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332AE" w:rsidRPr="00173A88" w:rsidRDefault="006572D6" w:rsidP="003332AE">
      <w:pPr>
        <w:pStyle w:val="Heading1"/>
        <w:rPr>
          <w:rFonts w:cs="Arial"/>
          <w:b w:val="0"/>
          <w:bCs/>
        </w:rPr>
      </w:pPr>
      <w:r w:rsidRPr="00DB29DD">
        <w:t xml:space="preserve">Lab </w:t>
      </w:r>
      <w:r w:rsidR="003332AE" w:rsidRPr="00173A88">
        <w:rPr>
          <w:rFonts w:cs="Arial"/>
          <w:bCs/>
        </w:rPr>
        <w:t>4. Diffusion and Osmosis: Passive movement of molecules in biological systems</w:t>
      </w:r>
    </w:p>
    <w:p w:rsidR="003332AE" w:rsidRPr="003332AE" w:rsidRDefault="003332AE" w:rsidP="00DD65F7">
      <w:pPr>
        <w:pStyle w:val="Heading2"/>
      </w:pPr>
      <w:r w:rsidRPr="003332AE">
        <w:t xml:space="preserve">Overview </w:t>
      </w:r>
    </w:p>
    <w:p w:rsidR="003332AE" w:rsidRDefault="003332AE" w:rsidP="003332AE">
      <w:r>
        <w:t>During this lab, you will be determining the salinity of the collected water samples.  You will also compare the effect of the solute concentration of your samples with that of solutions of known solute concentrations on plant cells.</w:t>
      </w:r>
    </w:p>
    <w:p w:rsidR="003332AE" w:rsidRPr="00B2220C" w:rsidRDefault="003332AE" w:rsidP="003332AE">
      <w:pPr>
        <w:rPr>
          <w:bCs/>
        </w:rPr>
      </w:pPr>
      <w:r w:rsidRPr="00B2220C">
        <w:rPr>
          <w:bCs/>
        </w:rPr>
        <w:t xml:space="preserve">Note: You will be incorporating the results obtained during this lab to your final research reports and ppt. presentations. </w:t>
      </w:r>
    </w:p>
    <w:p w:rsidR="003332AE" w:rsidRPr="002B3171" w:rsidRDefault="003332AE" w:rsidP="00DD65F7">
      <w:pPr>
        <w:pStyle w:val="Heading2"/>
      </w:pPr>
      <w:r w:rsidRPr="002B3171">
        <w:t xml:space="preserve">Learning objectives </w:t>
      </w:r>
    </w:p>
    <w:p w:rsidR="003332AE" w:rsidRDefault="003332AE" w:rsidP="003332AE">
      <w:pPr>
        <w:pStyle w:val="ListParagraph"/>
        <w:widowControl/>
        <w:numPr>
          <w:ilvl w:val="0"/>
          <w:numId w:val="38"/>
        </w:numPr>
        <w:spacing w:after="0"/>
      </w:pPr>
      <w:r>
        <w:t>Understand the concept of kinetic energy of molecules and Brownian movement</w:t>
      </w:r>
    </w:p>
    <w:p w:rsidR="003332AE" w:rsidRDefault="003332AE" w:rsidP="003332AE">
      <w:pPr>
        <w:pStyle w:val="ListParagraph"/>
        <w:widowControl/>
        <w:numPr>
          <w:ilvl w:val="0"/>
          <w:numId w:val="38"/>
        </w:numPr>
        <w:spacing w:after="0"/>
      </w:pPr>
      <w:r>
        <w:t>Understand the effect of solute concentration and temperature on the diffusion of solutes across a selectively permeable membrane</w:t>
      </w:r>
    </w:p>
    <w:p w:rsidR="003332AE" w:rsidRDefault="003332AE" w:rsidP="003332AE">
      <w:pPr>
        <w:pStyle w:val="ListParagraph"/>
        <w:widowControl/>
        <w:numPr>
          <w:ilvl w:val="0"/>
          <w:numId w:val="38"/>
        </w:numPr>
        <w:spacing w:after="0"/>
        <w:jc w:val="both"/>
      </w:pPr>
      <w:r>
        <w:t>Understand the effect of solute concentration on osmosis</w:t>
      </w:r>
    </w:p>
    <w:p w:rsidR="003332AE" w:rsidRDefault="003332AE" w:rsidP="003332AE">
      <w:pPr>
        <w:pStyle w:val="ListParagraph"/>
        <w:widowControl/>
        <w:numPr>
          <w:ilvl w:val="0"/>
          <w:numId w:val="38"/>
        </w:numPr>
        <w:spacing w:after="0"/>
        <w:jc w:val="both"/>
      </w:pPr>
      <w:r>
        <w:t>the effect of placing living cells in hypotonic, hypertonic and isotonic solutions</w:t>
      </w:r>
    </w:p>
    <w:p w:rsidR="003332AE" w:rsidRDefault="003332AE" w:rsidP="003332AE">
      <w:pPr>
        <w:pStyle w:val="ListParagraph"/>
        <w:widowControl/>
        <w:numPr>
          <w:ilvl w:val="0"/>
          <w:numId w:val="38"/>
        </w:numPr>
        <w:spacing w:after="0"/>
        <w:jc w:val="both"/>
      </w:pPr>
      <w:r>
        <w:t>Determine salinity of water sample</w:t>
      </w:r>
    </w:p>
    <w:p w:rsidR="003332AE" w:rsidRDefault="003332AE" w:rsidP="003332AE">
      <w:pPr>
        <w:pStyle w:val="ListParagraph"/>
        <w:widowControl/>
        <w:numPr>
          <w:ilvl w:val="0"/>
          <w:numId w:val="38"/>
        </w:numPr>
        <w:spacing w:after="0"/>
        <w:jc w:val="both"/>
      </w:pPr>
      <w:r>
        <w:t>Understand how to generate a standard curve in order to determine the concentration of an unknown sample</w:t>
      </w:r>
    </w:p>
    <w:p w:rsidR="003332AE" w:rsidRPr="002B3171" w:rsidRDefault="003332AE" w:rsidP="00DD65F7">
      <w:pPr>
        <w:pStyle w:val="Heading2"/>
      </w:pPr>
      <w:r>
        <w:t>Materials and equipment</w:t>
      </w:r>
    </w:p>
    <w:p w:rsidR="003332AE" w:rsidRDefault="003332AE" w:rsidP="003332AE">
      <w:pPr>
        <w:pStyle w:val="ListParagraph"/>
        <w:numPr>
          <w:ilvl w:val="0"/>
          <w:numId w:val="39"/>
        </w:numPr>
      </w:pPr>
      <w:proofErr w:type="spellStart"/>
      <w:r>
        <w:t>NaCl</w:t>
      </w:r>
      <w:proofErr w:type="spellEnd"/>
      <w:r>
        <w:t xml:space="preserve"> solutions (0.1M; 0.2M; 0.3M; 0.4M; 0.5M;0.6M) -50 ml each/group</w:t>
      </w:r>
    </w:p>
    <w:p w:rsidR="003332AE" w:rsidRDefault="003332AE" w:rsidP="003332AE">
      <w:pPr>
        <w:pStyle w:val="ListParagraph"/>
        <w:numPr>
          <w:ilvl w:val="0"/>
          <w:numId w:val="39"/>
        </w:numPr>
      </w:pPr>
      <w:r>
        <w:t xml:space="preserve">8-10 pieces of 15 cm long, </w:t>
      </w:r>
      <w:r w:rsidRPr="00A5751A">
        <w:t>2.5 cm</w:t>
      </w:r>
      <w:r>
        <w:t xml:space="preserve"> diameter</w:t>
      </w:r>
      <w:r w:rsidRPr="00A5751A">
        <w:t xml:space="preserve"> dialysis tubing,</w:t>
      </w:r>
      <w:r>
        <w:t xml:space="preserve"> pre-soaked in distilled water</w:t>
      </w:r>
    </w:p>
    <w:p w:rsidR="003332AE" w:rsidRDefault="003332AE" w:rsidP="003332AE">
      <w:pPr>
        <w:pStyle w:val="ListParagraph"/>
        <w:numPr>
          <w:ilvl w:val="0"/>
          <w:numId w:val="39"/>
        </w:numPr>
      </w:pPr>
      <w:r>
        <w:t>String to tie dialysis tubing</w:t>
      </w:r>
    </w:p>
    <w:p w:rsidR="003332AE" w:rsidRDefault="003332AE" w:rsidP="003332AE">
      <w:pPr>
        <w:pStyle w:val="ListParagraph"/>
        <w:numPr>
          <w:ilvl w:val="0"/>
          <w:numId w:val="39"/>
        </w:numPr>
      </w:pPr>
      <w:r>
        <w:t>8 cups/250 m beakers</w:t>
      </w:r>
    </w:p>
    <w:p w:rsidR="003332AE" w:rsidRDefault="003332AE" w:rsidP="003332AE">
      <w:pPr>
        <w:pStyle w:val="ListParagraph"/>
        <w:numPr>
          <w:ilvl w:val="0"/>
          <w:numId w:val="39"/>
        </w:numPr>
      </w:pPr>
      <w:r>
        <w:t>distilled water</w:t>
      </w:r>
    </w:p>
    <w:p w:rsidR="003332AE" w:rsidRDefault="003332AE" w:rsidP="003332AE">
      <w:pPr>
        <w:pStyle w:val="ListParagraph"/>
        <w:numPr>
          <w:ilvl w:val="0"/>
          <w:numId w:val="39"/>
        </w:numPr>
      </w:pPr>
      <w:r w:rsidRPr="00A5751A">
        <w:t>funnel</w:t>
      </w:r>
    </w:p>
    <w:p w:rsidR="003332AE" w:rsidRDefault="003332AE" w:rsidP="003332AE">
      <w:pPr>
        <w:pStyle w:val="ListParagraph"/>
        <w:numPr>
          <w:ilvl w:val="0"/>
          <w:numId w:val="39"/>
        </w:numPr>
      </w:pPr>
      <w:r>
        <w:t>Balance</w:t>
      </w:r>
    </w:p>
    <w:p w:rsidR="003332AE" w:rsidRDefault="003332AE" w:rsidP="003332AE">
      <w:pPr>
        <w:pStyle w:val="ListParagraph"/>
        <w:numPr>
          <w:ilvl w:val="0"/>
          <w:numId w:val="39"/>
        </w:numPr>
      </w:pPr>
      <w:r>
        <w:t>25 ml graduated cylinder</w:t>
      </w:r>
    </w:p>
    <w:p w:rsidR="003332AE" w:rsidRDefault="003332AE" w:rsidP="003332AE">
      <w:pPr>
        <w:pStyle w:val="ListParagraph"/>
        <w:numPr>
          <w:ilvl w:val="0"/>
          <w:numId w:val="39"/>
        </w:numPr>
      </w:pPr>
      <w:r>
        <w:t>10 ml pipettes</w:t>
      </w:r>
    </w:p>
    <w:p w:rsidR="003332AE" w:rsidRDefault="003332AE" w:rsidP="003332AE">
      <w:pPr>
        <w:pStyle w:val="ListParagraph"/>
        <w:numPr>
          <w:ilvl w:val="0"/>
          <w:numId w:val="39"/>
        </w:numPr>
      </w:pPr>
      <w:r>
        <w:t>Markers</w:t>
      </w:r>
    </w:p>
    <w:p w:rsidR="003332AE" w:rsidRDefault="003332AE" w:rsidP="003332AE">
      <w:pPr>
        <w:pStyle w:val="ListParagraph"/>
        <w:numPr>
          <w:ilvl w:val="0"/>
          <w:numId w:val="39"/>
        </w:numPr>
      </w:pPr>
      <w:r>
        <w:t>Microscope</w:t>
      </w:r>
    </w:p>
    <w:p w:rsidR="003332AE" w:rsidRDefault="003332AE" w:rsidP="003332AE">
      <w:pPr>
        <w:pStyle w:val="ListParagraph"/>
        <w:numPr>
          <w:ilvl w:val="0"/>
          <w:numId w:val="39"/>
        </w:numPr>
      </w:pPr>
      <w:r>
        <w:t>Ocular micrometer</w:t>
      </w:r>
    </w:p>
    <w:p w:rsidR="003332AE" w:rsidRDefault="003332AE" w:rsidP="003332AE">
      <w:pPr>
        <w:pStyle w:val="ListParagraph"/>
        <w:numPr>
          <w:ilvl w:val="0"/>
          <w:numId w:val="39"/>
        </w:numPr>
      </w:pPr>
      <w:r>
        <w:t>Micrometer slide</w:t>
      </w:r>
    </w:p>
    <w:p w:rsidR="003332AE" w:rsidRDefault="003332AE" w:rsidP="003332AE">
      <w:pPr>
        <w:pStyle w:val="ListParagraph"/>
        <w:numPr>
          <w:ilvl w:val="0"/>
          <w:numId w:val="39"/>
        </w:numPr>
      </w:pPr>
      <w:r>
        <w:t>Fresh red onions</w:t>
      </w:r>
    </w:p>
    <w:p w:rsidR="003332AE" w:rsidRDefault="003332AE" w:rsidP="003332AE">
      <w:pPr>
        <w:pStyle w:val="ListParagraph"/>
        <w:numPr>
          <w:ilvl w:val="0"/>
          <w:numId w:val="39"/>
        </w:numPr>
      </w:pPr>
      <w:r>
        <w:t>Hot plate</w:t>
      </w:r>
    </w:p>
    <w:p w:rsidR="003332AE" w:rsidRDefault="003332AE" w:rsidP="003332AE">
      <w:pPr>
        <w:pStyle w:val="ListParagraph"/>
        <w:numPr>
          <w:ilvl w:val="0"/>
          <w:numId w:val="39"/>
        </w:numPr>
      </w:pPr>
      <w:r>
        <w:t>4 Large watch glasses</w:t>
      </w:r>
    </w:p>
    <w:p w:rsidR="003332AE" w:rsidRDefault="003332AE" w:rsidP="003332AE">
      <w:pPr>
        <w:pStyle w:val="ListParagraph"/>
        <w:numPr>
          <w:ilvl w:val="0"/>
          <w:numId w:val="39"/>
        </w:numPr>
      </w:pPr>
      <w:r>
        <w:lastRenderedPageBreak/>
        <w:t xml:space="preserve">Small spatula </w:t>
      </w:r>
    </w:p>
    <w:p w:rsidR="003332AE" w:rsidRDefault="003332AE" w:rsidP="003332AE">
      <w:pPr>
        <w:pStyle w:val="ListParagraph"/>
        <w:numPr>
          <w:ilvl w:val="0"/>
          <w:numId w:val="39"/>
        </w:numPr>
      </w:pPr>
      <w:r>
        <w:t>Weighing boats</w:t>
      </w:r>
    </w:p>
    <w:p w:rsidR="003332AE" w:rsidRDefault="003332AE" w:rsidP="003332AE">
      <w:pPr>
        <w:pStyle w:val="ListParagraph"/>
        <w:numPr>
          <w:ilvl w:val="0"/>
          <w:numId w:val="39"/>
        </w:numPr>
      </w:pPr>
      <w:r>
        <w:t>8 250ml beakers</w:t>
      </w:r>
    </w:p>
    <w:p w:rsidR="003332AE" w:rsidRPr="006A474A" w:rsidRDefault="003332AE" w:rsidP="00DD65F7">
      <w:pPr>
        <w:pStyle w:val="Heading2"/>
      </w:pPr>
      <w:r w:rsidRPr="006A474A">
        <w:t>Background</w:t>
      </w:r>
    </w:p>
    <w:p w:rsidR="003332AE" w:rsidRDefault="003332AE" w:rsidP="003332AE">
      <w:r w:rsidRPr="006A474A">
        <w:t>Before coming to the lab, go over the background Power Point slides and videos posted for this lab. Complete the exercises embedded in the pre-lab homework Power Point and videos and make sure you hand these in to your instructor following the instructions given to you. Make sure you have a clear understanding of the following</w:t>
      </w:r>
      <w:r w:rsidRPr="00D732DB">
        <w:rPr>
          <w:i/>
        </w:rPr>
        <w:t xml:space="preserve"> concepts:</w:t>
      </w:r>
    </w:p>
    <w:p w:rsidR="003332AE" w:rsidRDefault="003332AE" w:rsidP="003332AE">
      <w:pPr>
        <w:pStyle w:val="ListParagraph"/>
        <w:numPr>
          <w:ilvl w:val="0"/>
          <w:numId w:val="40"/>
        </w:numPr>
      </w:pPr>
      <w:r>
        <w:t>Concentration of a solute in a solution</w:t>
      </w:r>
    </w:p>
    <w:p w:rsidR="003332AE" w:rsidRDefault="003332AE" w:rsidP="003332AE">
      <w:pPr>
        <w:pStyle w:val="ListParagraph"/>
        <w:numPr>
          <w:ilvl w:val="0"/>
          <w:numId w:val="40"/>
        </w:numPr>
      </w:pPr>
      <w:r>
        <w:t>Kinetic energy</w:t>
      </w:r>
    </w:p>
    <w:p w:rsidR="003332AE" w:rsidRDefault="003332AE" w:rsidP="003332AE">
      <w:pPr>
        <w:pStyle w:val="ListParagraph"/>
        <w:numPr>
          <w:ilvl w:val="0"/>
          <w:numId w:val="40"/>
        </w:numPr>
      </w:pPr>
      <w:r>
        <w:t>Diffusion</w:t>
      </w:r>
    </w:p>
    <w:p w:rsidR="003332AE" w:rsidRDefault="003332AE" w:rsidP="003332AE">
      <w:pPr>
        <w:pStyle w:val="ListParagraph"/>
        <w:numPr>
          <w:ilvl w:val="0"/>
          <w:numId w:val="40"/>
        </w:numPr>
      </w:pPr>
      <w:r>
        <w:t>Osmosis</w:t>
      </w:r>
    </w:p>
    <w:p w:rsidR="003332AE" w:rsidRDefault="003332AE" w:rsidP="003332AE">
      <w:pPr>
        <w:pStyle w:val="ListParagraph"/>
        <w:numPr>
          <w:ilvl w:val="0"/>
          <w:numId w:val="40"/>
        </w:numPr>
      </w:pPr>
      <w:r>
        <w:t>Selectively permeable membrane</w:t>
      </w:r>
    </w:p>
    <w:p w:rsidR="003332AE" w:rsidRDefault="003332AE" w:rsidP="003332AE">
      <w:pPr>
        <w:pStyle w:val="ListParagraph"/>
        <w:numPr>
          <w:ilvl w:val="0"/>
          <w:numId w:val="40"/>
        </w:numPr>
      </w:pPr>
      <w:r>
        <w:t>Plasma membrane</w:t>
      </w:r>
    </w:p>
    <w:p w:rsidR="003332AE" w:rsidRDefault="003332AE" w:rsidP="003332AE">
      <w:pPr>
        <w:pStyle w:val="ListParagraph"/>
        <w:numPr>
          <w:ilvl w:val="0"/>
          <w:numId w:val="40"/>
        </w:numPr>
      </w:pPr>
      <w:r>
        <w:t>Plant vacuoles</w:t>
      </w:r>
    </w:p>
    <w:p w:rsidR="003332AE" w:rsidRDefault="003332AE" w:rsidP="003332AE">
      <w:pPr>
        <w:pStyle w:val="ListParagraph"/>
        <w:numPr>
          <w:ilvl w:val="0"/>
          <w:numId w:val="40"/>
        </w:numPr>
      </w:pPr>
      <w:r>
        <w:t>Tonicity: hypertonic, isotonic and hypotonic solutions</w:t>
      </w:r>
    </w:p>
    <w:p w:rsidR="003332AE" w:rsidRPr="00173A88" w:rsidRDefault="003332AE" w:rsidP="00DD65F7">
      <w:pPr>
        <w:pStyle w:val="Heading2"/>
      </w:pPr>
      <w:r w:rsidRPr="00173A88">
        <w:t>Procedures</w:t>
      </w:r>
    </w:p>
    <w:p w:rsidR="003332AE" w:rsidRPr="006817D0" w:rsidRDefault="003332AE" w:rsidP="006817D0">
      <w:r w:rsidRPr="006817D0">
        <w:t>Every student must do all the calculations, record all the results and draw the graphs during the lab activity.  Your instructor will write her/his initials once you have completed recording your results.</w:t>
      </w:r>
    </w:p>
    <w:p w:rsidR="003332AE" w:rsidRPr="00FF5C99" w:rsidRDefault="003332AE" w:rsidP="00610FB9">
      <w:pPr>
        <w:pStyle w:val="Heading3"/>
        <w:numPr>
          <w:ilvl w:val="0"/>
          <w:numId w:val="44"/>
        </w:numPr>
        <w:rPr>
          <w:rFonts w:cs="Arial"/>
        </w:rPr>
      </w:pPr>
      <w:r w:rsidRPr="00FF5C99">
        <w:rPr>
          <w:rFonts w:cs="Arial"/>
        </w:rPr>
        <w:t>Determining the salinity of your water sample</w:t>
      </w:r>
      <w:r>
        <w:rPr>
          <w:rFonts w:cs="Arial"/>
        </w:rPr>
        <w:t xml:space="preserve"> by direct measurement of mass after evaporation</w:t>
      </w:r>
    </w:p>
    <w:p w:rsidR="003332AE" w:rsidRDefault="003332AE" w:rsidP="003332AE">
      <w:r w:rsidRPr="00D732DB">
        <w:t xml:space="preserve">Total Dissolved Salts (TDS) </w:t>
      </w:r>
      <w:proofErr w:type="gramStart"/>
      <w:r w:rsidRPr="00D732DB">
        <w:t>is measured</w:t>
      </w:r>
      <w:proofErr w:type="gramEnd"/>
      <w:r w:rsidRPr="00D732DB">
        <w:t xml:space="preserve"> by evaporating a known volume of water to dryness, then weighing the solid residue remaining</w:t>
      </w:r>
      <w:r>
        <w:t>.</w:t>
      </w:r>
    </w:p>
    <w:p w:rsidR="00F07E2B" w:rsidRPr="00823F06" w:rsidRDefault="00F07E2B" w:rsidP="003332AE">
      <w:r>
        <w:t>Steps:</w:t>
      </w:r>
    </w:p>
    <w:p w:rsidR="003332AE" w:rsidRDefault="003332AE" w:rsidP="003332AE">
      <w:pPr>
        <w:pStyle w:val="ListParagraph"/>
        <w:numPr>
          <w:ilvl w:val="0"/>
          <w:numId w:val="42"/>
        </w:numPr>
        <w:ind w:left="360"/>
        <w:contextualSpacing w:val="0"/>
      </w:pPr>
      <w:r>
        <w:t>Using your balance, weigh a clean, dry watch glass.  Record the mass in Table 1.</w:t>
      </w:r>
    </w:p>
    <w:p w:rsidR="003332AE" w:rsidRDefault="003332AE" w:rsidP="003332AE">
      <w:pPr>
        <w:pStyle w:val="ListParagraph"/>
        <w:numPr>
          <w:ilvl w:val="0"/>
          <w:numId w:val="42"/>
        </w:numPr>
        <w:ind w:left="360"/>
        <w:contextualSpacing w:val="0"/>
      </w:pPr>
      <w:r>
        <w:t>Using a 5 or 10 ml pipette, take 10 ml of your water sample and place it in the clean and dry watch glass.</w:t>
      </w:r>
    </w:p>
    <w:p w:rsidR="003332AE" w:rsidRDefault="003332AE" w:rsidP="003332AE">
      <w:pPr>
        <w:pStyle w:val="ListParagraph"/>
        <w:numPr>
          <w:ilvl w:val="0"/>
          <w:numId w:val="42"/>
        </w:numPr>
        <w:ind w:left="360"/>
        <w:contextualSpacing w:val="0"/>
      </w:pPr>
      <w:r>
        <w:t>Carefully place the watch glass on the hot plate and turn the dial to position 2 or 3 (</w:t>
      </w:r>
      <w:r w:rsidR="00ED7975">
        <w:t>do not</w:t>
      </w:r>
      <w:r>
        <w:t xml:space="preserve"> heat the plate too much or too quickly).</w:t>
      </w:r>
    </w:p>
    <w:p w:rsidR="003332AE" w:rsidRDefault="003332AE" w:rsidP="003332AE">
      <w:pPr>
        <w:pStyle w:val="ListParagraph"/>
        <w:numPr>
          <w:ilvl w:val="0"/>
          <w:numId w:val="42"/>
        </w:numPr>
        <w:ind w:left="360"/>
        <w:contextualSpacing w:val="0"/>
      </w:pPr>
      <w:r>
        <w:t>Leave the watch glass until all the water has evaporated. (Proceed to the next section of the lab while you wait for the water to evaporate).</w:t>
      </w:r>
    </w:p>
    <w:p w:rsidR="003332AE" w:rsidRDefault="003332AE" w:rsidP="006A474A">
      <w:pPr>
        <w:pStyle w:val="CaptionH4"/>
      </w:pPr>
      <w:r>
        <w:lastRenderedPageBreak/>
        <w:t xml:space="preserve">Figure 1. Balance used to measure the mass of watch glass with residual salt </w:t>
      </w:r>
      <w:r w:rsidR="00BB2796">
        <w:t>after evaporation</w:t>
      </w:r>
    </w:p>
    <w:p w:rsidR="003332AE" w:rsidRDefault="003332AE" w:rsidP="006A474A">
      <w:pPr>
        <w:pStyle w:val="ListParagraph"/>
        <w:contextualSpacing w:val="0"/>
      </w:pPr>
      <w:r>
        <w:rPr>
          <w:noProof/>
        </w:rPr>
        <w:drawing>
          <wp:inline distT="0" distB="0" distL="0" distR="0" wp14:anchorId="6A4B4E21" wp14:editId="66013FF2">
            <wp:extent cx="4264720" cy="2388145"/>
            <wp:effectExtent l="0" t="0" r="2540" b="0"/>
            <wp:docPr id="5" name="Picture 5" descr="a doube-beam balance, with two plates, one with a watch glass with a white pow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859" cy="2394943"/>
                    </a:xfrm>
                    <a:prstGeom prst="rect">
                      <a:avLst/>
                    </a:prstGeom>
                    <a:noFill/>
                  </pic:spPr>
                </pic:pic>
              </a:graphicData>
            </a:graphic>
          </wp:inline>
        </w:drawing>
      </w:r>
    </w:p>
    <w:p w:rsidR="003332AE" w:rsidRPr="00E71105" w:rsidRDefault="00E71105" w:rsidP="00D310E7">
      <w:pPr>
        <w:pStyle w:val="NoSpacing"/>
      </w:pPr>
      <w:r>
        <w:t xml:space="preserve">“Balance” by </w:t>
      </w:r>
      <w:r w:rsidR="003332AE" w:rsidRPr="00E71105">
        <w:t>Justin Morales, Laura Pessoa, Jennifer Sanchez and Delilah Ramos</w:t>
      </w:r>
      <w:r w:rsidRPr="00E71105">
        <w:t xml:space="preserve"> </w:t>
      </w:r>
      <w:proofErr w:type="gramStart"/>
      <w:r w:rsidRPr="00E71105">
        <w:t>is licensed</w:t>
      </w:r>
      <w:proofErr w:type="gramEnd"/>
      <w:r w:rsidRPr="00E71105">
        <w:t xml:space="preserve"> under</w:t>
      </w:r>
      <w:r w:rsidR="003332AE" w:rsidRPr="00E71105">
        <w:t xml:space="preserve"> </w:t>
      </w:r>
      <w:hyperlink r:id="rId9" w:history="1">
        <w:r w:rsidRPr="00E71105">
          <w:rPr>
            <w:rStyle w:val="Hyperlink"/>
            <w:szCs w:val="20"/>
          </w:rPr>
          <w:t>CC</w:t>
        </w:r>
        <w:r>
          <w:rPr>
            <w:rStyle w:val="Hyperlink"/>
            <w:szCs w:val="20"/>
          </w:rPr>
          <w:t xml:space="preserve"> </w:t>
        </w:r>
        <w:r w:rsidRPr="00E71105">
          <w:rPr>
            <w:rStyle w:val="Hyperlink"/>
            <w:szCs w:val="20"/>
          </w:rPr>
          <w:t>BY</w:t>
        </w:r>
        <w:r>
          <w:rPr>
            <w:rStyle w:val="Hyperlink"/>
            <w:szCs w:val="20"/>
          </w:rPr>
          <w:t xml:space="preserve"> 4.0</w:t>
        </w:r>
      </w:hyperlink>
    </w:p>
    <w:p w:rsidR="003332AE" w:rsidRDefault="003332AE" w:rsidP="006A474A">
      <w:pPr>
        <w:pStyle w:val="ListParagraph"/>
        <w:numPr>
          <w:ilvl w:val="0"/>
          <w:numId w:val="42"/>
        </w:numPr>
        <w:ind w:left="360"/>
        <w:contextualSpacing w:val="0"/>
      </w:pPr>
      <w:r>
        <w:t>Let the watch glass cool; using the balance provided, weigh the watch glass with its contents</w:t>
      </w:r>
      <w:r w:rsidR="006A474A">
        <w:t xml:space="preserve"> (Figure</w:t>
      </w:r>
      <w:r>
        <w:t xml:space="preserve"> 1) and record the value in Table 1.</w:t>
      </w:r>
    </w:p>
    <w:p w:rsidR="003332AE" w:rsidRDefault="003332AE" w:rsidP="006A474A">
      <w:pPr>
        <w:pStyle w:val="ListParagraph"/>
        <w:numPr>
          <w:ilvl w:val="0"/>
          <w:numId w:val="42"/>
        </w:numPr>
        <w:ind w:left="360"/>
        <w:contextualSpacing w:val="0"/>
      </w:pPr>
      <w:r>
        <w:t xml:space="preserve">Calculate the total mass of dissolved salt in the watch glass by subtracting the mass of the clean watch glass from the </w:t>
      </w:r>
      <w:r w:rsidR="00CF7A2E">
        <w:t>mass of the watch glass + salt.</w:t>
      </w:r>
    </w:p>
    <w:p w:rsidR="003332AE" w:rsidRDefault="003332AE" w:rsidP="006A474A">
      <w:pPr>
        <w:pStyle w:val="ListParagraph"/>
        <w:numPr>
          <w:ilvl w:val="0"/>
          <w:numId w:val="42"/>
        </w:numPr>
        <w:ind w:left="360"/>
        <w:contextualSpacing w:val="0"/>
      </w:pPr>
      <w:r>
        <w:t>Record the total dissolved salt by calculating the amount in mg/l.  Remember you started with 10 ml of your water sample and the TDS is the amount of salt in 1 liter.</w:t>
      </w:r>
    </w:p>
    <w:p w:rsidR="009E770F" w:rsidRDefault="009E770F" w:rsidP="00B11A9D">
      <w:pPr>
        <w:pStyle w:val="CaptionH4"/>
      </w:pPr>
      <w:r>
        <w:t xml:space="preserve">Table </w:t>
      </w:r>
      <w:fldSimple w:instr=" SEQ Table \* ARABIC ">
        <w:r w:rsidR="00E15F37">
          <w:rPr>
            <w:noProof/>
          </w:rPr>
          <w:t>1</w:t>
        </w:r>
      </w:fldSimple>
      <w:r>
        <w:t>.</w:t>
      </w:r>
      <w:r w:rsidRPr="009E770F">
        <w:t xml:space="preserve"> </w:t>
      </w:r>
      <w:r>
        <w:t>Recording of masses to calculate TDS in water sample</w:t>
      </w:r>
    </w:p>
    <w:tbl>
      <w:tblPr>
        <w:tblStyle w:val="TableGrid"/>
        <w:tblW w:w="0" w:type="auto"/>
        <w:tblInd w:w="360" w:type="dxa"/>
        <w:tblCellMar>
          <w:top w:w="115" w:type="dxa"/>
          <w:left w:w="115" w:type="dxa"/>
          <w:bottom w:w="115" w:type="dxa"/>
          <w:right w:w="115" w:type="dxa"/>
        </w:tblCellMar>
        <w:tblLook w:val="04A0" w:firstRow="1" w:lastRow="0" w:firstColumn="1" w:lastColumn="0" w:noHBand="0" w:noVBand="1"/>
        <w:tblDescription w:val="Record the total dissolved salt by calculating the amount in mg/l"/>
      </w:tblPr>
      <w:tblGrid>
        <w:gridCol w:w="4463"/>
        <w:gridCol w:w="4401"/>
      </w:tblGrid>
      <w:tr w:rsidR="00B95CD0" w:rsidTr="00B95CD0">
        <w:trPr>
          <w:cantSplit/>
          <w:tblHeader/>
        </w:trPr>
        <w:tc>
          <w:tcPr>
            <w:tcW w:w="4463" w:type="dxa"/>
          </w:tcPr>
          <w:p w:rsidR="00B95CD0" w:rsidRDefault="00B95CD0" w:rsidP="00B95CD0">
            <w:pPr>
              <w:pStyle w:val="NormalTable"/>
            </w:pPr>
            <w:r>
              <w:t>Mass watch glass + salt</w:t>
            </w:r>
          </w:p>
        </w:tc>
        <w:sdt>
          <w:sdtPr>
            <w:alias w:val="watchglass_salt"/>
            <w:tag w:val="watchglass_salt"/>
            <w:id w:val="-80692014"/>
            <w:placeholder>
              <w:docPart w:val="267115A3CBBC43B9BBE56A4047F5939F"/>
            </w:placeholder>
            <w:showingPlcHdr/>
          </w:sdtPr>
          <w:sdtEndPr/>
          <w:sdtContent>
            <w:tc>
              <w:tcPr>
                <w:tcW w:w="4401" w:type="dxa"/>
              </w:tcPr>
              <w:p w:rsidR="00B95CD0" w:rsidRPr="00773A98" w:rsidRDefault="00DD66EC" w:rsidP="00DD66EC">
                <w:pPr>
                  <w:pStyle w:val="NormalTable"/>
                  <w:ind w:left="170"/>
                </w:pPr>
                <w:r w:rsidRPr="00F94047">
                  <w:rPr>
                    <w:rStyle w:val="PlaceholderText"/>
                  </w:rPr>
                  <w:t xml:space="preserve">enter </w:t>
                </w:r>
                <w:r>
                  <w:rPr>
                    <w:rStyle w:val="PlaceholderText"/>
                  </w:rPr>
                  <w:t>mass</w:t>
                </w:r>
              </w:p>
            </w:tc>
          </w:sdtContent>
        </w:sdt>
      </w:tr>
      <w:tr w:rsidR="00B95CD0" w:rsidTr="00B95CD0">
        <w:trPr>
          <w:cantSplit/>
          <w:tblHeader/>
        </w:trPr>
        <w:tc>
          <w:tcPr>
            <w:tcW w:w="4463" w:type="dxa"/>
          </w:tcPr>
          <w:p w:rsidR="00B95CD0" w:rsidRDefault="00B95CD0" w:rsidP="00B95CD0">
            <w:pPr>
              <w:pStyle w:val="NormalTable"/>
            </w:pPr>
            <w:r>
              <w:t>Mass watch glass</w:t>
            </w:r>
          </w:p>
        </w:tc>
        <w:sdt>
          <w:sdtPr>
            <w:alias w:val="watchglass"/>
            <w:tag w:val="watchglass"/>
            <w:id w:val="1750158679"/>
            <w:placeholder>
              <w:docPart w:val="9E88B153EDC141209DF0D02E7E5FD766"/>
            </w:placeholder>
            <w:showingPlcHdr/>
          </w:sdtPr>
          <w:sdtEndPr/>
          <w:sdtContent>
            <w:tc>
              <w:tcPr>
                <w:tcW w:w="4401" w:type="dxa"/>
              </w:tcPr>
              <w:p w:rsidR="00B95CD0" w:rsidRDefault="00DD66EC" w:rsidP="00B95CD0">
                <w:pPr>
                  <w:pStyle w:val="NormalTable"/>
                </w:pPr>
                <w:r w:rsidRPr="00F94047">
                  <w:rPr>
                    <w:rStyle w:val="PlaceholderText"/>
                  </w:rPr>
                  <w:t xml:space="preserve">enter </w:t>
                </w:r>
                <w:r>
                  <w:rPr>
                    <w:rStyle w:val="PlaceholderText"/>
                  </w:rPr>
                  <w:t>mass</w:t>
                </w:r>
              </w:p>
            </w:tc>
          </w:sdtContent>
        </w:sdt>
      </w:tr>
      <w:tr w:rsidR="00B95CD0" w:rsidTr="00B95CD0">
        <w:trPr>
          <w:cantSplit/>
          <w:tblHeader/>
        </w:trPr>
        <w:tc>
          <w:tcPr>
            <w:tcW w:w="4463" w:type="dxa"/>
          </w:tcPr>
          <w:p w:rsidR="00B95CD0" w:rsidRDefault="00B95CD0" w:rsidP="00B95CD0">
            <w:pPr>
              <w:pStyle w:val="NormalTable"/>
            </w:pPr>
            <w:r>
              <w:t>Mass dissolved salt</w:t>
            </w:r>
          </w:p>
        </w:tc>
        <w:sdt>
          <w:sdtPr>
            <w:alias w:val="dissolved_salt"/>
            <w:tag w:val="dissolved_salt"/>
            <w:id w:val="-27714262"/>
            <w:placeholder>
              <w:docPart w:val="9D8264BF26594AD983B66940039485E9"/>
            </w:placeholder>
            <w:showingPlcHdr/>
          </w:sdtPr>
          <w:sdtEndPr/>
          <w:sdtContent>
            <w:tc>
              <w:tcPr>
                <w:tcW w:w="4401" w:type="dxa"/>
              </w:tcPr>
              <w:p w:rsidR="00B95CD0" w:rsidRDefault="00DD66EC" w:rsidP="00B95CD0">
                <w:pPr>
                  <w:pStyle w:val="NormalTable"/>
                </w:pPr>
                <w:r w:rsidRPr="00F94047">
                  <w:rPr>
                    <w:rStyle w:val="PlaceholderText"/>
                  </w:rPr>
                  <w:t xml:space="preserve">enter </w:t>
                </w:r>
                <w:r>
                  <w:rPr>
                    <w:rStyle w:val="PlaceholderText"/>
                  </w:rPr>
                  <w:t>mass</w:t>
                </w:r>
              </w:p>
            </w:tc>
          </w:sdtContent>
        </w:sdt>
      </w:tr>
      <w:tr w:rsidR="00B95CD0" w:rsidTr="00B95CD0">
        <w:trPr>
          <w:cantSplit/>
          <w:tblHeader/>
        </w:trPr>
        <w:tc>
          <w:tcPr>
            <w:tcW w:w="4463" w:type="dxa"/>
          </w:tcPr>
          <w:p w:rsidR="00B95CD0" w:rsidRPr="00610FB9" w:rsidRDefault="00B95CD0" w:rsidP="00B95CD0">
            <w:pPr>
              <w:pStyle w:val="NormalTable"/>
              <w:rPr>
                <w:rStyle w:val="Strong"/>
              </w:rPr>
            </w:pPr>
            <w:r w:rsidRPr="00610FB9">
              <w:rPr>
                <w:rStyle w:val="Strong"/>
              </w:rPr>
              <w:t>Total dissolved salt (mg/l)</w:t>
            </w:r>
          </w:p>
        </w:tc>
        <w:sdt>
          <w:sdtPr>
            <w:alias w:val="total_dissolved_salt"/>
            <w:tag w:val="total_dissolved_salt"/>
            <w:id w:val="-1407753560"/>
            <w:placeholder>
              <w:docPart w:val="D7B0FF1826C442248D0C4B54844C9AFA"/>
            </w:placeholder>
            <w:showingPlcHdr/>
          </w:sdtPr>
          <w:sdtEndPr/>
          <w:sdtContent>
            <w:tc>
              <w:tcPr>
                <w:tcW w:w="4401" w:type="dxa"/>
              </w:tcPr>
              <w:p w:rsidR="00B95CD0" w:rsidRDefault="00DD66EC" w:rsidP="00B95CD0">
                <w:pPr>
                  <w:pStyle w:val="NormalTable"/>
                </w:pPr>
                <w:r w:rsidRPr="00F94047">
                  <w:rPr>
                    <w:rStyle w:val="PlaceholderText"/>
                  </w:rPr>
                  <w:t xml:space="preserve">enter </w:t>
                </w:r>
                <w:r>
                  <w:rPr>
                    <w:rStyle w:val="PlaceholderText"/>
                  </w:rPr>
                  <w:t>mass</w:t>
                </w:r>
              </w:p>
            </w:tc>
          </w:sdtContent>
        </w:sdt>
      </w:tr>
    </w:tbl>
    <w:p w:rsidR="00D310E7" w:rsidRDefault="00D310E7" w:rsidP="00D310E7">
      <w:pPr>
        <w:rPr>
          <w:color w:val="1F3864" w:themeColor="accent1" w:themeShade="80"/>
          <w:sz w:val="28"/>
          <w:szCs w:val="28"/>
        </w:rPr>
      </w:pPr>
      <w:r>
        <w:br w:type="page"/>
      </w:r>
    </w:p>
    <w:p w:rsidR="0082009A" w:rsidRPr="0082009A" w:rsidRDefault="003332AE" w:rsidP="00610FB9">
      <w:pPr>
        <w:pStyle w:val="Heading3"/>
        <w:numPr>
          <w:ilvl w:val="0"/>
          <w:numId w:val="44"/>
        </w:numPr>
        <w:rPr>
          <w:rFonts w:cs="Arial"/>
          <w:vanish/>
          <w:specVanish/>
        </w:rPr>
      </w:pPr>
      <w:r w:rsidRPr="00FF5C99">
        <w:rPr>
          <w:rFonts w:cs="Arial"/>
        </w:rPr>
        <w:lastRenderedPageBreak/>
        <w:t>Determining the salinity of your water sample</w:t>
      </w:r>
      <w:r w:rsidR="0082009A">
        <w:rPr>
          <w:rFonts w:cs="Arial"/>
        </w:rPr>
        <w:t xml:space="preserve"> </w:t>
      </w:r>
      <w:r w:rsidR="0082009A" w:rsidRPr="0082009A">
        <w:t>by extrapolation</w:t>
      </w:r>
      <w:r>
        <w:rPr>
          <w:rFonts w:cs="Arial"/>
        </w:rPr>
        <w:t xml:space="preserve"> </w:t>
      </w:r>
    </w:p>
    <w:p w:rsidR="003332AE" w:rsidRPr="0082009A" w:rsidRDefault="003332AE" w:rsidP="0082009A">
      <w:pPr>
        <w:rPr>
          <w:color w:val="1F3864" w:themeColor="accent1" w:themeShade="80"/>
          <w:sz w:val="28"/>
          <w:szCs w:val="28"/>
        </w:rPr>
      </w:pPr>
      <w:proofErr w:type="gramStart"/>
      <w:r w:rsidRPr="0082009A">
        <w:rPr>
          <w:color w:val="1F3864" w:themeColor="accent1" w:themeShade="80"/>
          <w:sz w:val="28"/>
          <w:szCs w:val="28"/>
        </w:rPr>
        <w:t>from</w:t>
      </w:r>
      <w:proofErr w:type="gramEnd"/>
      <w:r w:rsidRPr="0082009A">
        <w:rPr>
          <w:color w:val="1F3864" w:themeColor="accent1" w:themeShade="80"/>
          <w:sz w:val="28"/>
          <w:szCs w:val="28"/>
        </w:rPr>
        <w:t xml:space="preserve"> a curve made using changes in mass of dialysis bags with known concentrations of </w:t>
      </w:r>
      <w:proofErr w:type="spellStart"/>
      <w:r w:rsidRPr="0082009A">
        <w:rPr>
          <w:color w:val="1F3864" w:themeColor="accent1" w:themeShade="80"/>
          <w:sz w:val="28"/>
          <w:szCs w:val="28"/>
        </w:rPr>
        <w:t>NaCl</w:t>
      </w:r>
      <w:proofErr w:type="spellEnd"/>
      <w:r w:rsidRPr="0082009A">
        <w:rPr>
          <w:color w:val="1F3864" w:themeColor="accent1" w:themeShade="80"/>
          <w:sz w:val="28"/>
          <w:szCs w:val="28"/>
        </w:rPr>
        <w:t xml:space="preserve"> </w:t>
      </w:r>
    </w:p>
    <w:p w:rsidR="003332AE" w:rsidRDefault="003332AE" w:rsidP="00610FB9">
      <w:r>
        <w:t xml:space="preserve">Note: In this exercise, you will need to prepare six dialysis bags with different solutions of known </w:t>
      </w:r>
      <w:proofErr w:type="spellStart"/>
      <w:r>
        <w:t>NaCl</w:t>
      </w:r>
      <w:proofErr w:type="spellEnd"/>
      <w:r>
        <w:t xml:space="preserve"> concentration, as well as </w:t>
      </w:r>
      <w:r w:rsidR="00ED7975">
        <w:t>one</w:t>
      </w:r>
      <w:r>
        <w:t xml:space="preserve"> dialysis bag with your water sample and one with distilled water. Each one of the bags needs to </w:t>
      </w:r>
      <w:proofErr w:type="gramStart"/>
      <w:r>
        <w:t>be weighed</w:t>
      </w:r>
      <w:proofErr w:type="gramEnd"/>
      <w:r>
        <w:t xml:space="preserve"> BEFORE placing it in the beaker with distilled water.  Follow the instructions carefully; if you have any questions, ask your instructor.</w:t>
      </w:r>
    </w:p>
    <w:p w:rsidR="00610FB9" w:rsidRDefault="00610FB9" w:rsidP="00610FB9">
      <w:pPr>
        <w:rPr>
          <w:u w:val="single"/>
        </w:rPr>
      </w:pPr>
      <w:r>
        <w:rPr>
          <w:bCs/>
        </w:rPr>
        <w:t>T</w:t>
      </w:r>
      <w:r w:rsidRPr="004C4553">
        <w:rPr>
          <w:bCs/>
        </w:rPr>
        <w:t xml:space="preserve">he solutions </w:t>
      </w:r>
      <w:proofErr w:type="gramStart"/>
      <w:r w:rsidRPr="004C4553">
        <w:rPr>
          <w:bCs/>
        </w:rPr>
        <w:t>have been prepared</w:t>
      </w:r>
      <w:proofErr w:type="gramEnd"/>
      <w:r w:rsidRPr="004C4553">
        <w:rPr>
          <w:bCs/>
        </w:rPr>
        <w:t xml:space="preserve"> </w:t>
      </w:r>
      <w:r>
        <w:rPr>
          <w:bCs/>
        </w:rPr>
        <w:t xml:space="preserve">for you </w:t>
      </w:r>
      <w:r w:rsidRPr="004C4553">
        <w:rPr>
          <w:bCs/>
        </w:rPr>
        <w:t xml:space="preserve">ahead of </w:t>
      </w:r>
      <w:r w:rsidR="00ED7975" w:rsidRPr="004C4553">
        <w:rPr>
          <w:bCs/>
        </w:rPr>
        <w:t>time;</w:t>
      </w:r>
      <w:r w:rsidRPr="004C4553">
        <w:rPr>
          <w:bCs/>
        </w:rPr>
        <w:t xml:space="preserve"> you can fill out the table while you wait for the dialysis</w:t>
      </w:r>
      <w:r>
        <w:rPr>
          <w:bCs/>
        </w:rPr>
        <w:t>.</w:t>
      </w:r>
    </w:p>
    <w:p w:rsidR="00610FB9" w:rsidRPr="00B11A9D" w:rsidRDefault="00610FB9" w:rsidP="00B11A9D">
      <w:pPr>
        <w:pStyle w:val="CaptionH4"/>
      </w:pPr>
      <w:r w:rsidRPr="00B11A9D">
        <w:t xml:space="preserve">Table </w:t>
      </w:r>
      <w:fldSimple w:instr=" SEQ Table \* ARABIC ">
        <w:r w:rsidR="00E15F37" w:rsidRPr="00B11A9D">
          <w:t>2</w:t>
        </w:r>
      </w:fldSimple>
      <w:r w:rsidRPr="00B11A9D">
        <w:t xml:space="preserve">. Amounts of </w:t>
      </w:r>
      <w:proofErr w:type="spellStart"/>
      <w:r w:rsidRPr="00B11A9D">
        <w:t>NaCl</w:t>
      </w:r>
      <w:proofErr w:type="spellEnd"/>
      <w:r w:rsidRPr="00B11A9D">
        <w:t xml:space="preserve"> required </w:t>
      </w:r>
      <w:proofErr w:type="gramStart"/>
      <w:r w:rsidRPr="00B11A9D">
        <w:t>to prepare</w:t>
      </w:r>
      <w:proofErr w:type="gramEnd"/>
      <w:r w:rsidRPr="00B11A9D">
        <w:t xml:space="preserve"> 100 ml of six solutions</w:t>
      </w:r>
    </w:p>
    <w:tbl>
      <w:tblPr>
        <w:tblStyle w:val="TableGrid"/>
        <w:tblW w:w="6605" w:type="dxa"/>
        <w:tblInd w:w="842" w:type="dxa"/>
        <w:tblCellMar>
          <w:top w:w="115" w:type="dxa"/>
          <w:left w:w="115" w:type="dxa"/>
          <w:bottom w:w="115" w:type="dxa"/>
          <w:right w:w="115" w:type="dxa"/>
        </w:tblCellMar>
        <w:tblLook w:val="04A0" w:firstRow="1" w:lastRow="0" w:firstColumn="1" w:lastColumn="0" w:noHBand="0" w:noVBand="1"/>
        <w:tblDescription w:val=" calculate the amount NaCl needed to prepare solutions "/>
      </w:tblPr>
      <w:tblGrid>
        <w:gridCol w:w="2825"/>
        <w:gridCol w:w="3780"/>
      </w:tblGrid>
      <w:tr w:rsidR="00610FB9" w:rsidTr="00610FB9">
        <w:trPr>
          <w:cantSplit/>
          <w:tblHeader/>
        </w:trPr>
        <w:tc>
          <w:tcPr>
            <w:tcW w:w="2825" w:type="dxa"/>
          </w:tcPr>
          <w:p w:rsidR="00610FB9" w:rsidRPr="00610FB9" w:rsidRDefault="00610FB9" w:rsidP="00610FB9">
            <w:pPr>
              <w:pStyle w:val="NormalTable"/>
              <w:ind w:left="-48" w:firstLine="278"/>
              <w:rPr>
                <w:rStyle w:val="Strong"/>
              </w:rPr>
            </w:pPr>
            <w:proofErr w:type="spellStart"/>
            <w:r w:rsidRPr="00610FB9">
              <w:rPr>
                <w:rStyle w:val="Strong"/>
              </w:rPr>
              <w:t>NaCl</w:t>
            </w:r>
            <w:proofErr w:type="spellEnd"/>
            <w:r w:rsidRPr="00610FB9">
              <w:rPr>
                <w:rStyle w:val="Strong"/>
              </w:rPr>
              <w:t xml:space="preserve"> concentration</w:t>
            </w:r>
          </w:p>
        </w:tc>
        <w:tc>
          <w:tcPr>
            <w:tcW w:w="3780" w:type="dxa"/>
          </w:tcPr>
          <w:p w:rsidR="00610FB9" w:rsidRPr="00610FB9" w:rsidRDefault="00610FB9" w:rsidP="00610FB9">
            <w:pPr>
              <w:pStyle w:val="NormalTable"/>
              <w:rPr>
                <w:rStyle w:val="Strong"/>
              </w:rPr>
            </w:pPr>
            <w:r w:rsidRPr="00610FB9">
              <w:rPr>
                <w:rStyle w:val="Strong"/>
              </w:rPr>
              <w:t>Amount to weigh for 100 ml</w:t>
            </w:r>
          </w:p>
        </w:tc>
      </w:tr>
      <w:tr w:rsidR="00610FB9" w:rsidTr="00610FB9">
        <w:trPr>
          <w:cantSplit/>
          <w:tblHeader/>
        </w:trPr>
        <w:tc>
          <w:tcPr>
            <w:tcW w:w="2825" w:type="dxa"/>
          </w:tcPr>
          <w:p w:rsidR="00610FB9" w:rsidRPr="005204E6" w:rsidRDefault="00610FB9" w:rsidP="00610FB9">
            <w:pPr>
              <w:pStyle w:val="NormalTable"/>
              <w:ind w:left="-48" w:firstLine="278"/>
              <w:jc w:val="center"/>
            </w:pPr>
            <w:r w:rsidRPr="005204E6">
              <w:t>0.1 M</w:t>
            </w:r>
          </w:p>
        </w:tc>
        <w:tc>
          <w:tcPr>
            <w:tcW w:w="3780" w:type="dxa"/>
          </w:tcPr>
          <w:p w:rsidR="00610FB9" w:rsidRDefault="00610FB9" w:rsidP="00610FB9">
            <w:pPr>
              <w:pStyle w:val="NormalTable"/>
            </w:pPr>
            <w:r>
              <w:t>584.4 mg</w:t>
            </w:r>
          </w:p>
        </w:tc>
      </w:tr>
      <w:tr w:rsidR="00610FB9" w:rsidTr="00610FB9">
        <w:trPr>
          <w:cantSplit/>
          <w:tblHeader/>
        </w:trPr>
        <w:tc>
          <w:tcPr>
            <w:tcW w:w="2825" w:type="dxa"/>
          </w:tcPr>
          <w:p w:rsidR="00610FB9" w:rsidRPr="005204E6" w:rsidRDefault="00610FB9" w:rsidP="00610FB9">
            <w:pPr>
              <w:pStyle w:val="NormalTable"/>
              <w:ind w:left="-48" w:firstLine="278"/>
              <w:jc w:val="center"/>
            </w:pPr>
            <w:r w:rsidRPr="005204E6">
              <w:t>0.2 M</w:t>
            </w:r>
          </w:p>
        </w:tc>
        <w:sdt>
          <w:sdtPr>
            <w:alias w:val="0.2M_weight"/>
            <w:tag w:val="0.2M_weight"/>
            <w:id w:val="848605444"/>
            <w:placeholder>
              <w:docPart w:val="4372ED3F29AA443CAA2B819563CC31EB"/>
            </w:placeholder>
            <w:showingPlcHdr/>
          </w:sdtPr>
          <w:sdtEndPr/>
          <w:sdtContent>
            <w:tc>
              <w:tcPr>
                <w:tcW w:w="3780" w:type="dxa"/>
              </w:tcPr>
              <w:p w:rsidR="00610FB9" w:rsidRDefault="00BF36ED" w:rsidP="00BF36ED">
                <w:pPr>
                  <w:pStyle w:val="NormalTable"/>
                </w:pPr>
                <w:r w:rsidRPr="00F94047">
                  <w:rPr>
                    <w:rStyle w:val="PlaceholderText"/>
                  </w:rPr>
                  <w:t xml:space="preserve">enter </w:t>
                </w:r>
                <w:r>
                  <w:rPr>
                    <w:rStyle w:val="PlaceholderText"/>
                  </w:rPr>
                  <w:t>mg</w:t>
                </w:r>
              </w:p>
            </w:tc>
          </w:sdtContent>
        </w:sdt>
      </w:tr>
      <w:tr w:rsidR="00610FB9" w:rsidTr="00610FB9">
        <w:trPr>
          <w:cantSplit/>
          <w:tblHeader/>
        </w:trPr>
        <w:tc>
          <w:tcPr>
            <w:tcW w:w="2825" w:type="dxa"/>
          </w:tcPr>
          <w:p w:rsidR="00610FB9" w:rsidRPr="005204E6" w:rsidRDefault="00610FB9" w:rsidP="00610FB9">
            <w:pPr>
              <w:pStyle w:val="NormalTable"/>
              <w:ind w:left="-48" w:firstLine="278"/>
              <w:jc w:val="center"/>
            </w:pPr>
            <w:r w:rsidRPr="005204E6">
              <w:t>0.3 M</w:t>
            </w:r>
          </w:p>
        </w:tc>
        <w:sdt>
          <w:sdtPr>
            <w:alias w:val="0.3M_weight"/>
            <w:tag w:val="0.3M_weight"/>
            <w:id w:val="-838469198"/>
            <w:placeholder>
              <w:docPart w:val="DD58F04424C34A98AD211FEB4EEC4567"/>
            </w:placeholder>
            <w:showingPlcHdr/>
          </w:sdtPr>
          <w:sdtEndPr/>
          <w:sdtContent>
            <w:tc>
              <w:tcPr>
                <w:tcW w:w="3780" w:type="dxa"/>
              </w:tcPr>
              <w:p w:rsidR="00610FB9" w:rsidRDefault="00BF36ED" w:rsidP="00610FB9">
                <w:pPr>
                  <w:pStyle w:val="NormalTable"/>
                </w:pPr>
                <w:r w:rsidRPr="00F94047">
                  <w:rPr>
                    <w:rStyle w:val="PlaceholderText"/>
                  </w:rPr>
                  <w:t xml:space="preserve">enter </w:t>
                </w:r>
                <w:r>
                  <w:rPr>
                    <w:rStyle w:val="PlaceholderText"/>
                  </w:rPr>
                  <w:t>mg</w:t>
                </w:r>
              </w:p>
            </w:tc>
          </w:sdtContent>
        </w:sdt>
      </w:tr>
      <w:tr w:rsidR="00610FB9" w:rsidTr="00610FB9">
        <w:trPr>
          <w:cantSplit/>
          <w:tblHeader/>
        </w:trPr>
        <w:tc>
          <w:tcPr>
            <w:tcW w:w="2825" w:type="dxa"/>
          </w:tcPr>
          <w:p w:rsidR="00610FB9" w:rsidRPr="005204E6" w:rsidRDefault="00610FB9" w:rsidP="00610FB9">
            <w:pPr>
              <w:pStyle w:val="NormalTable"/>
              <w:ind w:left="-48" w:firstLine="278"/>
              <w:jc w:val="center"/>
            </w:pPr>
            <w:r w:rsidRPr="005204E6">
              <w:t>0.4 M</w:t>
            </w:r>
          </w:p>
        </w:tc>
        <w:sdt>
          <w:sdtPr>
            <w:alias w:val="0.4M_weight"/>
            <w:tag w:val="0.4M_weight"/>
            <w:id w:val="151639528"/>
            <w:placeholder>
              <w:docPart w:val="C5BA4BDBD02A4A948854CB346A8907C8"/>
            </w:placeholder>
            <w:showingPlcHdr/>
          </w:sdtPr>
          <w:sdtEndPr/>
          <w:sdtContent>
            <w:tc>
              <w:tcPr>
                <w:tcW w:w="3780" w:type="dxa"/>
              </w:tcPr>
              <w:p w:rsidR="00610FB9" w:rsidRDefault="00BF36ED" w:rsidP="00610FB9">
                <w:pPr>
                  <w:pStyle w:val="NormalTable"/>
                </w:pPr>
                <w:r w:rsidRPr="00F94047">
                  <w:rPr>
                    <w:rStyle w:val="PlaceholderText"/>
                  </w:rPr>
                  <w:t xml:space="preserve">enter </w:t>
                </w:r>
                <w:r>
                  <w:rPr>
                    <w:rStyle w:val="PlaceholderText"/>
                  </w:rPr>
                  <w:t>mg</w:t>
                </w:r>
              </w:p>
            </w:tc>
          </w:sdtContent>
        </w:sdt>
      </w:tr>
      <w:tr w:rsidR="00610FB9" w:rsidTr="00610FB9">
        <w:trPr>
          <w:cantSplit/>
          <w:tblHeader/>
        </w:trPr>
        <w:tc>
          <w:tcPr>
            <w:tcW w:w="2825" w:type="dxa"/>
          </w:tcPr>
          <w:p w:rsidR="00610FB9" w:rsidRPr="005204E6" w:rsidRDefault="00610FB9" w:rsidP="00610FB9">
            <w:pPr>
              <w:pStyle w:val="NormalTable"/>
              <w:ind w:left="-48" w:firstLine="278"/>
              <w:jc w:val="center"/>
            </w:pPr>
            <w:r w:rsidRPr="005204E6">
              <w:t>0.5 M</w:t>
            </w:r>
          </w:p>
        </w:tc>
        <w:sdt>
          <w:sdtPr>
            <w:alias w:val="0.5M_weight"/>
            <w:tag w:val="0.5M_weight"/>
            <w:id w:val="-732232072"/>
            <w:placeholder>
              <w:docPart w:val="A3CB441280E640FC8007A6557E588C16"/>
            </w:placeholder>
            <w:showingPlcHdr/>
          </w:sdtPr>
          <w:sdtEndPr/>
          <w:sdtContent>
            <w:tc>
              <w:tcPr>
                <w:tcW w:w="3780" w:type="dxa"/>
              </w:tcPr>
              <w:p w:rsidR="00610FB9" w:rsidRDefault="00BF36ED" w:rsidP="00610FB9">
                <w:pPr>
                  <w:pStyle w:val="NormalTable"/>
                </w:pPr>
                <w:r w:rsidRPr="00F94047">
                  <w:rPr>
                    <w:rStyle w:val="PlaceholderText"/>
                  </w:rPr>
                  <w:t xml:space="preserve">enter </w:t>
                </w:r>
                <w:r>
                  <w:rPr>
                    <w:rStyle w:val="PlaceholderText"/>
                  </w:rPr>
                  <w:t>mg</w:t>
                </w:r>
              </w:p>
            </w:tc>
          </w:sdtContent>
        </w:sdt>
      </w:tr>
      <w:tr w:rsidR="00610FB9" w:rsidTr="00610FB9">
        <w:trPr>
          <w:cantSplit/>
          <w:tblHeader/>
        </w:trPr>
        <w:tc>
          <w:tcPr>
            <w:tcW w:w="2825" w:type="dxa"/>
          </w:tcPr>
          <w:p w:rsidR="00610FB9" w:rsidRDefault="00610FB9" w:rsidP="00610FB9">
            <w:pPr>
              <w:pStyle w:val="NormalTable"/>
              <w:ind w:left="-48" w:firstLine="278"/>
              <w:jc w:val="center"/>
            </w:pPr>
            <w:r w:rsidRPr="005204E6">
              <w:t>0.6 M</w:t>
            </w:r>
          </w:p>
        </w:tc>
        <w:sdt>
          <w:sdtPr>
            <w:alias w:val="0.6M_weight"/>
            <w:tag w:val="0.6M_weight"/>
            <w:id w:val="1309054112"/>
            <w:placeholder>
              <w:docPart w:val="2661137E51FB4C63BCF61496AE2B64D5"/>
            </w:placeholder>
            <w:showingPlcHdr/>
          </w:sdtPr>
          <w:sdtEndPr/>
          <w:sdtContent>
            <w:tc>
              <w:tcPr>
                <w:tcW w:w="3780" w:type="dxa"/>
              </w:tcPr>
              <w:p w:rsidR="00610FB9" w:rsidRDefault="00BF36ED" w:rsidP="00610FB9">
                <w:pPr>
                  <w:pStyle w:val="NormalTable"/>
                </w:pPr>
                <w:r w:rsidRPr="00F94047">
                  <w:rPr>
                    <w:rStyle w:val="PlaceholderText"/>
                  </w:rPr>
                  <w:t xml:space="preserve">enter </w:t>
                </w:r>
                <w:r>
                  <w:rPr>
                    <w:rStyle w:val="PlaceholderText"/>
                  </w:rPr>
                  <w:t>mg</w:t>
                </w:r>
              </w:p>
            </w:tc>
          </w:sdtContent>
        </w:sdt>
      </w:tr>
    </w:tbl>
    <w:p w:rsidR="003332AE" w:rsidRPr="0082009A" w:rsidRDefault="003332AE" w:rsidP="0082009A">
      <w:pPr>
        <w:spacing w:before="240"/>
        <w:rPr>
          <w:rStyle w:val="Emphasis"/>
        </w:rPr>
      </w:pPr>
      <w:r w:rsidRPr="0082009A">
        <w:rPr>
          <w:rStyle w:val="Emphasis"/>
        </w:rPr>
        <w:t xml:space="preserve">Example of how to calculate the amount </w:t>
      </w:r>
      <w:proofErr w:type="spellStart"/>
      <w:r w:rsidRPr="0082009A">
        <w:rPr>
          <w:rStyle w:val="Emphasis"/>
        </w:rPr>
        <w:t>NaCl</w:t>
      </w:r>
      <w:proofErr w:type="spellEnd"/>
      <w:r w:rsidRPr="0082009A">
        <w:rPr>
          <w:rStyle w:val="Emphasis"/>
        </w:rPr>
        <w:t xml:space="preserve"> needed to prepare solutions of different concentrations:</w:t>
      </w:r>
    </w:p>
    <w:p w:rsidR="003332AE" w:rsidRDefault="003332AE" w:rsidP="003332AE">
      <w:r>
        <w:t xml:space="preserve">For </w:t>
      </w:r>
      <w:proofErr w:type="spellStart"/>
      <w:r>
        <w:t>NaCl</w:t>
      </w:r>
      <w:proofErr w:type="spellEnd"/>
      <w:r>
        <w:t>, 1 MV</w:t>
      </w:r>
      <w:r w:rsidR="0082009A">
        <w:t xml:space="preserve"> </w:t>
      </w:r>
      <w:r>
        <w:t>= 58.44 g/l</w:t>
      </w:r>
    </w:p>
    <w:p w:rsidR="003332AE" w:rsidRDefault="0022271D" w:rsidP="003332AE">
      <w:r>
        <w:t>So</w:t>
      </w:r>
      <w:r w:rsidR="003332AE">
        <w:t>,</w:t>
      </w:r>
      <w:r w:rsidR="0082009A">
        <w:t xml:space="preserve"> 0.1MV= 5.844g/l; </w:t>
      </w:r>
      <w:r>
        <w:t>you</w:t>
      </w:r>
      <w:r w:rsidR="003332AE">
        <w:t xml:space="preserve"> only want to prepare 100 ml, not 1 l, which is 1,000 ml.</w:t>
      </w:r>
    </w:p>
    <w:p w:rsidR="0082009A" w:rsidRDefault="0082009A" w:rsidP="00582B9A">
      <w:pPr>
        <w:tabs>
          <w:tab w:val="left" w:pos="720"/>
        </w:tabs>
        <w:spacing w:after="120"/>
      </w:pPr>
      <w:r>
        <w:t xml:space="preserve">5.844 g </w:t>
      </w:r>
      <w:r w:rsidR="003332AE">
        <w:t>= 1000 ml</w:t>
      </w:r>
    </w:p>
    <w:p w:rsidR="003332AE" w:rsidRDefault="0082009A" w:rsidP="00582B9A">
      <w:pPr>
        <w:tabs>
          <w:tab w:val="left" w:pos="720"/>
        </w:tabs>
        <w:spacing w:after="120"/>
      </w:pPr>
      <w:r>
        <w:tab/>
      </w:r>
      <w:r w:rsidR="003332AE">
        <w:t>X</w:t>
      </w:r>
      <w:r>
        <w:t xml:space="preserve"> </w:t>
      </w:r>
      <w:r w:rsidR="003332AE">
        <w:t>= 100 ml</w:t>
      </w:r>
    </w:p>
    <w:p w:rsidR="003332AE" w:rsidRDefault="003332AE" w:rsidP="00582B9A">
      <w:pPr>
        <w:spacing w:after="120"/>
      </w:pPr>
      <w:r>
        <w:tab/>
        <w:t xml:space="preserve">X = 0.5844g </w:t>
      </w:r>
    </w:p>
    <w:p w:rsidR="00A342B9" w:rsidRDefault="003332AE" w:rsidP="00582B9A">
      <w:pPr>
        <w:spacing w:after="120"/>
      </w:pPr>
      <w:proofErr w:type="gramStart"/>
      <w:r>
        <w:t>which</w:t>
      </w:r>
      <w:proofErr w:type="gramEnd"/>
      <w:r>
        <w:t xml:space="preserve"> is = 584.4 mg</w:t>
      </w:r>
      <w:r w:rsidR="00A342B9">
        <w:br w:type="page"/>
      </w:r>
    </w:p>
    <w:p w:rsidR="003332AE" w:rsidRPr="00A342B9" w:rsidRDefault="003332AE" w:rsidP="00A342B9">
      <w:pPr>
        <w:pStyle w:val="Heading4"/>
      </w:pPr>
      <w:r w:rsidRPr="00A342B9">
        <w:lastRenderedPageBreak/>
        <w:t>Set up for beakers</w:t>
      </w:r>
    </w:p>
    <w:p w:rsidR="003332AE" w:rsidRDefault="003332AE" w:rsidP="00A342B9">
      <w:pPr>
        <w:pStyle w:val="ListParagraph"/>
        <w:widowControl/>
        <w:numPr>
          <w:ilvl w:val="0"/>
          <w:numId w:val="33"/>
        </w:numPr>
        <w:contextualSpacing w:val="0"/>
      </w:pPr>
      <w:r>
        <w:t>Prepare eight 100- or 250-ml beakers; label one as “</w:t>
      </w:r>
      <w:r w:rsidRPr="00A221BB">
        <w:rPr>
          <w:bCs/>
        </w:rPr>
        <w:t>distilled water</w:t>
      </w:r>
      <w:r>
        <w:t xml:space="preserve">”, another as </w:t>
      </w:r>
      <w:r w:rsidRPr="009F573B">
        <w:rPr>
          <w:b/>
        </w:rPr>
        <w:t>“</w:t>
      </w:r>
      <w:r w:rsidRPr="00A221BB">
        <w:rPr>
          <w:bCs/>
        </w:rPr>
        <w:t xml:space="preserve">water sample”, </w:t>
      </w:r>
      <w:r>
        <w:t xml:space="preserve">and the rest with each one of the </w:t>
      </w:r>
      <w:proofErr w:type="spellStart"/>
      <w:r>
        <w:t>NaCl</w:t>
      </w:r>
      <w:proofErr w:type="spellEnd"/>
      <w:r>
        <w:t xml:space="preserve"> concentrations </w:t>
      </w:r>
      <w:r w:rsidR="00A342B9">
        <w:t>shown in T</w:t>
      </w:r>
      <w:r>
        <w:t xml:space="preserve">able 2. </w:t>
      </w:r>
    </w:p>
    <w:p w:rsidR="003332AE" w:rsidRDefault="003332AE" w:rsidP="00A342B9">
      <w:pPr>
        <w:pStyle w:val="ListParagraph"/>
        <w:widowControl/>
        <w:numPr>
          <w:ilvl w:val="0"/>
          <w:numId w:val="33"/>
        </w:numPr>
        <w:contextualSpacing w:val="0"/>
      </w:pPr>
      <w:r>
        <w:t xml:space="preserve">After labelling your beakers, add </w:t>
      </w:r>
      <w:r w:rsidRPr="00A221BB">
        <w:rPr>
          <w:bCs/>
        </w:rPr>
        <w:t>DISTILLED WATER TO ALL OF THEM</w:t>
      </w:r>
      <w:r>
        <w:t>, about ¾ full. Set them aside.</w:t>
      </w:r>
    </w:p>
    <w:p w:rsidR="003332AE" w:rsidRPr="00CF7A2E" w:rsidRDefault="003332AE" w:rsidP="00A342B9">
      <w:pPr>
        <w:pStyle w:val="ListParagraph"/>
        <w:widowControl/>
        <w:numPr>
          <w:ilvl w:val="0"/>
          <w:numId w:val="33"/>
        </w:numPr>
        <w:contextualSpacing w:val="0"/>
        <w:rPr>
          <w:b/>
          <w:color w:val="auto"/>
        </w:rPr>
      </w:pPr>
      <w:r w:rsidRPr="00C574C7">
        <w:t xml:space="preserve">Remove the </w:t>
      </w:r>
      <w:r>
        <w:t>dialysis bags</w:t>
      </w:r>
      <w:r w:rsidRPr="00C574C7">
        <w:t xml:space="preserve"> </w:t>
      </w:r>
      <w:r>
        <w:t xml:space="preserve">(provided) from the distilled water </w:t>
      </w:r>
      <w:r w:rsidRPr="00C574C7">
        <w:t>and</w:t>
      </w:r>
      <w:r>
        <w:t xml:space="preserve"> tie off one end using the string or clamp provided</w:t>
      </w:r>
      <w:r w:rsidRPr="00C574C7">
        <w:t>.</w:t>
      </w:r>
      <w:r>
        <w:t xml:space="preserve"> </w:t>
      </w:r>
    </w:p>
    <w:p w:rsidR="003332AE" w:rsidRDefault="003332AE" w:rsidP="00A342B9">
      <w:pPr>
        <w:pStyle w:val="ListParagraph"/>
        <w:widowControl/>
        <w:numPr>
          <w:ilvl w:val="0"/>
          <w:numId w:val="33"/>
        </w:numPr>
        <w:contextualSpacing w:val="0"/>
      </w:pPr>
      <w:r>
        <w:t xml:space="preserve">To </w:t>
      </w:r>
      <w:proofErr w:type="gramStart"/>
      <w:r w:rsidRPr="00C574C7">
        <w:t xml:space="preserve">open the other end of the </w:t>
      </w:r>
      <w:r w:rsidR="00ED7975">
        <w:t xml:space="preserve">bag </w:t>
      </w:r>
      <w:r>
        <w:t>(also called tubing)</w:t>
      </w:r>
      <w:proofErr w:type="gramEnd"/>
      <w:r>
        <w:t xml:space="preserve">, </w:t>
      </w:r>
      <w:proofErr w:type="gramStart"/>
      <w:r>
        <w:t xml:space="preserve">rub it </w:t>
      </w:r>
      <w:r w:rsidRPr="00C574C7">
        <w:t>between two fingers</w:t>
      </w:r>
      <w:proofErr w:type="gramEnd"/>
      <w:r w:rsidRPr="00C574C7">
        <w:t>.</w:t>
      </w:r>
      <w:r>
        <w:t xml:space="preserve"> While one person holds the bag, another person can fill it with one solution; if </w:t>
      </w:r>
      <w:proofErr w:type="gramStart"/>
      <w:r>
        <w:t>necessary,</w:t>
      </w:r>
      <w:proofErr w:type="gramEnd"/>
      <w:r>
        <w:t xml:space="preserve"> use a funnel to make sure it </w:t>
      </w:r>
      <w:r w:rsidR="00ED7975">
        <w:t>does not</w:t>
      </w:r>
      <w:r>
        <w:t xml:space="preserve"> spill. </w:t>
      </w:r>
      <w:r w:rsidRPr="00590574">
        <w:rPr>
          <w:rStyle w:val="Strong"/>
        </w:rPr>
        <w:t>Do not overfill the tubing</w:t>
      </w:r>
      <w:r w:rsidR="00A342B9">
        <w:rPr>
          <w:rStyle w:val="IntenseEmphasis"/>
        </w:rPr>
        <w:t xml:space="preserve">. </w:t>
      </w:r>
      <w:r w:rsidR="00A342B9">
        <w:t xml:space="preserve"> L</w:t>
      </w:r>
      <w:r>
        <w:t xml:space="preserve">eave some space for expansion, </w:t>
      </w:r>
      <w:r w:rsidRPr="00590574">
        <w:rPr>
          <w:rStyle w:val="Strong"/>
        </w:rPr>
        <w:t>but no air</w:t>
      </w:r>
      <w:r w:rsidRPr="00A342B9">
        <w:rPr>
          <w:rStyle w:val="IntenseEmphasis"/>
        </w:rPr>
        <w:t>.</w:t>
      </w:r>
    </w:p>
    <w:p w:rsidR="003332AE" w:rsidRPr="00C84D9C" w:rsidRDefault="003332AE" w:rsidP="00A342B9">
      <w:pPr>
        <w:ind w:left="360"/>
        <w:contextualSpacing/>
        <w:rPr>
          <w:bCs/>
          <w:i/>
          <w:iCs/>
        </w:rPr>
      </w:pPr>
      <w:r w:rsidRPr="00C84D9C">
        <w:rPr>
          <w:bCs/>
          <w:i/>
          <w:iCs/>
        </w:rPr>
        <w:t>Note</w:t>
      </w:r>
    </w:p>
    <w:p w:rsidR="003332AE" w:rsidRDefault="003332AE" w:rsidP="00A342B9">
      <w:pPr>
        <w:ind w:left="360"/>
        <w:contextualSpacing/>
      </w:pPr>
      <w:r>
        <w:t xml:space="preserve">You will need eight dialysis bags; you will fill each bag with one of the </w:t>
      </w:r>
      <w:proofErr w:type="spellStart"/>
      <w:r>
        <w:t>NaCl</w:t>
      </w:r>
      <w:proofErr w:type="spellEnd"/>
      <w:r>
        <w:t xml:space="preserve"> solution (so six bags), one bag with distilled water, and another bag with your sample. </w:t>
      </w:r>
    </w:p>
    <w:p w:rsidR="003332AE" w:rsidRDefault="00B11A9D" w:rsidP="00A342B9">
      <w:pPr>
        <w:pStyle w:val="CaptionH5"/>
      </w:pPr>
      <w:r>
        <w:t>Figure 2</w:t>
      </w:r>
      <w:r w:rsidR="003332AE">
        <w:t>. Beakers holding dialysis bags immersed in distilled water</w:t>
      </w:r>
    </w:p>
    <w:p w:rsidR="003332AE" w:rsidRDefault="003332AE" w:rsidP="00A342B9">
      <w:pPr>
        <w:ind w:left="360"/>
        <w:contextualSpacing/>
      </w:pPr>
      <w:r>
        <w:rPr>
          <w:noProof/>
        </w:rPr>
        <w:drawing>
          <wp:inline distT="0" distB="0" distL="0" distR="0" wp14:anchorId="58FF1FB3" wp14:editId="4E6FE85F">
            <wp:extent cx="5665304" cy="1508130"/>
            <wp:effectExtent l="0" t="0" r="0" b="0"/>
            <wp:docPr id="3" name="Picture 3" descr="Eight labelled beakers with distilled water and dialysis bags immersed in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396" r="5432"/>
                    <a:stretch/>
                  </pic:blipFill>
                  <pic:spPr bwMode="auto">
                    <a:xfrm>
                      <a:off x="0" y="0"/>
                      <a:ext cx="5721025" cy="1522963"/>
                    </a:xfrm>
                    <a:prstGeom prst="rect">
                      <a:avLst/>
                    </a:prstGeom>
                    <a:noFill/>
                    <a:ln>
                      <a:noFill/>
                    </a:ln>
                    <a:extLst>
                      <a:ext uri="{53640926-AAD7-44D8-BBD7-CCE9431645EC}">
                        <a14:shadowObscured xmlns:a14="http://schemas.microsoft.com/office/drawing/2010/main"/>
                      </a:ext>
                    </a:extLst>
                  </pic:spPr>
                </pic:pic>
              </a:graphicData>
            </a:graphic>
          </wp:inline>
        </w:drawing>
      </w:r>
    </w:p>
    <w:p w:rsidR="00A342B9" w:rsidRPr="00E71105" w:rsidRDefault="00A342B9" w:rsidP="00A342B9">
      <w:pPr>
        <w:pStyle w:val="NoSpacing"/>
      </w:pPr>
      <w:r>
        <w:t xml:space="preserve"> “Beakers” by </w:t>
      </w:r>
      <w:r w:rsidRPr="00173A88">
        <w:rPr>
          <w:iCs/>
          <w:szCs w:val="20"/>
        </w:rPr>
        <w:t xml:space="preserve">Veronica Martinez Castro and Elise </w:t>
      </w:r>
      <w:proofErr w:type="spellStart"/>
      <w:r w:rsidRPr="00173A88">
        <w:rPr>
          <w:iCs/>
          <w:szCs w:val="20"/>
        </w:rPr>
        <w:t>Oleksiak</w:t>
      </w:r>
      <w:proofErr w:type="spellEnd"/>
      <w:r w:rsidRPr="00E71105">
        <w:t xml:space="preserve"> </w:t>
      </w:r>
      <w:proofErr w:type="gramStart"/>
      <w:r w:rsidRPr="00E71105">
        <w:t>is licensed</w:t>
      </w:r>
      <w:proofErr w:type="gramEnd"/>
      <w:r w:rsidRPr="00E71105">
        <w:t xml:space="preserve"> under </w:t>
      </w:r>
      <w:hyperlink r:id="rId12" w:history="1">
        <w:r w:rsidRPr="00E71105">
          <w:rPr>
            <w:rStyle w:val="Hyperlink"/>
            <w:szCs w:val="20"/>
          </w:rPr>
          <w:t>CC</w:t>
        </w:r>
        <w:r>
          <w:rPr>
            <w:rStyle w:val="Hyperlink"/>
            <w:szCs w:val="20"/>
          </w:rPr>
          <w:t xml:space="preserve"> </w:t>
        </w:r>
        <w:r w:rsidRPr="00E71105">
          <w:rPr>
            <w:rStyle w:val="Hyperlink"/>
            <w:szCs w:val="20"/>
          </w:rPr>
          <w:t>BY</w:t>
        </w:r>
        <w:r>
          <w:rPr>
            <w:rStyle w:val="Hyperlink"/>
            <w:szCs w:val="20"/>
          </w:rPr>
          <w:t xml:space="preserve"> 4.0</w:t>
        </w:r>
      </w:hyperlink>
    </w:p>
    <w:p w:rsidR="003332AE" w:rsidRDefault="003332AE" w:rsidP="00CF7A2E">
      <w:pPr>
        <w:pStyle w:val="ListParagraph"/>
        <w:widowControl/>
        <w:numPr>
          <w:ilvl w:val="0"/>
          <w:numId w:val="33"/>
        </w:numPr>
        <w:contextualSpacing w:val="0"/>
      </w:pPr>
      <w:r>
        <w:t xml:space="preserve">Tie the other end of the tubing; you can use a clamp, string, or carefully tie the dialysis bag itself. If you are using string, </w:t>
      </w:r>
      <w:r w:rsidRPr="00590574">
        <w:rPr>
          <w:rStyle w:val="Strong"/>
        </w:rPr>
        <w:t>wet the string completely before using</w:t>
      </w:r>
      <w:r>
        <w:t>.</w:t>
      </w:r>
    </w:p>
    <w:p w:rsidR="003332AE" w:rsidRDefault="003332AE" w:rsidP="00CF7A2E">
      <w:pPr>
        <w:pStyle w:val="ListParagraph"/>
        <w:widowControl/>
        <w:numPr>
          <w:ilvl w:val="0"/>
          <w:numId w:val="33"/>
        </w:numPr>
        <w:contextualSpacing w:val="0"/>
      </w:pPr>
      <w:r>
        <w:t xml:space="preserve">Before going on to the next step, dip the filled bags in distilled water, </w:t>
      </w:r>
      <w:proofErr w:type="gramStart"/>
      <w:r>
        <w:t>then</w:t>
      </w:r>
      <w:proofErr w:type="gramEnd"/>
      <w:r>
        <w:t xml:space="preserve"> gently blot each bag dry on paper towel. This will decrease the error in the measurements you will make in step 9.</w:t>
      </w:r>
    </w:p>
    <w:p w:rsidR="003332AE" w:rsidRDefault="003332AE" w:rsidP="00CF7A2E">
      <w:pPr>
        <w:pStyle w:val="ListParagraph"/>
        <w:widowControl/>
        <w:numPr>
          <w:ilvl w:val="0"/>
          <w:numId w:val="33"/>
        </w:numPr>
        <w:contextualSpacing w:val="0"/>
      </w:pPr>
      <w:r>
        <w:t xml:space="preserve">While two members of the group continue filling the rest of the tubing, another student should proceed to weigh </w:t>
      </w:r>
      <w:r w:rsidRPr="00C84D9C">
        <w:rPr>
          <w:bCs/>
        </w:rPr>
        <w:t>and record the mass of each one of the filled tubes in the table below</w:t>
      </w:r>
      <w:r>
        <w:t xml:space="preserve">. </w:t>
      </w:r>
    </w:p>
    <w:p w:rsidR="003332AE" w:rsidRDefault="003332AE" w:rsidP="00CF7A2E">
      <w:pPr>
        <w:pStyle w:val="ListParagraph"/>
        <w:widowControl/>
        <w:numPr>
          <w:ilvl w:val="0"/>
          <w:numId w:val="33"/>
        </w:numPr>
        <w:contextualSpacing w:val="0"/>
      </w:pPr>
      <w:r>
        <w:lastRenderedPageBreak/>
        <w:t xml:space="preserve">Once all eight tubes </w:t>
      </w:r>
      <w:proofErr w:type="gramStart"/>
      <w:r>
        <w:t>have been filled and weighed,</w:t>
      </w:r>
      <w:proofErr w:type="gramEnd"/>
      <w:r>
        <w:t xml:space="preserve"> place them in the distilled water in the labeled beakers as shown in Fig</w:t>
      </w:r>
      <w:r w:rsidR="00A342B9">
        <w:t>ure</w:t>
      </w:r>
      <w:r>
        <w:t xml:space="preserve"> </w:t>
      </w:r>
      <w:r w:rsidR="00B11A9D">
        <w:t>2</w:t>
      </w:r>
      <w:r>
        <w:t>. Record the time.</w:t>
      </w:r>
    </w:p>
    <w:p w:rsidR="00A342B9" w:rsidRDefault="003332AE" w:rsidP="00A342B9">
      <w:pPr>
        <w:pStyle w:val="ListParagraph"/>
        <w:widowControl/>
        <w:numPr>
          <w:ilvl w:val="0"/>
          <w:numId w:val="33"/>
        </w:numPr>
      </w:pPr>
      <w:r>
        <w:t xml:space="preserve">After 45 minutes, take the bags out of the beakers, gently blot the bags dry, and weigh each one.  </w:t>
      </w:r>
      <w:r w:rsidRPr="00EE2A61">
        <w:rPr>
          <w:bCs/>
        </w:rPr>
        <w:t xml:space="preserve">Record the mass in </w:t>
      </w:r>
      <w:r>
        <w:rPr>
          <w:bCs/>
        </w:rPr>
        <w:t>Table 3</w:t>
      </w:r>
      <w:r>
        <w:t>.</w:t>
      </w:r>
    </w:p>
    <w:p w:rsidR="003332AE" w:rsidRPr="00A342B9" w:rsidRDefault="003332AE" w:rsidP="00252785">
      <w:r w:rsidRPr="00A342B9">
        <w:t>NOTE: AT THIS POINT, YOU MAY TAKE PICTURES OF YOUR SET-UP IN ORDER TO INCLUDE THEM IN YOUR FINAL PRESENTATION.</w:t>
      </w:r>
    </w:p>
    <w:p w:rsidR="003332AE" w:rsidRDefault="003332AE" w:rsidP="00590574">
      <w:pPr>
        <w:pStyle w:val="CaptionH5"/>
      </w:pPr>
      <w:r>
        <w:t>Table 3. Recordings of initial masses of dialysis bags at time zero and 45 min after immersion</w:t>
      </w:r>
    </w:p>
    <w:tbl>
      <w:tblPr>
        <w:tblStyle w:val="GridTable6Colorful"/>
        <w:tblW w:w="9003" w:type="dxa"/>
        <w:tblInd w:w="360" w:type="dxa"/>
        <w:tblLook w:val="04A0" w:firstRow="1" w:lastRow="0" w:firstColumn="1" w:lastColumn="0" w:noHBand="0" w:noVBand="1"/>
        <w:tblDescription w:val="Record initial masses of dialysis bags at time zero and 45 min after immersion"/>
      </w:tblPr>
      <w:tblGrid>
        <w:gridCol w:w="2325"/>
        <w:gridCol w:w="1620"/>
        <w:gridCol w:w="1728"/>
        <w:gridCol w:w="1551"/>
        <w:gridCol w:w="1779"/>
      </w:tblGrid>
      <w:tr w:rsidR="003332AE" w:rsidTr="00DD66EC">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325" w:type="dxa"/>
            <w:tcBorders>
              <w:top w:val="single" w:sz="12" w:space="0" w:color="auto"/>
              <w:left w:val="single" w:sz="12" w:space="0" w:color="000000"/>
            </w:tcBorders>
            <w:noWrap/>
            <w:tcMar>
              <w:top w:w="115" w:type="dxa"/>
              <w:left w:w="115" w:type="dxa"/>
              <w:bottom w:w="115" w:type="dxa"/>
              <w:right w:w="115" w:type="dxa"/>
            </w:tcMar>
          </w:tcPr>
          <w:p w:rsidR="003332AE" w:rsidRPr="00773A98" w:rsidRDefault="003332AE" w:rsidP="00773A98">
            <w:pPr>
              <w:pStyle w:val="NormalTable"/>
            </w:pPr>
            <w:r w:rsidRPr="00773A98">
              <w:t>Bag content</w:t>
            </w:r>
          </w:p>
        </w:tc>
        <w:tc>
          <w:tcPr>
            <w:tcW w:w="1620" w:type="dxa"/>
            <w:tcBorders>
              <w:top w:val="single" w:sz="12" w:space="0" w:color="auto"/>
            </w:tcBorders>
            <w:noWrap/>
            <w:tcMar>
              <w:top w:w="115" w:type="dxa"/>
              <w:left w:w="115" w:type="dxa"/>
              <w:bottom w:w="115" w:type="dxa"/>
              <w:right w:w="115" w:type="dxa"/>
            </w:tcMar>
          </w:tcPr>
          <w:p w:rsidR="003332AE" w:rsidRPr="00773A98" w:rsidRDefault="003332AE" w:rsidP="00773A98">
            <w:pPr>
              <w:pStyle w:val="NormalTable"/>
              <w:ind w:firstLine="0"/>
              <w:cnfStyle w:val="100000000000" w:firstRow="1" w:lastRow="0" w:firstColumn="0" w:lastColumn="0" w:oddVBand="0" w:evenVBand="0" w:oddHBand="0" w:evenHBand="0" w:firstRowFirstColumn="0" w:firstRowLastColumn="0" w:lastRowFirstColumn="0" w:lastRowLastColumn="0"/>
            </w:pPr>
            <w:r w:rsidRPr="00773A98">
              <w:t>Initial mass</w:t>
            </w:r>
          </w:p>
        </w:tc>
        <w:tc>
          <w:tcPr>
            <w:tcW w:w="1728" w:type="dxa"/>
            <w:tcBorders>
              <w:top w:val="single" w:sz="12" w:space="0" w:color="auto"/>
            </w:tcBorders>
            <w:noWrap/>
            <w:tcMar>
              <w:top w:w="115" w:type="dxa"/>
              <w:left w:w="115" w:type="dxa"/>
              <w:bottom w:w="115" w:type="dxa"/>
              <w:right w:w="115" w:type="dxa"/>
            </w:tcMar>
          </w:tcPr>
          <w:p w:rsidR="003332AE" w:rsidRPr="00773A98" w:rsidRDefault="003332AE" w:rsidP="00773A98">
            <w:pPr>
              <w:pStyle w:val="NormalTable"/>
              <w:ind w:left="96" w:firstLine="0"/>
              <w:cnfStyle w:val="100000000000" w:firstRow="1" w:lastRow="0" w:firstColumn="0" w:lastColumn="0" w:oddVBand="0" w:evenVBand="0" w:oddHBand="0" w:evenHBand="0" w:firstRowFirstColumn="0" w:firstRowLastColumn="0" w:lastRowFirstColumn="0" w:lastRowLastColumn="0"/>
            </w:pPr>
            <w:r w:rsidRPr="00773A98">
              <w:t>Mass after 45 min</w:t>
            </w:r>
          </w:p>
        </w:tc>
        <w:tc>
          <w:tcPr>
            <w:tcW w:w="1551" w:type="dxa"/>
            <w:tcBorders>
              <w:top w:val="single" w:sz="12" w:space="0" w:color="auto"/>
            </w:tcBorders>
            <w:noWrap/>
            <w:tcMar>
              <w:top w:w="115" w:type="dxa"/>
              <w:left w:w="115" w:type="dxa"/>
              <w:bottom w:w="115" w:type="dxa"/>
              <w:right w:w="115" w:type="dxa"/>
            </w:tcMar>
          </w:tcPr>
          <w:p w:rsidR="003332AE" w:rsidRPr="00773A98" w:rsidRDefault="003332AE" w:rsidP="00773A98">
            <w:pPr>
              <w:pStyle w:val="NormalTable"/>
              <w:ind w:left="73" w:firstLine="0"/>
              <w:cnfStyle w:val="100000000000" w:firstRow="1" w:lastRow="0" w:firstColumn="0" w:lastColumn="0" w:oddVBand="0" w:evenVBand="0" w:oddHBand="0" w:evenHBand="0" w:firstRowFirstColumn="0" w:firstRowLastColumn="0" w:lastRowFirstColumn="0" w:lastRowLastColumn="0"/>
            </w:pPr>
            <w:r w:rsidRPr="00773A98">
              <w:t>Mass difference</w:t>
            </w:r>
          </w:p>
        </w:tc>
        <w:tc>
          <w:tcPr>
            <w:tcW w:w="1779" w:type="dxa"/>
            <w:tcBorders>
              <w:top w:val="single" w:sz="12" w:space="0" w:color="auto"/>
              <w:right w:val="single" w:sz="12" w:space="0" w:color="000000"/>
            </w:tcBorders>
            <w:noWrap/>
            <w:tcMar>
              <w:top w:w="115" w:type="dxa"/>
              <w:left w:w="115" w:type="dxa"/>
              <w:bottom w:w="115" w:type="dxa"/>
              <w:right w:w="115" w:type="dxa"/>
            </w:tcMar>
          </w:tcPr>
          <w:p w:rsidR="003332AE" w:rsidRPr="00773A98" w:rsidRDefault="003332AE" w:rsidP="00773A98">
            <w:pPr>
              <w:pStyle w:val="NormalTable"/>
              <w:ind w:firstLine="0"/>
              <w:cnfStyle w:val="100000000000" w:firstRow="1" w:lastRow="0" w:firstColumn="0" w:lastColumn="0" w:oddVBand="0" w:evenVBand="0" w:oddHBand="0" w:evenHBand="0" w:firstRowFirstColumn="0" w:firstRowLastColumn="0" w:lastRowFirstColumn="0" w:lastRowLastColumn="0"/>
            </w:pPr>
            <w:r w:rsidRPr="00773A98">
              <w:t>% change in mass</w:t>
            </w:r>
          </w:p>
        </w:tc>
      </w:tr>
      <w:tr w:rsidR="002B6DE7" w:rsidTr="002B6DE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Distilled water</w:t>
            </w:r>
          </w:p>
        </w:tc>
        <w:sdt>
          <w:sdtPr>
            <w:alias w:val="distilled_water_Initial"/>
            <w:tag w:val="distilled_water_Initial"/>
            <w:id w:val="-1159540731"/>
            <w:placeholder>
              <w:docPart w:val="A43F24E737D34376BEB668851B9107F6"/>
            </w:placeholder>
            <w:showingPlcHdr/>
          </w:sdtPr>
          <w:sdtEndPr/>
          <w:sdtContent>
            <w:tc>
              <w:tcPr>
                <w:tcW w:w="1620" w:type="dxa"/>
                <w:shd w:val="clear" w:color="auto" w:fill="F2F2F2" w:themeFill="background1" w:themeFillShade="F2"/>
                <w:noWrap/>
                <w:tcMar>
                  <w:top w:w="115" w:type="dxa"/>
                  <w:left w:w="115" w:type="dxa"/>
                  <w:bottom w:w="115" w:type="dxa"/>
                  <w:right w:w="115" w:type="dxa"/>
                </w:tcMar>
              </w:tcPr>
              <w:p w:rsidR="002B6DE7" w:rsidRPr="00773A98" w:rsidRDefault="0075199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distilled_water_45min"/>
            <w:id w:val="-1634404181"/>
            <w:placeholder>
              <w:docPart w:val="A3BD0C8C5A354BE18297BB3D98F54940"/>
            </w:placeholder>
            <w:showingPlcHdr/>
          </w:sdtPr>
          <w:sdtEndPr/>
          <w:sdtContent>
            <w:tc>
              <w:tcPr>
                <w:tcW w:w="1728" w:type="dxa"/>
                <w:shd w:val="clear" w:color="auto" w:fill="F2F2F2" w:themeFill="background1" w:themeFillShade="F2"/>
                <w:noWrap/>
                <w:tcMar>
                  <w:top w:w="115" w:type="dxa"/>
                  <w:left w:w="115" w:type="dxa"/>
                  <w:bottom w:w="115" w:type="dxa"/>
                  <w:right w:w="115" w:type="dxa"/>
                </w:tcMar>
              </w:tcPr>
              <w:p w:rsidR="002B6DE7" w:rsidRPr="00773A98" w:rsidRDefault="0075199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distilled_water_difference"/>
            <w:tag w:val="distilled_water_difference"/>
            <w:id w:val="1812365976"/>
            <w:placeholder>
              <w:docPart w:val="3DCBB269A69A475C9FFA0B9A72DBB83A"/>
            </w:placeholder>
            <w:showingPlcHdr/>
          </w:sdtPr>
          <w:sdtEndPr/>
          <w:sdtContent>
            <w:tc>
              <w:tcPr>
                <w:tcW w:w="1551" w:type="dxa"/>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distilled_water_change"/>
            <w:id w:val="45814557"/>
            <w:placeholder>
              <w:docPart w:val="3FD809C0ABFF478DBB003CCFED58301D"/>
            </w:placeholder>
            <w:showingPlcHdr/>
          </w:sdtPr>
          <w:sdtEndPr/>
          <w:sdtContent>
            <w:tc>
              <w:tcPr>
                <w:tcW w:w="1779" w:type="dxa"/>
                <w:tcBorders>
                  <w:righ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trHeight w:val="37"/>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noWrap/>
            <w:tcMar>
              <w:top w:w="115" w:type="dxa"/>
              <w:left w:w="115" w:type="dxa"/>
              <w:bottom w:w="115" w:type="dxa"/>
              <w:right w:w="115" w:type="dxa"/>
            </w:tcMar>
          </w:tcPr>
          <w:p w:rsidR="002B6DE7" w:rsidRPr="00773A98" w:rsidRDefault="002B6DE7" w:rsidP="002B6DE7">
            <w:pPr>
              <w:pStyle w:val="NormalTable"/>
              <w:rPr>
                <w:rStyle w:val="Strong"/>
                <w:b/>
              </w:rPr>
            </w:pPr>
            <w:r w:rsidRPr="00773A98">
              <w:rPr>
                <w:rStyle w:val="Strong"/>
                <w:b/>
              </w:rPr>
              <w:t>Water sample</w:t>
            </w:r>
          </w:p>
        </w:tc>
        <w:sdt>
          <w:sdtPr>
            <w:alias w:val="water_Initial"/>
            <w:id w:val="335504452"/>
            <w:placeholder>
              <w:docPart w:val="5C481967D33E4E189B593CD9ABC29F54"/>
            </w:placeholder>
            <w:showingPlcHdr/>
          </w:sdtPr>
          <w:sdtEndPr/>
          <w:sdtContent>
            <w:tc>
              <w:tcPr>
                <w:tcW w:w="1620" w:type="dxa"/>
                <w:noWrap/>
                <w:tcMar>
                  <w:top w:w="115" w:type="dxa"/>
                  <w:left w:w="115" w:type="dxa"/>
                  <w:bottom w:w="115" w:type="dxa"/>
                  <w:right w:w="115" w:type="dxa"/>
                </w:tcMar>
              </w:tcPr>
              <w:p w:rsidR="002B6DE7" w:rsidRPr="00773A98" w:rsidRDefault="0075199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water_45min"/>
            <w:tag w:val="water_45min"/>
            <w:id w:val="-1797747038"/>
            <w:placeholder>
              <w:docPart w:val="AFC2C6A202A143979820BE348251C8AC"/>
            </w:placeholder>
            <w:showingPlcHdr/>
          </w:sdtPr>
          <w:sdtEndPr/>
          <w:sdtContent>
            <w:tc>
              <w:tcPr>
                <w:tcW w:w="1728" w:type="dxa"/>
                <w:noWrap/>
                <w:tcMar>
                  <w:top w:w="115" w:type="dxa"/>
                  <w:left w:w="115" w:type="dxa"/>
                  <w:bottom w:w="115" w:type="dxa"/>
                  <w:right w:w="115" w:type="dxa"/>
                </w:tcMar>
              </w:tcPr>
              <w:p w:rsidR="002B6DE7" w:rsidRPr="00773A98" w:rsidRDefault="0075199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water_difference"/>
            <w:tag w:val="water_difference"/>
            <w:id w:val="-680047128"/>
            <w:placeholder>
              <w:docPart w:val="CF6E40A640A743FCB12B21F504ABFB7D"/>
            </w:placeholder>
            <w:showingPlcHdr/>
          </w:sdtPr>
          <w:sdtEndPr/>
          <w:sdtContent>
            <w:tc>
              <w:tcPr>
                <w:tcW w:w="1551" w:type="dxa"/>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1_M_NaCL_45min"/>
            <w:tag w:val="0.1_M_NaCL_45min"/>
            <w:id w:val="1810429739"/>
            <w:placeholder>
              <w:docPart w:val="6897214C36014C169A77A17EDD89F2F6"/>
            </w:placeholder>
            <w:showingPlcHdr/>
          </w:sdtPr>
          <w:sdtEndPr/>
          <w:sdtContent>
            <w:tc>
              <w:tcPr>
                <w:tcW w:w="1779" w:type="dxa"/>
                <w:tcBorders>
                  <w:right w:val="single" w:sz="12" w:space="0" w:color="auto"/>
                </w:tcBorders>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 xml:space="preserve">0.1 M </w:t>
            </w:r>
            <w:proofErr w:type="spellStart"/>
            <w:r w:rsidRPr="00773A98">
              <w:rPr>
                <w:rStyle w:val="Strong"/>
              </w:rPr>
              <w:t>NaCl</w:t>
            </w:r>
            <w:proofErr w:type="spellEnd"/>
          </w:p>
        </w:tc>
        <w:sdt>
          <w:sdtPr>
            <w:alias w:val="0.1_M_NaCL_Initial"/>
            <w:id w:val="-681592188"/>
            <w:placeholder>
              <w:docPart w:val="31E8440FBC0C429F9F1A619A0176968D"/>
            </w:placeholder>
            <w:showingPlcHdr/>
          </w:sdtPr>
          <w:sdtEndPr/>
          <w:sdtContent>
            <w:tc>
              <w:tcPr>
                <w:tcW w:w="1620" w:type="dxa"/>
                <w:shd w:val="clear" w:color="auto" w:fill="F2F2F2" w:themeFill="background1" w:themeFillShade="F2"/>
                <w:noWrap/>
                <w:tcMar>
                  <w:top w:w="115" w:type="dxa"/>
                  <w:left w:w="115" w:type="dxa"/>
                  <w:bottom w:w="115" w:type="dxa"/>
                  <w:right w:w="115" w:type="dxa"/>
                </w:tcMar>
              </w:tcPr>
              <w:p w:rsidR="002B6DE7" w:rsidRPr="00773A98" w:rsidRDefault="0075199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1_M_NaCL_45min"/>
            <w:tag w:val="0.1_M_NaCL_45min"/>
            <w:id w:val="-1189517258"/>
            <w:placeholder>
              <w:docPart w:val="BE2251D5CD014650BFC4076840F4F84C"/>
            </w:placeholder>
            <w:showingPlcHdr/>
          </w:sdtPr>
          <w:sdtEndPr/>
          <w:sdtContent>
            <w:tc>
              <w:tcPr>
                <w:tcW w:w="1728" w:type="dxa"/>
                <w:shd w:val="clear" w:color="auto" w:fill="F2F2F2" w:themeFill="background1" w:themeFillShade="F2"/>
                <w:noWrap/>
                <w:tcMar>
                  <w:top w:w="115" w:type="dxa"/>
                  <w:left w:w="115" w:type="dxa"/>
                  <w:bottom w:w="115" w:type="dxa"/>
                  <w:right w:w="115" w:type="dxa"/>
                </w:tcMar>
              </w:tcPr>
              <w:p w:rsidR="002B6DE7" w:rsidRPr="00773A98" w:rsidRDefault="0075199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1_M_NaCL_difference"/>
            <w:tag w:val="0.1_M_NaCL_difference"/>
            <w:id w:val="-371151966"/>
            <w:placeholder>
              <w:docPart w:val="244F67ACE84245A38A1223D9148E7094"/>
            </w:placeholder>
            <w:showingPlcHdr/>
          </w:sdtPr>
          <w:sdtEndPr/>
          <w:sdtContent>
            <w:tc>
              <w:tcPr>
                <w:tcW w:w="1551" w:type="dxa"/>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1_M_NaCL_change"/>
            <w:tag w:val="0.1_M_NaCL_change"/>
            <w:id w:val="-1100866158"/>
            <w:placeholder>
              <w:docPart w:val="5DA558F272A34995B150789173EDDE49"/>
            </w:placeholder>
            <w:showingPlcHdr/>
          </w:sdtPr>
          <w:sdtEndPr/>
          <w:sdtContent>
            <w:tc>
              <w:tcPr>
                <w:tcW w:w="1779" w:type="dxa"/>
                <w:tcBorders>
                  <w:righ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trHeight w:val="14"/>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 xml:space="preserve">0.2 M </w:t>
            </w:r>
            <w:proofErr w:type="spellStart"/>
            <w:r w:rsidRPr="00773A98">
              <w:rPr>
                <w:rStyle w:val="Strong"/>
              </w:rPr>
              <w:t>NaCl</w:t>
            </w:r>
            <w:proofErr w:type="spellEnd"/>
          </w:p>
        </w:tc>
        <w:sdt>
          <w:sdtPr>
            <w:alias w:val="0.2_M_NaCL_Initial"/>
            <w:id w:val="694194242"/>
            <w:placeholder>
              <w:docPart w:val="C7522F6B51BF44ECA022E7C4C8FC2C88"/>
            </w:placeholder>
            <w:showingPlcHdr/>
          </w:sdtPr>
          <w:sdtEndPr/>
          <w:sdtContent>
            <w:tc>
              <w:tcPr>
                <w:tcW w:w="1620" w:type="dxa"/>
                <w:noWrap/>
                <w:tcMar>
                  <w:top w:w="115" w:type="dxa"/>
                  <w:left w:w="115" w:type="dxa"/>
                  <w:bottom w:w="115" w:type="dxa"/>
                  <w:right w:w="115" w:type="dxa"/>
                </w:tcMar>
              </w:tcPr>
              <w:p w:rsidR="002B6DE7" w:rsidRPr="00773A98" w:rsidRDefault="0075199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2_M_NaCL_45min"/>
            <w:tag w:val="0.2_M_NaCL_45min"/>
            <w:id w:val="-1524324835"/>
            <w:placeholder>
              <w:docPart w:val="D6AF68D0B10549C692E7EF0BA2633F46"/>
            </w:placeholder>
            <w:showingPlcHdr/>
          </w:sdtPr>
          <w:sdtEndPr/>
          <w:sdtContent>
            <w:tc>
              <w:tcPr>
                <w:tcW w:w="1728" w:type="dxa"/>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2_M_NaCL_difference"/>
            <w:tag w:val="0.2_M_NaCL_difference"/>
            <w:id w:val="-282499462"/>
            <w:placeholder>
              <w:docPart w:val="1B5C0113213645B1A01EA3ADE637798C"/>
            </w:placeholder>
            <w:showingPlcHdr/>
          </w:sdtPr>
          <w:sdtEndPr/>
          <w:sdtContent>
            <w:tc>
              <w:tcPr>
                <w:tcW w:w="1551" w:type="dxa"/>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2_M_NaCL_change"/>
            <w:tag w:val="0.2_M_NaCL_change"/>
            <w:id w:val="254870666"/>
            <w:placeholder>
              <w:docPart w:val="3E32BA3A50854562B6F8B942D845504E"/>
            </w:placeholder>
            <w:showingPlcHdr/>
          </w:sdtPr>
          <w:sdtEndPr/>
          <w:sdtContent>
            <w:tc>
              <w:tcPr>
                <w:tcW w:w="1779" w:type="dxa"/>
                <w:tcBorders>
                  <w:right w:val="single" w:sz="12" w:space="0" w:color="auto"/>
                </w:tcBorders>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 xml:space="preserve">0.3 M </w:t>
            </w:r>
            <w:proofErr w:type="spellStart"/>
            <w:r w:rsidRPr="00773A98">
              <w:rPr>
                <w:rStyle w:val="Strong"/>
              </w:rPr>
              <w:t>NaCl</w:t>
            </w:r>
            <w:proofErr w:type="spellEnd"/>
          </w:p>
        </w:tc>
        <w:sdt>
          <w:sdtPr>
            <w:alias w:val="0.3_M_NaCL_Initial"/>
            <w:tag w:val="0.3_M_NaCL_Initial"/>
            <w:id w:val="1348215374"/>
            <w:placeholder>
              <w:docPart w:val="FFC5B9D9C148409EAB6B8B076D07A651"/>
            </w:placeholder>
            <w:showingPlcHdr/>
          </w:sdtPr>
          <w:sdtEndPr/>
          <w:sdtContent>
            <w:tc>
              <w:tcPr>
                <w:tcW w:w="1620" w:type="dxa"/>
                <w:shd w:val="clear" w:color="auto" w:fill="F2F2F2" w:themeFill="background1" w:themeFillShade="F2"/>
                <w:noWrap/>
                <w:tcMar>
                  <w:top w:w="115" w:type="dxa"/>
                  <w:left w:w="115" w:type="dxa"/>
                  <w:bottom w:w="115" w:type="dxa"/>
                  <w:right w:w="115" w:type="dxa"/>
                </w:tcMar>
              </w:tcPr>
              <w:p w:rsidR="002B6DE7" w:rsidRPr="00773A98" w:rsidRDefault="0075199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3_M_NaCL_45min"/>
            <w:tag w:val="0.3_M_NaCL_45min"/>
            <w:id w:val="1821072426"/>
            <w:placeholder>
              <w:docPart w:val="F1CC8C529D464D0C9D4D7988A0118A36"/>
            </w:placeholder>
            <w:showingPlcHdr/>
          </w:sdtPr>
          <w:sdtEndPr/>
          <w:sdtContent>
            <w:tc>
              <w:tcPr>
                <w:tcW w:w="1728" w:type="dxa"/>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3_M_NaCL_difference"/>
            <w:id w:val="-2101174532"/>
            <w:placeholder>
              <w:docPart w:val="A7DFE4440ECF4B8FA1B50943C74E65C4"/>
            </w:placeholder>
            <w:showingPlcHdr/>
          </w:sdtPr>
          <w:sdtEndPr/>
          <w:sdtContent>
            <w:tc>
              <w:tcPr>
                <w:tcW w:w="1551" w:type="dxa"/>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3_M_NaCL_change"/>
            <w:tag w:val="0.3_M_NaCL_change"/>
            <w:id w:val="-1637399650"/>
            <w:placeholder>
              <w:docPart w:val="35953B9EF8E8443ABB810C16B0C2549F"/>
            </w:placeholder>
            <w:showingPlcHdr/>
          </w:sdtPr>
          <w:sdtEndPr/>
          <w:sdtContent>
            <w:tc>
              <w:tcPr>
                <w:tcW w:w="1779" w:type="dxa"/>
                <w:tcBorders>
                  <w:righ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trHeight w:val="14"/>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 xml:space="preserve">0.4 M </w:t>
            </w:r>
            <w:proofErr w:type="spellStart"/>
            <w:r w:rsidRPr="00773A98">
              <w:rPr>
                <w:rStyle w:val="Strong"/>
              </w:rPr>
              <w:t>NaCl</w:t>
            </w:r>
            <w:proofErr w:type="spellEnd"/>
          </w:p>
        </w:tc>
        <w:sdt>
          <w:sdtPr>
            <w:alias w:val="0.4_M_NaCL_Initial"/>
            <w:tag w:val="0.4_M_NaCL_Initial"/>
            <w:id w:val="-412929812"/>
            <w:placeholder>
              <w:docPart w:val="C5F5548F03A74FD28E92EE8A98B5274A"/>
            </w:placeholder>
            <w:showingPlcHdr/>
          </w:sdtPr>
          <w:sdtEndPr/>
          <w:sdtContent>
            <w:tc>
              <w:tcPr>
                <w:tcW w:w="1620" w:type="dxa"/>
                <w:noWrap/>
                <w:tcMar>
                  <w:top w:w="115" w:type="dxa"/>
                  <w:left w:w="115" w:type="dxa"/>
                  <w:bottom w:w="115" w:type="dxa"/>
                  <w:right w:w="115" w:type="dxa"/>
                </w:tcMar>
              </w:tcPr>
              <w:p w:rsidR="002B6DE7" w:rsidRPr="00773A98" w:rsidRDefault="0075199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4_M_NaCL_45min"/>
            <w:tag w:val="0.4_M_NaCL_45min"/>
            <w:id w:val="-512531687"/>
            <w:placeholder>
              <w:docPart w:val="952028822C5D4126AD0F77B9F2A4786C"/>
            </w:placeholder>
            <w:showingPlcHdr/>
          </w:sdtPr>
          <w:sdtEndPr/>
          <w:sdtContent>
            <w:tc>
              <w:tcPr>
                <w:tcW w:w="1728" w:type="dxa"/>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4_M_NaCL_difference"/>
            <w:id w:val="-1784960335"/>
            <w:placeholder>
              <w:docPart w:val="99EC42830D33465FAEA0D56A697C909A"/>
            </w:placeholder>
            <w:showingPlcHdr/>
          </w:sdtPr>
          <w:sdtEndPr/>
          <w:sdtContent>
            <w:tc>
              <w:tcPr>
                <w:tcW w:w="1551" w:type="dxa"/>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4_M_NaCL_change"/>
            <w:tag w:val="0.4_M_NaCL_change"/>
            <w:id w:val="-503429284"/>
            <w:placeholder>
              <w:docPart w:val="EA9330F64B2C453EA6194CE2CF1617FA"/>
            </w:placeholder>
            <w:showingPlcHdr/>
          </w:sdtPr>
          <w:sdtEndPr/>
          <w:sdtContent>
            <w:tc>
              <w:tcPr>
                <w:tcW w:w="1779" w:type="dxa"/>
                <w:tcBorders>
                  <w:right w:val="single" w:sz="12" w:space="0" w:color="auto"/>
                </w:tcBorders>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 xml:space="preserve">0.5 M </w:t>
            </w:r>
            <w:proofErr w:type="spellStart"/>
            <w:r w:rsidRPr="00773A98">
              <w:rPr>
                <w:rStyle w:val="Strong"/>
              </w:rPr>
              <w:t>NaCl</w:t>
            </w:r>
            <w:proofErr w:type="spellEnd"/>
          </w:p>
        </w:tc>
        <w:sdt>
          <w:sdtPr>
            <w:alias w:val="0.5_M_NaCL_Initial"/>
            <w:tag w:val="0.5_M_NaCL_Initial"/>
            <w:id w:val="329489625"/>
            <w:placeholder>
              <w:docPart w:val="C2A41663CB524CF29DAFCCCFEC9BD0F7"/>
            </w:placeholder>
            <w:showingPlcHdr/>
          </w:sdtPr>
          <w:sdtEndPr/>
          <w:sdtContent>
            <w:tc>
              <w:tcPr>
                <w:tcW w:w="1620" w:type="dxa"/>
                <w:tcBorders>
                  <w:bottom w:val="single" w:sz="4" w:space="0" w:color="666666" w:themeColor="text1" w:themeTint="99"/>
                </w:tcBorders>
                <w:shd w:val="clear" w:color="auto" w:fill="F2F2F2" w:themeFill="background1" w:themeFillShade="F2"/>
                <w:noWrap/>
                <w:tcMar>
                  <w:top w:w="115" w:type="dxa"/>
                  <w:left w:w="115" w:type="dxa"/>
                  <w:bottom w:w="115" w:type="dxa"/>
                  <w:right w:w="115" w:type="dxa"/>
                </w:tcMar>
              </w:tcPr>
              <w:p w:rsidR="002B6DE7" w:rsidRPr="00773A98" w:rsidRDefault="0075199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5_M_NaCL_45min"/>
            <w:id w:val="-2009893713"/>
            <w:placeholder>
              <w:docPart w:val="4139F694E6B24BE2A1383320D41C065A"/>
            </w:placeholder>
            <w:showingPlcHdr/>
          </w:sdtPr>
          <w:sdtEndPr/>
          <w:sdtContent>
            <w:tc>
              <w:tcPr>
                <w:tcW w:w="1728" w:type="dxa"/>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5_M_NaCL_difference"/>
            <w:id w:val="-1316029896"/>
            <w:placeholder>
              <w:docPart w:val="C7EC97A9AAF347809672CE118949546B"/>
            </w:placeholder>
            <w:showingPlcHdr/>
          </w:sdtPr>
          <w:sdtEndPr/>
          <w:sdtContent>
            <w:tc>
              <w:tcPr>
                <w:tcW w:w="1551" w:type="dxa"/>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5_M_NaCL_change"/>
            <w:tag w:val="0.5_M_NaCL_change"/>
            <w:id w:val="1106306448"/>
            <w:placeholder>
              <w:docPart w:val="2C3C15C850B64BE2944CCF25A81B64DA"/>
            </w:placeholder>
            <w:showingPlcHdr/>
          </w:sdtPr>
          <w:sdtEndPr/>
          <w:sdtContent>
            <w:tc>
              <w:tcPr>
                <w:tcW w:w="1779" w:type="dxa"/>
                <w:tcBorders>
                  <w:right w:val="single" w:sz="12" w:space="0" w:color="auto"/>
                </w:tcBorders>
                <w:shd w:val="clear" w:color="auto" w:fill="F2F2F2" w:themeFill="background1" w:themeFillShade="F2"/>
                <w:noWrap/>
                <w:tcMar>
                  <w:top w:w="115" w:type="dxa"/>
                  <w:left w:w="115" w:type="dxa"/>
                  <w:bottom w:w="115" w:type="dxa"/>
                  <w:right w:w="115" w:type="dxa"/>
                </w:tcMar>
              </w:tcPr>
              <w:p w:rsidR="002B6DE7" w:rsidRPr="00773A98" w:rsidRDefault="00F523A8" w:rsidP="00E327EE">
                <w:pPr>
                  <w:pStyle w:val="NormalTable"/>
                  <w:ind w:left="74"/>
                  <w:cnfStyle w:val="000000100000" w:firstRow="0" w:lastRow="0" w:firstColumn="0" w:lastColumn="0" w:oddVBand="0" w:evenVBand="0" w:oddHBand="1" w:evenHBand="0" w:firstRowFirstColumn="0" w:firstRowLastColumn="0" w:lastRowFirstColumn="0" w:lastRowLastColumn="0"/>
                </w:pPr>
                <w:r w:rsidRPr="00F94047">
                  <w:rPr>
                    <w:rStyle w:val="PlaceholderText"/>
                  </w:rPr>
                  <w:t xml:space="preserve">enter </w:t>
                </w:r>
                <w:r>
                  <w:rPr>
                    <w:rStyle w:val="PlaceholderText"/>
                  </w:rPr>
                  <w:t>mass</w:t>
                </w:r>
              </w:p>
            </w:tc>
          </w:sdtContent>
        </w:sdt>
      </w:tr>
      <w:tr w:rsidR="002B6DE7" w:rsidTr="002B6DE7">
        <w:trPr>
          <w:trHeight w:val="14"/>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auto"/>
              <w:bottom w:val="single" w:sz="12" w:space="0" w:color="auto"/>
            </w:tcBorders>
            <w:noWrap/>
            <w:tcMar>
              <w:top w:w="115" w:type="dxa"/>
              <w:left w:w="115" w:type="dxa"/>
              <w:bottom w:w="115" w:type="dxa"/>
              <w:right w:w="115" w:type="dxa"/>
            </w:tcMar>
          </w:tcPr>
          <w:p w:rsidR="002B6DE7" w:rsidRPr="00773A98" w:rsidRDefault="002B6DE7" w:rsidP="002B6DE7">
            <w:pPr>
              <w:pStyle w:val="NormalTable"/>
              <w:rPr>
                <w:rStyle w:val="Strong"/>
              </w:rPr>
            </w:pPr>
            <w:r w:rsidRPr="00773A98">
              <w:rPr>
                <w:rStyle w:val="Strong"/>
              </w:rPr>
              <w:t xml:space="preserve">0.6 M </w:t>
            </w:r>
            <w:proofErr w:type="spellStart"/>
            <w:r w:rsidRPr="00773A98">
              <w:rPr>
                <w:rStyle w:val="Strong"/>
              </w:rPr>
              <w:t>NaCl</w:t>
            </w:r>
            <w:proofErr w:type="spellEnd"/>
          </w:p>
        </w:tc>
        <w:sdt>
          <w:sdtPr>
            <w:alias w:val="0.5_M_NaCL_Initial"/>
            <w:id w:val="126758306"/>
            <w:placeholder>
              <w:docPart w:val="A062CE38F6294147879A0CE8F640736D"/>
            </w:placeholder>
            <w:showingPlcHdr/>
          </w:sdtPr>
          <w:sdtEndPr/>
          <w:sdtContent>
            <w:tc>
              <w:tcPr>
                <w:tcW w:w="1620" w:type="dxa"/>
                <w:tcBorders>
                  <w:bottom w:val="single" w:sz="12" w:space="0" w:color="auto"/>
                </w:tcBorders>
                <w:noWrap/>
                <w:tcMar>
                  <w:top w:w="115" w:type="dxa"/>
                  <w:left w:w="115" w:type="dxa"/>
                  <w:bottom w:w="115" w:type="dxa"/>
                  <w:right w:w="115" w:type="dxa"/>
                </w:tcMar>
              </w:tcPr>
              <w:p w:rsidR="002B6DE7" w:rsidRPr="00773A98" w:rsidRDefault="0075199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6_M_NaCL_45min"/>
            <w:tag w:val="0.6_M_NaCL_45min"/>
            <w:id w:val="-977992502"/>
            <w:placeholder>
              <w:docPart w:val="5B50871944FB4447B0DF53C43F0C3AC1"/>
            </w:placeholder>
            <w:showingPlcHdr/>
          </w:sdtPr>
          <w:sdtEndPr/>
          <w:sdtContent>
            <w:tc>
              <w:tcPr>
                <w:tcW w:w="1728" w:type="dxa"/>
                <w:tcBorders>
                  <w:bottom w:val="single" w:sz="12" w:space="0" w:color="auto"/>
                </w:tcBorders>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6_M_NaCL_difference"/>
            <w:id w:val="-979000053"/>
            <w:placeholder>
              <w:docPart w:val="49B4F1D3E89441DE9747CBFEDD4AE4B9"/>
            </w:placeholder>
            <w:showingPlcHdr/>
          </w:sdtPr>
          <w:sdtEndPr/>
          <w:sdtContent>
            <w:tc>
              <w:tcPr>
                <w:tcW w:w="1551" w:type="dxa"/>
                <w:tcBorders>
                  <w:bottom w:val="single" w:sz="12" w:space="0" w:color="auto"/>
                </w:tcBorders>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sdt>
          <w:sdtPr>
            <w:alias w:val="0.6_M_NaCL_change"/>
            <w:tag w:val="0.6_M_NaCL_change"/>
            <w:id w:val="1090206000"/>
            <w:placeholder>
              <w:docPart w:val="9B0EB4B98606410AB13D720EBBEA6124"/>
            </w:placeholder>
            <w:showingPlcHdr/>
          </w:sdtPr>
          <w:sdtEndPr/>
          <w:sdtContent>
            <w:tc>
              <w:tcPr>
                <w:tcW w:w="1779" w:type="dxa"/>
                <w:tcBorders>
                  <w:bottom w:val="single" w:sz="12" w:space="0" w:color="auto"/>
                  <w:right w:val="single" w:sz="12" w:space="0" w:color="auto"/>
                </w:tcBorders>
                <w:noWrap/>
                <w:tcMar>
                  <w:top w:w="115" w:type="dxa"/>
                  <w:left w:w="115" w:type="dxa"/>
                  <w:bottom w:w="115" w:type="dxa"/>
                  <w:right w:w="115" w:type="dxa"/>
                </w:tcMar>
              </w:tcPr>
              <w:p w:rsidR="002B6DE7" w:rsidRPr="00773A98" w:rsidRDefault="00F523A8" w:rsidP="00E327EE">
                <w:pPr>
                  <w:pStyle w:val="NormalTable"/>
                  <w:ind w:left="74"/>
                  <w:cnfStyle w:val="000000000000" w:firstRow="0" w:lastRow="0" w:firstColumn="0" w:lastColumn="0" w:oddVBand="0" w:evenVBand="0" w:oddHBand="0" w:evenHBand="0" w:firstRowFirstColumn="0" w:firstRowLastColumn="0" w:lastRowFirstColumn="0" w:lastRowLastColumn="0"/>
                </w:pPr>
                <w:r w:rsidRPr="00F94047">
                  <w:rPr>
                    <w:rStyle w:val="PlaceholderText"/>
                  </w:rPr>
                  <w:t xml:space="preserve">enter </w:t>
                </w:r>
                <w:r>
                  <w:rPr>
                    <w:rStyle w:val="PlaceholderText"/>
                  </w:rPr>
                  <w:t>mass</w:t>
                </w:r>
              </w:p>
            </w:tc>
          </w:sdtContent>
        </w:sdt>
      </w:tr>
    </w:tbl>
    <w:p w:rsidR="003332AE" w:rsidRDefault="003332AE" w:rsidP="00252785">
      <w:pPr>
        <w:pStyle w:val="ListParagraph"/>
        <w:widowControl/>
        <w:numPr>
          <w:ilvl w:val="0"/>
          <w:numId w:val="33"/>
        </w:numPr>
        <w:spacing w:before="240"/>
        <w:contextualSpacing w:val="0"/>
      </w:pPr>
      <w:r>
        <w:t xml:space="preserve">In the space below (record all your calculations), calculate the </w:t>
      </w:r>
      <w:proofErr w:type="gramStart"/>
      <w:r>
        <w:t>%</w:t>
      </w:r>
      <w:proofErr w:type="gramEnd"/>
      <w:r>
        <w:t xml:space="preserve"> change in mass in the bags, for the different </w:t>
      </w:r>
      <w:proofErr w:type="spellStart"/>
      <w:r>
        <w:t>NaCl</w:t>
      </w:r>
      <w:proofErr w:type="spellEnd"/>
      <w:r>
        <w:t xml:space="preserve"> concentrations. </w:t>
      </w:r>
    </w:p>
    <w:p w:rsidR="003332AE" w:rsidRPr="00773A98" w:rsidRDefault="003332AE" w:rsidP="00582B9A">
      <w:pPr>
        <w:ind w:left="360"/>
      </w:pPr>
      <w:r w:rsidRPr="00773A98">
        <w:rPr>
          <w:rStyle w:val="Strong"/>
        </w:rPr>
        <w:t>Example</w:t>
      </w:r>
      <w:r w:rsidRPr="00773A98">
        <w:rPr>
          <w:b/>
        </w:rPr>
        <w:t>:</w:t>
      </w:r>
      <w:r w:rsidRPr="00773A98">
        <w:t xml:space="preserve"> </w:t>
      </w:r>
      <w:r w:rsidRPr="00773A98">
        <w:rPr>
          <w:rStyle w:val="IntenseEmphasis"/>
        </w:rPr>
        <w:t>To calculate the % change in mass, if you have the initial mass, for example 27</w:t>
      </w:r>
      <w:r w:rsidR="00773A98" w:rsidRPr="00773A98">
        <w:rPr>
          <w:rStyle w:val="IntenseEmphasis"/>
        </w:rPr>
        <w:t xml:space="preserve"> </w:t>
      </w:r>
      <w:r w:rsidRPr="00773A98">
        <w:rPr>
          <w:rStyle w:val="IntenseEmphasis"/>
        </w:rPr>
        <w:t>g, and a final mass, for example 27.5</w:t>
      </w:r>
      <w:r w:rsidR="00773A98" w:rsidRPr="00773A98">
        <w:rPr>
          <w:rStyle w:val="IntenseEmphasis"/>
        </w:rPr>
        <w:t xml:space="preserve"> </w:t>
      </w:r>
      <w:r w:rsidRPr="00773A98">
        <w:rPr>
          <w:rStyle w:val="IntenseEmphasis"/>
        </w:rPr>
        <w:t>g</w:t>
      </w:r>
      <w:r w:rsidRPr="00773A98">
        <w:t>.</w:t>
      </w:r>
    </w:p>
    <w:p w:rsidR="00773A98" w:rsidRDefault="003332AE" w:rsidP="00582B9A">
      <w:pPr>
        <w:pStyle w:val="ListParagraph"/>
        <w:numPr>
          <w:ilvl w:val="0"/>
          <w:numId w:val="45"/>
        </w:numPr>
        <w:ind w:left="1080"/>
      </w:pPr>
      <w:r w:rsidRPr="00773A98">
        <w:t>Calculate the mass difference: 27.5</w:t>
      </w:r>
      <w:r w:rsidR="00773A98">
        <w:t xml:space="preserve"> </w:t>
      </w:r>
      <w:r w:rsidRPr="00773A98">
        <w:t>g – 27</w:t>
      </w:r>
      <w:r w:rsidR="00773A98">
        <w:t xml:space="preserve"> </w:t>
      </w:r>
      <w:r w:rsidRPr="00773A98">
        <w:t>g = 0.5</w:t>
      </w:r>
      <w:r w:rsidR="00773A98">
        <w:t xml:space="preserve"> </w:t>
      </w:r>
      <w:r w:rsidRPr="00773A98">
        <w:t>g (record this value in the table above)</w:t>
      </w:r>
    </w:p>
    <w:p w:rsidR="003332AE" w:rsidRPr="00773A98" w:rsidRDefault="003332AE" w:rsidP="00582B9A">
      <w:pPr>
        <w:pStyle w:val="ListParagraph"/>
        <w:numPr>
          <w:ilvl w:val="0"/>
          <w:numId w:val="45"/>
        </w:numPr>
        <w:spacing w:after="0"/>
        <w:ind w:left="1080"/>
      </w:pPr>
      <w:r w:rsidRPr="00773A98">
        <w:t>Calculate the % change this difference represents:</w:t>
      </w:r>
    </w:p>
    <w:p w:rsidR="003332AE" w:rsidRPr="00773A98" w:rsidRDefault="003332AE" w:rsidP="00582B9A">
      <w:pPr>
        <w:pStyle w:val="NormalTable"/>
        <w:ind w:left="1080"/>
      </w:pPr>
      <w:r w:rsidRPr="00773A98">
        <w:t>27g (initial mass)</w:t>
      </w:r>
      <w:r w:rsidR="00773A98">
        <w:t xml:space="preserve"> </w:t>
      </w:r>
      <w:r w:rsidRPr="00773A98">
        <w:t>= 100%</w:t>
      </w:r>
    </w:p>
    <w:p w:rsidR="003332AE" w:rsidRPr="00773A98" w:rsidRDefault="003332AE" w:rsidP="00582B9A">
      <w:pPr>
        <w:pStyle w:val="NormalTable"/>
        <w:spacing w:after="120"/>
        <w:ind w:left="1080"/>
      </w:pPr>
      <w:r w:rsidRPr="00773A98">
        <w:t>0.5g (mass difference)</w:t>
      </w:r>
      <w:r w:rsidR="00773A98">
        <w:t xml:space="preserve"> </w:t>
      </w:r>
      <w:r w:rsidRPr="00773A98">
        <w:t>= X%</w:t>
      </w:r>
    </w:p>
    <w:p w:rsidR="003332AE" w:rsidRPr="00773A98" w:rsidRDefault="003332AE" w:rsidP="00582B9A">
      <w:pPr>
        <w:pStyle w:val="NormalTable"/>
        <w:spacing w:after="120"/>
        <w:ind w:left="1080"/>
        <w:rPr>
          <w:u w:val="single"/>
        </w:rPr>
      </w:pPr>
      <w:r w:rsidRPr="00773A98">
        <w:rPr>
          <w:u w:val="single"/>
        </w:rPr>
        <w:t>0.5g (100%</w:t>
      </w:r>
      <w:r w:rsidR="00773A98">
        <w:rPr>
          <w:u w:val="single"/>
        </w:rPr>
        <w:t>)</w:t>
      </w:r>
      <w:r w:rsidR="00773A98">
        <w:t xml:space="preserve"> </w:t>
      </w:r>
      <w:r w:rsidRPr="00773A98">
        <w:t>= 1.85%</w:t>
      </w:r>
    </w:p>
    <w:p w:rsidR="003332AE" w:rsidRPr="00177A92" w:rsidRDefault="003332AE" w:rsidP="00BB2796">
      <w:pPr>
        <w:pStyle w:val="ListParagraph"/>
        <w:spacing w:after="120" w:line="360" w:lineRule="auto"/>
        <w:ind w:left="1080" w:firstLine="360"/>
        <w:rPr>
          <w:i/>
        </w:rPr>
      </w:pPr>
      <w:r>
        <w:rPr>
          <w:i/>
        </w:rPr>
        <w:t>27g</w:t>
      </w:r>
    </w:p>
    <w:p w:rsidR="003332AE" w:rsidRPr="00C57BBA" w:rsidRDefault="003332AE" w:rsidP="003332AE">
      <w:pPr>
        <w:pStyle w:val="ListParagraph"/>
        <w:ind w:left="0"/>
        <w:rPr>
          <w:rStyle w:val="Strong"/>
        </w:rPr>
      </w:pPr>
      <w:r w:rsidRPr="00C57BBA">
        <w:t>YOUR CALCULATIONS:</w:t>
      </w:r>
      <w:r w:rsidRPr="00C57BBA">
        <w:rPr>
          <w:rStyle w:val="Strong"/>
        </w:rPr>
        <w:t xml:space="preserve"> Make sure you record all your calculations!</w:t>
      </w:r>
    </w:p>
    <w:p w:rsidR="003332AE" w:rsidRPr="00334D8F" w:rsidRDefault="003332AE" w:rsidP="00CF7A2E">
      <w:pPr>
        <w:pStyle w:val="ListParagraph"/>
        <w:widowControl/>
        <w:numPr>
          <w:ilvl w:val="0"/>
          <w:numId w:val="33"/>
        </w:numPr>
        <w:contextualSpacing w:val="0"/>
        <w:rPr>
          <w:color w:val="auto"/>
        </w:rPr>
      </w:pPr>
      <w:r w:rsidRPr="00334D8F">
        <w:rPr>
          <w:color w:val="auto"/>
        </w:rPr>
        <w:lastRenderedPageBreak/>
        <w:t xml:space="preserve">Use graph paper provided to graph the </w:t>
      </w:r>
      <w:proofErr w:type="gramStart"/>
      <w:r w:rsidRPr="00334D8F">
        <w:rPr>
          <w:color w:val="auto"/>
        </w:rPr>
        <w:t>%</w:t>
      </w:r>
      <w:proofErr w:type="gramEnd"/>
      <w:r w:rsidRPr="00334D8F">
        <w:rPr>
          <w:color w:val="auto"/>
        </w:rPr>
        <w:t xml:space="preserve"> change in mass </w:t>
      </w:r>
      <w:r w:rsidRPr="00334D8F">
        <w:rPr>
          <w:rStyle w:val="Emphasis"/>
          <w:color w:val="auto"/>
        </w:rPr>
        <w:t xml:space="preserve">for the distilled water and the six bags with different known </w:t>
      </w:r>
      <w:proofErr w:type="spellStart"/>
      <w:r w:rsidRPr="00334D8F">
        <w:rPr>
          <w:rStyle w:val="Emphasis"/>
          <w:color w:val="auto"/>
        </w:rPr>
        <w:t>NaCl</w:t>
      </w:r>
      <w:proofErr w:type="spellEnd"/>
      <w:r w:rsidRPr="00334D8F">
        <w:rPr>
          <w:rStyle w:val="Emphasis"/>
          <w:color w:val="auto"/>
        </w:rPr>
        <w:t xml:space="preserve"> concentrations</w:t>
      </w:r>
      <w:r w:rsidRPr="00334D8F">
        <w:rPr>
          <w:color w:val="auto"/>
        </w:rPr>
        <w:t xml:space="preserve">. This is your standard </w:t>
      </w:r>
      <w:r w:rsidR="00ED7975" w:rsidRPr="00334D8F">
        <w:rPr>
          <w:color w:val="auto"/>
        </w:rPr>
        <w:t>curve, which</w:t>
      </w:r>
      <w:r w:rsidRPr="00334D8F">
        <w:rPr>
          <w:color w:val="auto"/>
        </w:rPr>
        <w:t xml:space="preserve"> will allow you to find out the salt concentration of your water sample. </w:t>
      </w:r>
      <w:r w:rsidRPr="00334D8F">
        <w:rPr>
          <w:rStyle w:val="IntenseEmphasis"/>
          <w:color w:val="auto"/>
        </w:rPr>
        <w:t xml:space="preserve">Why are you asked to calculate the </w:t>
      </w:r>
      <w:proofErr w:type="gramStart"/>
      <w:r w:rsidRPr="00334D8F">
        <w:rPr>
          <w:rStyle w:val="IntenseEmphasis"/>
          <w:color w:val="auto"/>
        </w:rPr>
        <w:t>%</w:t>
      </w:r>
      <w:proofErr w:type="gramEnd"/>
      <w:r w:rsidRPr="00334D8F">
        <w:rPr>
          <w:rStyle w:val="IntenseEmphasis"/>
          <w:color w:val="auto"/>
        </w:rPr>
        <w:t xml:space="preserve"> of change, not just the change in mass?</w:t>
      </w:r>
    </w:p>
    <w:p w:rsidR="003332AE" w:rsidRDefault="003332AE" w:rsidP="00CF7A2E">
      <w:pPr>
        <w:pStyle w:val="ListParagraph"/>
        <w:widowControl/>
        <w:numPr>
          <w:ilvl w:val="0"/>
          <w:numId w:val="33"/>
        </w:numPr>
        <w:contextualSpacing w:val="0"/>
        <w:rPr>
          <w:color w:val="auto"/>
        </w:rPr>
      </w:pPr>
      <w:r w:rsidRPr="00334D8F">
        <w:rPr>
          <w:color w:val="auto"/>
        </w:rPr>
        <w:t xml:space="preserve">Calculate the % change in mass for the bag with the water sample, </w:t>
      </w:r>
      <w:r w:rsidRPr="00334D8F">
        <w:rPr>
          <w:rStyle w:val="Emphasis"/>
          <w:color w:val="auto"/>
        </w:rPr>
        <w:t>extrapolate</w:t>
      </w:r>
      <w:r w:rsidRPr="00334D8F">
        <w:rPr>
          <w:color w:val="auto"/>
        </w:rPr>
        <w:t xml:space="preserve"> the value on the graph, find the corresponding </w:t>
      </w:r>
      <w:proofErr w:type="spellStart"/>
      <w:r w:rsidRPr="00334D8F">
        <w:rPr>
          <w:color w:val="auto"/>
        </w:rPr>
        <w:t>NaCl</w:t>
      </w:r>
      <w:proofErr w:type="spellEnd"/>
      <w:r w:rsidRPr="00334D8F">
        <w:rPr>
          <w:color w:val="auto"/>
        </w:rPr>
        <w:t xml:space="preserve"> concentration and record it:</w:t>
      </w:r>
    </w:p>
    <w:tbl>
      <w:tblPr>
        <w:tblStyle w:val="TableGrid"/>
        <w:tblW w:w="7399" w:type="dxa"/>
        <w:tblInd w:w="8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Description w:val="Calculate the % change in mass for water sample "/>
      </w:tblPr>
      <w:tblGrid>
        <w:gridCol w:w="7399"/>
      </w:tblGrid>
      <w:tr w:rsidR="00582B9A" w:rsidTr="00DD66EC">
        <w:trPr>
          <w:trHeight w:val="556"/>
          <w:tblHeader/>
        </w:trPr>
        <w:tc>
          <w:tcPr>
            <w:tcW w:w="7399" w:type="dxa"/>
          </w:tcPr>
          <w:p w:rsidR="00582B9A" w:rsidRDefault="00582B9A" w:rsidP="00582B9A">
            <w:pPr>
              <w:pStyle w:val="NormalTable"/>
              <w:ind w:left="140" w:firstLine="0"/>
            </w:pPr>
            <w:r w:rsidRPr="00F50D94">
              <w:t>Salt concentration of water sample based on change in mass and extrapolated from the standard curve you created</w:t>
            </w:r>
            <w:r w:rsidRPr="00F50D94">
              <w:rPr>
                <w:b/>
              </w:rPr>
              <w:t>:</w:t>
            </w:r>
          </w:p>
        </w:tc>
      </w:tr>
      <w:tr w:rsidR="00582B9A" w:rsidTr="00DD66EC">
        <w:trPr>
          <w:trHeight w:val="283"/>
        </w:trPr>
        <w:sdt>
          <w:sdtPr>
            <w:id w:val="-1985152473"/>
            <w:placeholder>
              <w:docPart w:val="A7986B35695B4B9281126DAFFCDBD6FC"/>
            </w:placeholder>
            <w:showingPlcHdr/>
          </w:sdtPr>
          <w:sdtEndPr/>
          <w:sdtContent>
            <w:tc>
              <w:tcPr>
                <w:tcW w:w="7399" w:type="dxa"/>
                <w:noWrap/>
                <w:tcMar>
                  <w:top w:w="115" w:type="dxa"/>
                  <w:left w:w="115" w:type="dxa"/>
                  <w:bottom w:w="115" w:type="dxa"/>
                  <w:right w:w="115" w:type="dxa"/>
                </w:tcMar>
              </w:tcPr>
              <w:p w:rsidR="00582B9A" w:rsidRDefault="00582B9A" w:rsidP="00751998">
                <w:pPr>
                  <w:pStyle w:val="NormalTable"/>
                  <w:ind w:left="1390"/>
                </w:pPr>
                <w:r w:rsidRPr="00F94047">
                  <w:rPr>
                    <w:rStyle w:val="PlaceholderText"/>
                  </w:rPr>
                  <w:t xml:space="preserve">enter </w:t>
                </w:r>
                <w:r>
                  <w:rPr>
                    <w:rStyle w:val="PlaceholderText"/>
                  </w:rPr>
                  <w:t>mass</w:t>
                </w:r>
              </w:p>
            </w:tc>
          </w:sdtContent>
        </w:sdt>
      </w:tr>
    </w:tbl>
    <w:p w:rsidR="00582B9A" w:rsidRDefault="00582B9A" w:rsidP="00CF7A2E">
      <w:pPr>
        <w:pStyle w:val="ListParagraph"/>
        <w:widowControl/>
        <w:numPr>
          <w:ilvl w:val="0"/>
          <w:numId w:val="33"/>
        </w:numPr>
        <w:spacing w:before="240"/>
        <w:contextualSpacing w:val="0"/>
      </w:pPr>
      <w:r w:rsidRPr="007B6123">
        <w:t>How does the mass of the bags change as the molarity of the solutions in the bags change? Explain why this change occurs:</w:t>
      </w:r>
    </w:p>
    <w:tbl>
      <w:tblPr>
        <w:tblStyle w:val="TableGrid"/>
        <w:tblW w:w="8277"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277"/>
      </w:tblGrid>
      <w:tr w:rsidR="00112BE4" w:rsidTr="00F92DA0">
        <w:trPr>
          <w:cantSplit/>
          <w:trHeight w:val="1975"/>
          <w:tblHeader/>
        </w:trPr>
        <w:sdt>
          <w:sdtPr>
            <w:alias w:val="Q13_Answer"/>
            <w:tag w:val="Q13_Answer"/>
            <w:id w:val="577403910"/>
            <w:placeholder>
              <w:docPart w:val="8F074C59EB614B90B21B342857019297"/>
            </w:placeholder>
            <w:showingPlcHdr/>
          </w:sdtPr>
          <w:sdtEndPr/>
          <w:sdtContent>
            <w:tc>
              <w:tcPr>
                <w:tcW w:w="8277" w:type="dxa"/>
              </w:tcPr>
              <w:p w:rsidR="00112BE4" w:rsidRDefault="00112BE4" w:rsidP="00F92DA0">
                <w:pPr>
                  <w:pStyle w:val="ListParagraph"/>
                  <w:ind w:left="0"/>
                  <w:contextualSpacing w:val="0"/>
                </w:pPr>
                <w:r w:rsidRPr="00721B44">
                  <w:rPr>
                    <w:rStyle w:val="PlaceholderText"/>
                  </w:rPr>
                  <w:t>Click</w:t>
                </w:r>
                <w:r w:rsidR="00F92DA0">
                  <w:rPr>
                    <w:rStyle w:val="PlaceholderText"/>
                  </w:rPr>
                  <w:t>/</w:t>
                </w:r>
                <w:r w:rsidRPr="00721B44">
                  <w:rPr>
                    <w:rStyle w:val="PlaceholderText"/>
                  </w:rPr>
                  <w:t xml:space="preserve">tap here to </w:t>
                </w:r>
                <w:r w:rsidR="00F92DA0">
                  <w:rPr>
                    <w:rStyle w:val="PlaceholderText"/>
                  </w:rPr>
                  <w:t>answer question</w:t>
                </w:r>
                <w:r w:rsidRPr="00721B44">
                  <w:rPr>
                    <w:rStyle w:val="PlaceholderText"/>
                  </w:rPr>
                  <w:t>.</w:t>
                </w:r>
              </w:p>
            </w:tc>
          </w:sdtContent>
        </w:sdt>
      </w:tr>
    </w:tbl>
    <w:p w:rsidR="003332AE" w:rsidRDefault="00CF7A2E" w:rsidP="00CF7A2E">
      <w:pPr>
        <w:pStyle w:val="Heading3"/>
        <w:spacing w:before="480"/>
      </w:pPr>
      <w:r>
        <w:t>C</w:t>
      </w:r>
      <w:r w:rsidR="003332AE">
        <w:t>. Effect of extracellular solute concentration on vacuoles of plant cells</w:t>
      </w:r>
    </w:p>
    <w:p w:rsidR="003332AE" w:rsidRPr="0097506B" w:rsidRDefault="003332AE" w:rsidP="00CF7A2E">
      <w:pPr>
        <w:ind w:left="360"/>
        <w:rPr>
          <w:u w:val="single"/>
        </w:rPr>
      </w:pPr>
      <w:r>
        <w:t xml:space="preserve">Note: To complete this section of the lab, you must have calibrated your ocular micrometer on your microscope.  </w:t>
      </w:r>
      <w:r w:rsidRPr="00582B9A">
        <w:rPr>
          <w:rStyle w:val="Emphasis"/>
        </w:rPr>
        <w:t>Each student must prepare their own wet mount, examine, measure, and record, each one of the preparations.</w:t>
      </w:r>
    </w:p>
    <w:p w:rsidR="003332AE" w:rsidRDefault="003332AE" w:rsidP="00CF7A2E">
      <w:pPr>
        <w:pStyle w:val="ListParagraph"/>
        <w:widowControl/>
        <w:numPr>
          <w:ilvl w:val="0"/>
          <w:numId w:val="34"/>
        </w:numPr>
        <w:contextualSpacing w:val="0"/>
      </w:pPr>
      <w:r>
        <w:t xml:space="preserve">Prepare three watch glasses with solutions which are hypotonic (distilled water), hypertonic (20% </w:t>
      </w:r>
      <w:proofErr w:type="spellStart"/>
      <w:r>
        <w:t>NaCl</w:t>
      </w:r>
      <w:proofErr w:type="spellEnd"/>
      <w:r>
        <w:t>), and your water sample. Make sure you label each sample.</w:t>
      </w:r>
    </w:p>
    <w:p w:rsidR="003332AE" w:rsidRDefault="003332AE" w:rsidP="00CF7A2E">
      <w:pPr>
        <w:pStyle w:val="ListParagraph"/>
        <w:widowControl/>
        <w:numPr>
          <w:ilvl w:val="0"/>
          <w:numId w:val="34"/>
        </w:numPr>
        <w:contextualSpacing w:val="0"/>
      </w:pPr>
      <w:r>
        <w:t xml:space="preserve">Using </w:t>
      </w:r>
      <w:proofErr w:type="gramStart"/>
      <w:r>
        <w:t>tweezers,</w:t>
      </w:r>
      <w:proofErr w:type="gramEnd"/>
      <w:r>
        <w:t xml:space="preserve"> peel a single layer of the onion, take the colored layer.  Place a few strips in each one of the solutions and leave them for a few minutes.</w:t>
      </w:r>
    </w:p>
    <w:p w:rsidR="003332AE" w:rsidRDefault="003332AE" w:rsidP="00CF7A2E">
      <w:pPr>
        <w:pStyle w:val="ListParagraph"/>
        <w:widowControl/>
        <w:numPr>
          <w:ilvl w:val="0"/>
          <w:numId w:val="34"/>
        </w:numPr>
        <w:contextualSpacing w:val="0"/>
      </w:pPr>
      <w:proofErr w:type="gramStart"/>
      <w:r>
        <w:t>Make a wet mount</w:t>
      </w:r>
      <w:proofErr w:type="gramEnd"/>
      <w:r>
        <w:t xml:space="preserve">, </w:t>
      </w:r>
      <w:proofErr w:type="gramStart"/>
      <w:r>
        <w:t>start with the hypotonic solution</w:t>
      </w:r>
      <w:proofErr w:type="gramEnd"/>
      <w:r>
        <w:t xml:space="preserve">.  Observe under your microscope (follow the guidelines in the lab microscopy unit), and focus under the 10X, then the high dry (40X) objective.  Measure the </w:t>
      </w:r>
      <w:r w:rsidRPr="00BB41D2">
        <w:rPr>
          <w:rStyle w:val="Emphasis"/>
        </w:rPr>
        <w:t>length</w:t>
      </w:r>
      <w:r w:rsidRPr="00BB41D2">
        <w:t xml:space="preserve"> </w:t>
      </w:r>
      <w:r>
        <w:t xml:space="preserve">of </w:t>
      </w:r>
      <w:r w:rsidRPr="00BB41D2">
        <w:rPr>
          <w:rStyle w:val="Strong"/>
        </w:rPr>
        <w:t>at least</w:t>
      </w:r>
      <w:r>
        <w:t xml:space="preserve"> five vacuoles.  The vacuoles are visible, as the purple pigment colors the water inside them.</w:t>
      </w:r>
    </w:p>
    <w:p w:rsidR="003332AE" w:rsidRDefault="003332AE" w:rsidP="00CF7A2E">
      <w:pPr>
        <w:pStyle w:val="ListParagraph"/>
        <w:widowControl/>
        <w:numPr>
          <w:ilvl w:val="0"/>
          <w:numId w:val="34"/>
        </w:numPr>
        <w:contextualSpacing w:val="0"/>
      </w:pPr>
      <w:r>
        <w:t>Proceed to make wet mounts of the hypertonic solution and make measurements of the length of at least five vacuoles.  Finally, do the same for the onion strips in your water sample.</w:t>
      </w:r>
    </w:p>
    <w:p w:rsidR="005E25B6" w:rsidRDefault="001D7099" w:rsidP="00564E1C">
      <w:pPr>
        <w:sectPr w:rsidR="005E25B6" w:rsidSect="001D7099">
          <w:footerReference w:type="default" r:id="rId13"/>
          <w:type w:val="continuous"/>
          <w:pgSz w:w="12240" w:h="15840"/>
          <w:pgMar w:top="1440" w:right="1440" w:bottom="1440" w:left="1530" w:header="0" w:footer="720" w:gutter="0"/>
          <w:cols w:space="720"/>
        </w:sectPr>
      </w:pPr>
      <w:r>
        <w:lastRenderedPageBreak/>
        <w:t xml:space="preserve">Figures </w:t>
      </w:r>
      <w:r w:rsidR="00B11A9D">
        <w:t>3</w:t>
      </w:r>
      <w:r>
        <w:t xml:space="preserve">a and </w:t>
      </w:r>
      <w:r w:rsidR="00B11A9D">
        <w:t>3</w:t>
      </w:r>
      <w:r>
        <w:t>b are e</w:t>
      </w:r>
      <w:r w:rsidR="003332AE">
        <w:t xml:space="preserve">xamples of epidermal onion cells seen under the microscope after placing </w:t>
      </w:r>
      <w:proofErr w:type="gramStart"/>
      <w:r w:rsidR="003332AE">
        <w:t>onion skins</w:t>
      </w:r>
      <w:proofErr w:type="gramEnd"/>
      <w:r>
        <w:t xml:space="preserve"> in a hypotonic solution and a hypertonic solution.</w:t>
      </w:r>
    </w:p>
    <w:p w:rsidR="005E25B6" w:rsidRDefault="005E25B6" w:rsidP="005E25B6">
      <w:pPr>
        <w:pStyle w:val="CaptionH4"/>
        <w:ind w:left="0"/>
      </w:pPr>
      <w:r>
        <w:t>Fi</w:t>
      </w:r>
      <w:r w:rsidRPr="001D7099">
        <w:t xml:space="preserve">gure </w:t>
      </w:r>
      <w:r w:rsidR="00B11A9D">
        <w:t>3</w:t>
      </w:r>
      <w:r w:rsidRPr="001D7099">
        <w:t>a. Onion cell</w:t>
      </w:r>
      <w:r w:rsidR="00DD66EC">
        <w:t>s</w:t>
      </w:r>
      <w:r w:rsidRPr="001D7099">
        <w:t xml:space="preserve"> in a hypotonic solution</w:t>
      </w:r>
    </w:p>
    <w:p w:rsidR="002C00A2" w:rsidRDefault="002C00A2" w:rsidP="002C00A2">
      <w:r>
        <w:rPr>
          <w:noProof/>
        </w:rPr>
        <w:drawing>
          <wp:inline distT="0" distB="0" distL="0" distR="0" wp14:anchorId="25302DC8" wp14:editId="44590E20">
            <wp:extent cx="2321170" cy="1821660"/>
            <wp:effectExtent l="0" t="0" r="3175" b="7620"/>
            <wp:docPr id="1" name="Picture 1" descr="onion cells in a hypotonic solution are arranged i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460" cy="1825027"/>
                    </a:xfrm>
                    <a:prstGeom prst="rect">
                      <a:avLst/>
                    </a:prstGeom>
                    <a:noFill/>
                  </pic:spPr>
                </pic:pic>
              </a:graphicData>
            </a:graphic>
          </wp:inline>
        </w:drawing>
      </w:r>
    </w:p>
    <w:p w:rsidR="005E25B6" w:rsidRDefault="005E25B6" w:rsidP="002C00A2">
      <w:pPr>
        <w:pStyle w:val="CaptionH4"/>
        <w:ind w:left="0"/>
      </w:pPr>
      <w:r w:rsidRPr="001D7099">
        <w:t xml:space="preserve">Figure </w:t>
      </w:r>
      <w:r w:rsidR="00B11A9D">
        <w:t>3</w:t>
      </w:r>
      <w:r w:rsidRPr="001D7099">
        <w:t>b. Onion cell</w:t>
      </w:r>
      <w:r w:rsidR="00DD66EC">
        <w:t>s</w:t>
      </w:r>
      <w:r w:rsidRPr="001D7099">
        <w:t xml:space="preserve"> in a hypertonic solution</w:t>
      </w:r>
    </w:p>
    <w:p w:rsidR="005E25B6" w:rsidRDefault="005E25B6" w:rsidP="00564E1C">
      <w:pPr>
        <w:sectPr w:rsidR="005E25B6" w:rsidSect="005E25B6">
          <w:type w:val="continuous"/>
          <w:pgSz w:w="12240" w:h="15840"/>
          <w:pgMar w:top="1440" w:right="1440" w:bottom="1440" w:left="1530" w:header="0" w:footer="720" w:gutter="0"/>
          <w:cols w:num="2" w:space="720"/>
        </w:sectPr>
      </w:pPr>
      <w:r>
        <w:rPr>
          <w:noProof/>
        </w:rPr>
        <w:drawing>
          <wp:inline distT="0" distB="0" distL="0" distR="0">
            <wp:extent cx="2276478" cy="1781908"/>
            <wp:effectExtent l="0" t="0" r="0" b="8890"/>
            <wp:docPr id="2" name="Picture 2" descr="onion cells in a hyertonic solution are loose and scat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069" cy="1786284"/>
                    </a:xfrm>
                    <a:prstGeom prst="rect">
                      <a:avLst/>
                    </a:prstGeom>
                    <a:noFill/>
                  </pic:spPr>
                </pic:pic>
              </a:graphicData>
            </a:graphic>
          </wp:inline>
        </w:drawing>
      </w:r>
    </w:p>
    <w:p w:rsidR="003332AE" w:rsidRPr="001D7099" w:rsidRDefault="003332AE" w:rsidP="003332AE">
      <w:pPr>
        <w:rPr>
          <w:rStyle w:val="Strong"/>
        </w:rPr>
      </w:pPr>
      <w:r w:rsidRPr="001D7099">
        <w:rPr>
          <w:rStyle w:val="Strong"/>
        </w:rPr>
        <w:t xml:space="preserve">You can take pictures of your </w:t>
      </w:r>
      <w:r w:rsidR="00ED7975" w:rsidRPr="001D7099">
        <w:rPr>
          <w:rStyle w:val="Strong"/>
        </w:rPr>
        <w:t>cells,</w:t>
      </w:r>
      <w:r w:rsidRPr="001D7099">
        <w:rPr>
          <w:rStyle w:val="Strong"/>
        </w:rPr>
        <w:t xml:space="preserve"> as these will allow you to illustrate the results in your assignments and final poster.</w:t>
      </w:r>
    </w:p>
    <w:p w:rsidR="003332AE" w:rsidRDefault="003332AE" w:rsidP="003332AE">
      <w:pPr>
        <w:pStyle w:val="ListParagraph"/>
        <w:widowControl/>
        <w:numPr>
          <w:ilvl w:val="0"/>
          <w:numId w:val="34"/>
        </w:numPr>
        <w:spacing w:after="0"/>
      </w:pPr>
      <w:r w:rsidRPr="003F314C">
        <w:t>Calculate the average length of the vacuoles for each one of the solutions</w:t>
      </w:r>
      <w:r>
        <w:t xml:space="preserve"> and record</w:t>
      </w:r>
      <w:r w:rsidR="00E15F37">
        <w:t xml:space="preserve"> it</w:t>
      </w:r>
      <w:r>
        <w:t xml:space="preserve"> in Table 4.</w:t>
      </w:r>
    </w:p>
    <w:p w:rsidR="002C00A2" w:rsidRDefault="002C00A2" w:rsidP="00B11A9D">
      <w:pPr>
        <w:pStyle w:val="CaptionH4"/>
      </w:pPr>
      <w:r>
        <w:t>Table 4.  L</w:t>
      </w:r>
      <w:r w:rsidRPr="003F314C">
        <w:t>ength of the vacuoles</w:t>
      </w:r>
      <w:r w:rsidR="0098589D">
        <w:t xml:space="preserve"> in </w:t>
      </w:r>
      <w:proofErr w:type="spellStart"/>
      <w:r w:rsidR="0098589D" w:rsidRPr="000116FC">
        <w:rPr>
          <w:color w:val="000000"/>
          <w:shd w:val="clear" w:color="auto" w:fill="FFFFFF"/>
        </w:rPr>
        <w:t>μm</w:t>
      </w:r>
      <w:proofErr w:type="spellEnd"/>
      <w:r w:rsidR="0098589D" w:rsidRPr="000116FC">
        <w:rPr>
          <w:color w:val="000000"/>
          <w:shd w:val="clear" w:color="auto" w:fill="FFFFFF"/>
        </w:rPr>
        <w:t>​</w:t>
      </w:r>
    </w:p>
    <w:tbl>
      <w:tblPr>
        <w:tblStyle w:val="GridTable6Colorful"/>
        <w:tblW w:w="8985" w:type="dxa"/>
        <w:tblInd w:w="360" w:type="dxa"/>
        <w:tblLook w:val="04A0" w:firstRow="1" w:lastRow="0" w:firstColumn="1" w:lastColumn="0" w:noHBand="0" w:noVBand="1"/>
        <w:tblDescription w:val="Calculate the average length of the vacuoles for each solution"/>
      </w:tblPr>
      <w:tblGrid>
        <w:gridCol w:w="1911"/>
        <w:gridCol w:w="2394"/>
        <w:gridCol w:w="2520"/>
        <w:gridCol w:w="2160"/>
      </w:tblGrid>
      <w:tr w:rsidR="002C00A2" w:rsidTr="00DD66EC">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1911" w:type="dxa"/>
            <w:tcBorders>
              <w:top w:val="single" w:sz="12" w:space="0" w:color="auto"/>
              <w:left w:val="single" w:sz="12" w:space="0" w:color="000000"/>
            </w:tcBorders>
            <w:noWrap/>
            <w:tcMar>
              <w:top w:w="115" w:type="dxa"/>
              <w:left w:w="115" w:type="dxa"/>
              <w:bottom w:w="115" w:type="dxa"/>
              <w:right w:w="115" w:type="dxa"/>
            </w:tcMar>
          </w:tcPr>
          <w:p w:rsidR="002C00A2" w:rsidRPr="002C00A2" w:rsidRDefault="002C00A2" w:rsidP="00E15F37">
            <w:pPr>
              <w:pStyle w:val="NormalTable"/>
              <w:ind w:left="0" w:firstLine="0"/>
              <w:rPr>
                <w:rStyle w:val="Strong"/>
                <w:b/>
              </w:rPr>
            </w:pPr>
            <w:r w:rsidRPr="002C00A2">
              <w:rPr>
                <w:rStyle w:val="Strong"/>
                <w:b/>
              </w:rPr>
              <w:t>Measurements</w:t>
            </w:r>
          </w:p>
        </w:tc>
        <w:tc>
          <w:tcPr>
            <w:tcW w:w="2394" w:type="dxa"/>
            <w:tcBorders>
              <w:top w:val="single" w:sz="12" w:space="0" w:color="auto"/>
            </w:tcBorders>
            <w:noWrap/>
            <w:tcMar>
              <w:top w:w="115" w:type="dxa"/>
              <w:left w:w="115" w:type="dxa"/>
              <w:bottom w:w="115" w:type="dxa"/>
              <w:right w:w="115" w:type="dxa"/>
            </w:tcMar>
          </w:tcPr>
          <w:p w:rsidR="002C00A2" w:rsidRPr="002C00A2" w:rsidRDefault="002C00A2" w:rsidP="002C00A2">
            <w:pPr>
              <w:pStyle w:val="NormalTable"/>
              <w:ind w:left="0" w:firstLine="0"/>
              <w:cnfStyle w:val="100000000000" w:firstRow="1" w:lastRow="0" w:firstColumn="0" w:lastColumn="0" w:oddVBand="0" w:evenVBand="0" w:oddHBand="0" w:evenHBand="0" w:firstRowFirstColumn="0" w:firstRowLastColumn="0" w:lastRowFirstColumn="0" w:lastRowLastColumn="0"/>
              <w:rPr>
                <w:rStyle w:val="Strong"/>
                <w:b/>
              </w:rPr>
            </w:pPr>
            <w:r w:rsidRPr="002C00A2">
              <w:rPr>
                <w:rStyle w:val="Strong"/>
                <w:b/>
              </w:rPr>
              <w:t>Length vacuoles hypotonic solution</w:t>
            </w:r>
          </w:p>
        </w:tc>
        <w:tc>
          <w:tcPr>
            <w:tcW w:w="2520" w:type="dxa"/>
            <w:tcBorders>
              <w:top w:val="single" w:sz="12" w:space="0" w:color="auto"/>
            </w:tcBorders>
            <w:noWrap/>
            <w:tcMar>
              <w:top w:w="115" w:type="dxa"/>
              <w:left w:w="115" w:type="dxa"/>
              <w:bottom w:w="115" w:type="dxa"/>
              <w:right w:w="115" w:type="dxa"/>
            </w:tcMar>
          </w:tcPr>
          <w:p w:rsidR="002C00A2" w:rsidRPr="002C00A2" w:rsidRDefault="002C00A2" w:rsidP="002C00A2">
            <w:pPr>
              <w:pStyle w:val="NormalTable"/>
              <w:ind w:left="0" w:firstLine="0"/>
              <w:cnfStyle w:val="100000000000" w:firstRow="1" w:lastRow="0" w:firstColumn="0" w:lastColumn="0" w:oddVBand="0" w:evenVBand="0" w:oddHBand="0" w:evenHBand="0" w:firstRowFirstColumn="0" w:firstRowLastColumn="0" w:lastRowFirstColumn="0" w:lastRowLastColumn="0"/>
              <w:rPr>
                <w:rStyle w:val="Strong"/>
                <w:b/>
              </w:rPr>
            </w:pPr>
            <w:r w:rsidRPr="002C00A2">
              <w:rPr>
                <w:rStyle w:val="Strong"/>
                <w:b/>
              </w:rPr>
              <w:t>Length vacuoles hypertonic solution</w:t>
            </w:r>
          </w:p>
        </w:tc>
        <w:tc>
          <w:tcPr>
            <w:tcW w:w="2160" w:type="dxa"/>
            <w:tcBorders>
              <w:top w:val="single" w:sz="12" w:space="0" w:color="auto"/>
            </w:tcBorders>
            <w:noWrap/>
            <w:tcMar>
              <w:top w:w="115" w:type="dxa"/>
              <w:left w:w="115" w:type="dxa"/>
              <w:bottom w:w="115" w:type="dxa"/>
              <w:right w:w="115" w:type="dxa"/>
            </w:tcMar>
          </w:tcPr>
          <w:p w:rsidR="002C00A2" w:rsidRPr="002C00A2" w:rsidRDefault="002C00A2" w:rsidP="002C00A2">
            <w:pPr>
              <w:pStyle w:val="NormalTable"/>
              <w:ind w:left="0" w:firstLine="0"/>
              <w:cnfStyle w:val="100000000000" w:firstRow="1" w:lastRow="0" w:firstColumn="0" w:lastColumn="0" w:oddVBand="0" w:evenVBand="0" w:oddHBand="0" w:evenHBand="0" w:firstRowFirstColumn="0" w:firstRowLastColumn="0" w:lastRowFirstColumn="0" w:lastRowLastColumn="0"/>
              <w:rPr>
                <w:rStyle w:val="Strong"/>
                <w:b/>
              </w:rPr>
            </w:pPr>
            <w:r w:rsidRPr="002C00A2">
              <w:rPr>
                <w:rStyle w:val="Strong"/>
                <w:b/>
              </w:rPr>
              <w:t>Length vacuoles water sample</w:t>
            </w:r>
          </w:p>
        </w:tc>
      </w:tr>
      <w:tr w:rsidR="002B6DE7" w:rsidTr="00E15F3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11"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2C00A2" w:rsidRDefault="002B6DE7" w:rsidP="002B6DE7">
            <w:pPr>
              <w:pStyle w:val="NormalTable"/>
              <w:jc w:val="center"/>
              <w:rPr>
                <w:rStyle w:val="Strong"/>
                <w:b/>
              </w:rPr>
            </w:pPr>
            <w:r w:rsidRPr="002C00A2">
              <w:rPr>
                <w:rStyle w:val="Strong"/>
                <w:b/>
              </w:rPr>
              <w:t>1</w:t>
            </w:r>
          </w:p>
        </w:tc>
        <w:sdt>
          <w:sdtPr>
            <w:alias w:val="hypotonic_1"/>
            <w:tag w:val="hypotonic_1"/>
            <w:id w:val="-1971130729"/>
            <w:placeholder>
              <w:docPart w:val="15EA0351788C41419737B1AAC29244A0"/>
            </w:placeholder>
            <w:showingPlcHdr/>
          </w:sdtPr>
          <w:sdtEndPr/>
          <w:sdtContent>
            <w:tc>
              <w:tcPr>
                <w:tcW w:w="2394"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12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hypertonic_1"/>
            <w:tag w:val="hypertonic_1"/>
            <w:id w:val="-1460714253"/>
            <w:placeholder>
              <w:docPart w:val="26BC962FD1114BE5823EB527B4F3E0EA"/>
            </w:placeholder>
            <w:showingPlcHdr/>
          </w:sdtPr>
          <w:sdtEndPr/>
          <w:sdtContent>
            <w:tc>
              <w:tcPr>
                <w:tcW w:w="2520"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12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water_1"/>
            <w:tag w:val="water_1"/>
            <w:id w:val="1760325452"/>
            <w:placeholder>
              <w:docPart w:val="A1780B7ADFEB440885F65E5C3B71D0F6"/>
            </w:placeholder>
            <w:showingPlcHdr/>
          </w:sdtPr>
          <w:sdtEndPr/>
          <w:sdtContent>
            <w:tc>
              <w:tcPr>
                <w:tcW w:w="2160"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6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tr>
      <w:tr w:rsidR="002B6DE7" w:rsidTr="00E15F37">
        <w:trPr>
          <w:trHeight w:val="14"/>
        </w:trPr>
        <w:tc>
          <w:tcPr>
            <w:cnfStyle w:val="001000000000" w:firstRow="0" w:lastRow="0" w:firstColumn="1" w:lastColumn="0" w:oddVBand="0" w:evenVBand="0" w:oddHBand="0" w:evenHBand="0" w:firstRowFirstColumn="0" w:firstRowLastColumn="0" w:lastRowFirstColumn="0" w:lastRowLastColumn="0"/>
            <w:tcW w:w="1911" w:type="dxa"/>
            <w:tcBorders>
              <w:left w:val="single" w:sz="12" w:space="0" w:color="auto"/>
            </w:tcBorders>
            <w:noWrap/>
            <w:tcMar>
              <w:top w:w="115" w:type="dxa"/>
              <w:left w:w="115" w:type="dxa"/>
              <w:bottom w:w="115" w:type="dxa"/>
              <w:right w:w="115" w:type="dxa"/>
            </w:tcMar>
          </w:tcPr>
          <w:p w:rsidR="002B6DE7" w:rsidRPr="002C00A2" w:rsidRDefault="002B6DE7" w:rsidP="002B6DE7">
            <w:pPr>
              <w:pStyle w:val="NormalTable"/>
              <w:jc w:val="center"/>
              <w:rPr>
                <w:rStyle w:val="Strong"/>
                <w:b/>
              </w:rPr>
            </w:pPr>
            <w:r w:rsidRPr="002C00A2">
              <w:rPr>
                <w:rStyle w:val="Strong"/>
                <w:b/>
              </w:rPr>
              <w:t>2</w:t>
            </w:r>
          </w:p>
        </w:tc>
        <w:sdt>
          <w:sdtPr>
            <w:alias w:val="hypotonic_2"/>
            <w:tag w:val="hypotonic_2"/>
            <w:id w:val="-637336075"/>
            <w:placeholder>
              <w:docPart w:val="D798414DA64C47C2886D88D366EBA712"/>
            </w:placeholder>
            <w:showingPlcHdr/>
          </w:sdtPr>
          <w:sdtEndPr/>
          <w:sdtContent>
            <w:tc>
              <w:tcPr>
                <w:tcW w:w="2394" w:type="dxa"/>
                <w:noWrap/>
                <w:tcMar>
                  <w:top w:w="115" w:type="dxa"/>
                  <w:left w:w="115" w:type="dxa"/>
                  <w:bottom w:w="115" w:type="dxa"/>
                  <w:right w:w="115" w:type="dxa"/>
                </w:tcMar>
              </w:tcPr>
              <w:p w:rsidR="002B6DE7" w:rsidRPr="00773A98" w:rsidRDefault="00130ED9" w:rsidP="002B6DE7">
                <w:pPr>
                  <w:pStyle w:val="NormalTable"/>
                  <w:ind w:left="120"/>
                  <w:cnfStyle w:val="000000000000" w:firstRow="0" w:lastRow="0" w:firstColumn="0" w:lastColumn="0" w:oddVBand="0" w:evenVBand="0" w:oddHBand="0"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hypertonic_2"/>
            <w:tag w:val="hypertonic_2"/>
            <w:id w:val="2078079137"/>
            <w:placeholder>
              <w:docPart w:val="00F7E07BD0EE4BFD92B1C4503E81D26B"/>
            </w:placeholder>
            <w:showingPlcHdr/>
          </w:sdtPr>
          <w:sdtEndPr/>
          <w:sdtContent>
            <w:tc>
              <w:tcPr>
                <w:tcW w:w="2520" w:type="dxa"/>
                <w:noWrap/>
                <w:tcMar>
                  <w:top w:w="115" w:type="dxa"/>
                  <w:left w:w="115" w:type="dxa"/>
                  <w:bottom w:w="115" w:type="dxa"/>
                  <w:right w:w="115" w:type="dxa"/>
                </w:tcMar>
              </w:tcPr>
              <w:p w:rsidR="002B6DE7" w:rsidRPr="00773A98" w:rsidRDefault="00130ED9" w:rsidP="002B6DE7">
                <w:pPr>
                  <w:pStyle w:val="NormalTable"/>
                  <w:ind w:left="120"/>
                  <w:cnfStyle w:val="000000000000" w:firstRow="0" w:lastRow="0" w:firstColumn="0" w:lastColumn="0" w:oddVBand="0" w:evenVBand="0" w:oddHBand="0"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water_2"/>
            <w:tag w:val="water_2"/>
            <w:id w:val="-235396230"/>
            <w:placeholder>
              <w:docPart w:val="7F2835D0849A451AA9BA697CA7A6E4AA"/>
            </w:placeholder>
            <w:showingPlcHdr/>
          </w:sdtPr>
          <w:sdtEndPr/>
          <w:sdtContent>
            <w:tc>
              <w:tcPr>
                <w:tcW w:w="2160" w:type="dxa"/>
                <w:noWrap/>
                <w:tcMar>
                  <w:top w:w="115" w:type="dxa"/>
                  <w:left w:w="115" w:type="dxa"/>
                  <w:bottom w:w="115" w:type="dxa"/>
                  <w:right w:w="115" w:type="dxa"/>
                </w:tcMar>
              </w:tcPr>
              <w:p w:rsidR="002B6DE7" w:rsidRPr="00773A98" w:rsidRDefault="00130ED9" w:rsidP="002B6DE7">
                <w:pPr>
                  <w:pStyle w:val="NormalTable"/>
                  <w:ind w:left="0" w:firstLine="103"/>
                  <w:cnfStyle w:val="000000000000" w:firstRow="0" w:lastRow="0" w:firstColumn="0" w:lastColumn="0" w:oddVBand="0" w:evenVBand="0" w:oddHBand="0"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tr>
      <w:tr w:rsidR="002B6DE7" w:rsidTr="00E15F3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11"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2C00A2" w:rsidRDefault="002B6DE7" w:rsidP="002B6DE7">
            <w:pPr>
              <w:pStyle w:val="NormalTable"/>
              <w:jc w:val="center"/>
              <w:rPr>
                <w:rStyle w:val="Strong"/>
                <w:b/>
              </w:rPr>
            </w:pPr>
            <w:r w:rsidRPr="002C00A2">
              <w:rPr>
                <w:rStyle w:val="Strong"/>
                <w:b/>
              </w:rPr>
              <w:t>3</w:t>
            </w:r>
          </w:p>
        </w:tc>
        <w:sdt>
          <w:sdtPr>
            <w:alias w:val="hypotonic_3"/>
            <w:tag w:val="hypotonic_3"/>
            <w:id w:val="-358664529"/>
            <w:placeholder>
              <w:docPart w:val="216D29C54BB2482AA9D7DD98699EF4C9"/>
            </w:placeholder>
            <w:showingPlcHdr/>
          </w:sdtPr>
          <w:sdtEndPr/>
          <w:sdtContent>
            <w:tc>
              <w:tcPr>
                <w:tcW w:w="2394"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12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hypertonic_3"/>
            <w:tag w:val="hypertonic_3"/>
            <w:id w:val="-853809848"/>
            <w:placeholder>
              <w:docPart w:val="EE4E6D6A6A8642A2A9756FFB7A32EE76"/>
            </w:placeholder>
            <w:showingPlcHdr/>
          </w:sdtPr>
          <w:sdtEndPr/>
          <w:sdtContent>
            <w:tc>
              <w:tcPr>
                <w:tcW w:w="2520"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12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water_3"/>
            <w:tag w:val="water_3"/>
            <w:id w:val="322164981"/>
            <w:placeholder>
              <w:docPart w:val="71FB907125BF4692BF21E644F8EF3149"/>
            </w:placeholder>
            <w:showingPlcHdr/>
          </w:sdtPr>
          <w:sdtEndPr/>
          <w:sdtContent>
            <w:tc>
              <w:tcPr>
                <w:tcW w:w="2160"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0" w:firstLine="103"/>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tr>
      <w:tr w:rsidR="002B6DE7" w:rsidTr="00E15F37">
        <w:trPr>
          <w:trHeight w:val="14"/>
        </w:trPr>
        <w:tc>
          <w:tcPr>
            <w:cnfStyle w:val="001000000000" w:firstRow="0" w:lastRow="0" w:firstColumn="1" w:lastColumn="0" w:oddVBand="0" w:evenVBand="0" w:oddHBand="0" w:evenHBand="0" w:firstRowFirstColumn="0" w:firstRowLastColumn="0" w:lastRowFirstColumn="0" w:lastRowLastColumn="0"/>
            <w:tcW w:w="1911" w:type="dxa"/>
            <w:tcBorders>
              <w:left w:val="single" w:sz="12" w:space="0" w:color="auto"/>
            </w:tcBorders>
            <w:noWrap/>
            <w:tcMar>
              <w:top w:w="115" w:type="dxa"/>
              <w:left w:w="115" w:type="dxa"/>
              <w:bottom w:w="115" w:type="dxa"/>
              <w:right w:w="115" w:type="dxa"/>
            </w:tcMar>
          </w:tcPr>
          <w:p w:rsidR="002B6DE7" w:rsidRPr="002C00A2" w:rsidRDefault="002B6DE7" w:rsidP="002B6DE7">
            <w:pPr>
              <w:pStyle w:val="NormalTable"/>
              <w:jc w:val="center"/>
              <w:rPr>
                <w:rStyle w:val="Strong"/>
                <w:b/>
              </w:rPr>
            </w:pPr>
            <w:r w:rsidRPr="002C00A2">
              <w:rPr>
                <w:rStyle w:val="Strong"/>
                <w:b/>
              </w:rPr>
              <w:t>4</w:t>
            </w:r>
          </w:p>
        </w:tc>
        <w:sdt>
          <w:sdtPr>
            <w:alias w:val="hypotonic_4"/>
            <w:tag w:val="hypotonic_4"/>
            <w:id w:val="-1923713349"/>
            <w:placeholder>
              <w:docPart w:val="07BB26A7643244CD82915057B4A0DF78"/>
            </w:placeholder>
            <w:showingPlcHdr/>
          </w:sdtPr>
          <w:sdtEndPr/>
          <w:sdtContent>
            <w:tc>
              <w:tcPr>
                <w:tcW w:w="2394" w:type="dxa"/>
                <w:noWrap/>
                <w:tcMar>
                  <w:top w:w="115" w:type="dxa"/>
                  <w:left w:w="115" w:type="dxa"/>
                  <w:bottom w:w="115" w:type="dxa"/>
                  <w:right w:w="115" w:type="dxa"/>
                </w:tcMar>
              </w:tcPr>
              <w:p w:rsidR="002B6DE7" w:rsidRPr="00773A98" w:rsidRDefault="00130ED9" w:rsidP="002B6DE7">
                <w:pPr>
                  <w:pStyle w:val="NormalTable"/>
                  <w:ind w:left="120"/>
                  <w:cnfStyle w:val="000000000000" w:firstRow="0" w:lastRow="0" w:firstColumn="0" w:lastColumn="0" w:oddVBand="0" w:evenVBand="0" w:oddHBand="0"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hypertonic_4"/>
            <w:tag w:val="hypertonic_4"/>
            <w:id w:val="-1120836767"/>
            <w:placeholder>
              <w:docPart w:val="65F7250B729349EAB873E1DEBEB78DCB"/>
            </w:placeholder>
            <w:showingPlcHdr/>
          </w:sdtPr>
          <w:sdtEndPr/>
          <w:sdtContent>
            <w:tc>
              <w:tcPr>
                <w:tcW w:w="2520" w:type="dxa"/>
                <w:noWrap/>
                <w:tcMar>
                  <w:top w:w="115" w:type="dxa"/>
                  <w:left w:w="115" w:type="dxa"/>
                  <w:bottom w:w="115" w:type="dxa"/>
                  <w:right w:w="115" w:type="dxa"/>
                </w:tcMar>
              </w:tcPr>
              <w:p w:rsidR="002B6DE7" w:rsidRPr="00773A98" w:rsidRDefault="00130ED9" w:rsidP="002B6DE7">
                <w:pPr>
                  <w:pStyle w:val="NormalTable"/>
                  <w:ind w:left="120"/>
                  <w:cnfStyle w:val="000000000000" w:firstRow="0" w:lastRow="0" w:firstColumn="0" w:lastColumn="0" w:oddVBand="0" w:evenVBand="0" w:oddHBand="0"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water_4"/>
            <w:tag w:val="water_4"/>
            <w:id w:val="-100263206"/>
            <w:placeholder>
              <w:docPart w:val="4CE9D6D40C5D451B91F24FDA13008388"/>
            </w:placeholder>
            <w:showingPlcHdr/>
          </w:sdtPr>
          <w:sdtEndPr/>
          <w:sdtContent>
            <w:tc>
              <w:tcPr>
                <w:tcW w:w="2160" w:type="dxa"/>
                <w:noWrap/>
                <w:tcMar>
                  <w:top w:w="115" w:type="dxa"/>
                  <w:left w:w="115" w:type="dxa"/>
                  <w:bottom w:w="115" w:type="dxa"/>
                  <w:right w:w="115" w:type="dxa"/>
                </w:tcMar>
              </w:tcPr>
              <w:p w:rsidR="002B6DE7" w:rsidRPr="00773A98" w:rsidRDefault="00130ED9" w:rsidP="002B6DE7">
                <w:pPr>
                  <w:pStyle w:val="NormalTable"/>
                  <w:ind w:left="0" w:firstLine="103"/>
                  <w:cnfStyle w:val="000000000000" w:firstRow="0" w:lastRow="0" w:firstColumn="0" w:lastColumn="0" w:oddVBand="0" w:evenVBand="0" w:oddHBand="0"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tr>
      <w:tr w:rsidR="002B6DE7" w:rsidTr="00E15F3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11" w:type="dxa"/>
            <w:tcBorders>
              <w:left w:val="single" w:sz="12" w:space="0" w:color="auto"/>
            </w:tcBorders>
            <w:shd w:val="clear" w:color="auto" w:fill="F2F2F2" w:themeFill="background1" w:themeFillShade="F2"/>
            <w:noWrap/>
            <w:tcMar>
              <w:top w:w="115" w:type="dxa"/>
              <w:left w:w="115" w:type="dxa"/>
              <w:bottom w:w="115" w:type="dxa"/>
              <w:right w:w="115" w:type="dxa"/>
            </w:tcMar>
          </w:tcPr>
          <w:p w:rsidR="002B6DE7" w:rsidRPr="002C00A2" w:rsidRDefault="002B6DE7" w:rsidP="002B6DE7">
            <w:pPr>
              <w:pStyle w:val="NormalTable"/>
              <w:jc w:val="center"/>
              <w:rPr>
                <w:rStyle w:val="Strong"/>
                <w:b/>
              </w:rPr>
            </w:pPr>
            <w:r w:rsidRPr="002C00A2">
              <w:rPr>
                <w:rStyle w:val="Strong"/>
                <w:b/>
              </w:rPr>
              <w:t>5</w:t>
            </w:r>
          </w:p>
        </w:tc>
        <w:sdt>
          <w:sdtPr>
            <w:alias w:val="hypotonic_5"/>
            <w:tag w:val="hypotonic_5"/>
            <w:id w:val="-848329512"/>
            <w:placeholder>
              <w:docPart w:val="A9B82B70CEB44D8B8A89AC8CD6529562"/>
            </w:placeholder>
            <w:showingPlcHdr/>
          </w:sdtPr>
          <w:sdtEndPr/>
          <w:sdtContent>
            <w:tc>
              <w:tcPr>
                <w:tcW w:w="2394" w:type="dxa"/>
                <w:tcBorders>
                  <w:bottom w:val="single" w:sz="4" w:space="0" w:color="666666" w:themeColor="text1" w:themeTint="99"/>
                </w:tcBorders>
                <w:shd w:val="clear" w:color="auto" w:fill="F2F2F2" w:themeFill="background1" w:themeFillShade="F2"/>
                <w:noWrap/>
                <w:tcMar>
                  <w:top w:w="115" w:type="dxa"/>
                  <w:left w:w="115" w:type="dxa"/>
                  <w:bottom w:w="115" w:type="dxa"/>
                  <w:right w:w="115" w:type="dxa"/>
                </w:tcMar>
              </w:tcPr>
              <w:p w:rsidR="002B6DE7" w:rsidRPr="00773A98" w:rsidRDefault="00DD5F65" w:rsidP="002B6DE7">
                <w:pPr>
                  <w:pStyle w:val="NormalTable"/>
                  <w:ind w:left="12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hypertonic_5"/>
            <w:tag w:val="hypertonic_5"/>
            <w:id w:val="1600445343"/>
            <w:placeholder>
              <w:docPart w:val="748551B637C64BAF85146FC376B59CB4"/>
            </w:placeholder>
            <w:showingPlcHdr/>
          </w:sdtPr>
          <w:sdtEndPr/>
          <w:sdtContent>
            <w:tc>
              <w:tcPr>
                <w:tcW w:w="2520"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120"/>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sdt>
          <w:sdtPr>
            <w:alias w:val="water_5"/>
            <w:tag w:val="water_5"/>
            <w:id w:val="-1489780105"/>
            <w:placeholder>
              <w:docPart w:val="A27C156B0217476AA84B9ADEFD4474F6"/>
            </w:placeholder>
            <w:showingPlcHdr/>
          </w:sdtPr>
          <w:sdtEndPr/>
          <w:sdtContent>
            <w:tc>
              <w:tcPr>
                <w:tcW w:w="2160" w:type="dxa"/>
                <w:shd w:val="clear" w:color="auto" w:fill="F2F2F2" w:themeFill="background1" w:themeFillShade="F2"/>
                <w:noWrap/>
                <w:tcMar>
                  <w:top w:w="115" w:type="dxa"/>
                  <w:left w:w="115" w:type="dxa"/>
                  <w:bottom w:w="115" w:type="dxa"/>
                  <w:right w:w="115" w:type="dxa"/>
                </w:tcMar>
              </w:tcPr>
              <w:p w:rsidR="002B6DE7" w:rsidRPr="00773A98" w:rsidRDefault="00130ED9" w:rsidP="002B6DE7">
                <w:pPr>
                  <w:pStyle w:val="NormalTable"/>
                  <w:ind w:left="0" w:firstLine="103"/>
                  <w:cnfStyle w:val="000000100000" w:firstRow="0" w:lastRow="0" w:firstColumn="0" w:lastColumn="0" w:oddVBand="0" w:evenVBand="0" w:oddHBand="1" w:evenHBand="0" w:firstRowFirstColumn="0" w:firstRowLastColumn="0" w:lastRowFirstColumn="0" w:lastRowLastColumn="0"/>
                </w:pPr>
                <w:r w:rsidRPr="002B6DE7">
                  <w:rPr>
                    <w:color w:val="808080" w:themeColor="background1" w:themeShade="80"/>
                  </w:rPr>
                  <w:t xml:space="preserve">Enter </w:t>
                </w:r>
                <w:r>
                  <w:rPr>
                    <w:color w:val="808080" w:themeColor="background1" w:themeShade="80"/>
                  </w:rPr>
                  <w:t>length</w:t>
                </w:r>
              </w:p>
            </w:tc>
          </w:sdtContent>
        </w:sdt>
      </w:tr>
      <w:tr w:rsidR="002B6DE7" w:rsidTr="00E15F37">
        <w:trPr>
          <w:trHeight w:val="14"/>
        </w:trPr>
        <w:tc>
          <w:tcPr>
            <w:cnfStyle w:val="001000000000" w:firstRow="0" w:lastRow="0" w:firstColumn="1" w:lastColumn="0" w:oddVBand="0" w:evenVBand="0" w:oddHBand="0" w:evenHBand="0" w:firstRowFirstColumn="0" w:firstRowLastColumn="0" w:lastRowFirstColumn="0" w:lastRowLastColumn="0"/>
            <w:tcW w:w="1911" w:type="dxa"/>
            <w:tcBorders>
              <w:left w:val="single" w:sz="12" w:space="0" w:color="auto"/>
              <w:bottom w:val="single" w:sz="12" w:space="0" w:color="auto"/>
            </w:tcBorders>
            <w:noWrap/>
            <w:tcMar>
              <w:top w:w="115" w:type="dxa"/>
              <w:left w:w="115" w:type="dxa"/>
              <w:bottom w:w="115" w:type="dxa"/>
              <w:right w:w="115" w:type="dxa"/>
            </w:tcMar>
          </w:tcPr>
          <w:p w:rsidR="002B6DE7" w:rsidRPr="002C00A2" w:rsidRDefault="002B6DE7" w:rsidP="002B6DE7">
            <w:pPr>
              <w:pStyle w:val="NormalTable"/>
              <w:jc w:val="center"/>
              <w:rPr>
                <w:rStyle w:val="Strong"/>
                <w:b/>
              </w:rPr>
            </w:pPr>
            <w:r w:rsidRPr="002C00A2">
              <w:rPr>
                <w:rStyle w:val="Strong"/>
                <w:b/>
              </w:rPr>
              <w:t>Average</w:t>
            </w:r>
          </w:p>
        </w:tc>
        <w:sdt>
          <w:sdtPr>
            <w:alias w:val="average_hypotonic"/>
            <w:tag w:val="average_hypotonic"/>
            <w:id w:val="105015443"/>
            <w:placeholder>
              <w:docPart w:val="1AAE141C05F549F38F251626DC77DC1F"/>
            </w:placeholder>
            <w:showingPlcHdr/>
          </w:sdtPr>
          <w:sdtEndPr/>
          <w:sdtContent>
            <w:tc>
              <w:tcPr>
                <w:tcW w:w="2394" w:type="dxa"/>
                <w:tcBorders>
                  <w:bottom w:val="single" w:sz="12" w:space="0" w:color="auto"/>
                </w:tcBorders>
                <w:noWrap/>
                <w:tcMar>
                  <w:top w:w="115" w:type="dxa"/>
                  <w:left w:w="115" w:type="dxa"/>
                  <w:bottom w:w="115" w:type="dxa"/>
                  <w:right w:w="115" w:type="dxa"/>
                </w:tcMar>
              </w:tcPr>
              <w:p w:rsidR="002B6DE7" w:rsidRPr="00773A98" w:rsidRDefault="00DD5F65" w:rsidP="002B6DE7">
                <w:pPr>
                  <w:pStyle w:val="NormalTable"/>
                  <w:ind w:left="120"/>
                  <w:cnfStyle w:val="000000000000" w:firstRow="0" w:lastRow="0" w:firstColumn="0" w:lastColumn="0" w:oddVBand="0" w:evenVBand="0" w:oddHBand="0" w:evenHBand="0" w:firstRowFirstColumn="0" w:firstRowLastColumn="0" w:lastRowFirstColumn="0" w:lastRowLastColumn="0"/>
                </w:pPr>
                <w:r>
                  <w:rPr>
                    <w:color w:val="808080" w:themeColor="background1" w:themeShade="80"/>
                  </w:rPr>
                  <w:t>Average</w:t>
                </w:r>
                <w:r w:rsidRPr="002B6DE7">
                  <w:rPr>
                    <w:color w:val="808080" w:themeColor="background1" w:themeShade="80"/>
                  </w:rPr>
                  <w:t xml:space="preserve"> </w:t>
                </w:r>
                <w:r>
                  <w:rPr>
                    <w:color w:val="808080" w:themeColor="background1" w:themeShade="80"/>
                  </w:rPr>
                  <w:t>length</w:t>
                </w:r>
              </w:p>
            </w:tc>
          </w:sdtContent>
        </w:sdt>
        <w:sdt>
          <w:sdtPr>
            <w:alias w:val="average_hypertonic"/>
            <w:tag w:val="average_hypertonic"/>
            <w:id w:val="375355636"/>
            <w:placeholder>
              <w:docPart w:val="5AE5E1814D894A598311A424B8FF42B4"/>
            </w:placeholder>
            <w:showingPlcHdr/>
          </w:sdtPr>
          <w:sdtEndPr/>
          <w:sdtContent>
            <w:tc>
              <w:tcPr>
                <w:tcW w:w="2520" w:type="dxa"/>
                <w:tcBorders>
                  <w:bottom w:val="single" w:sz="12" w:space="0" w:color="auto"/>
                </w:tcBorders>
                <w:noWrap/>
                <w:tcMar>
                  <w:top w:w="115" w:type="dxa"/>
                  <w:left w:w="115" w:type="dxa"/>
                  <w:bottom w:w="115" w:type="dxa"/>
                  <w:right w:w="115" w:type="dxa"/>
                </w:tcMar>
              </w:tcPr>
              <w:p w:rsidR="002B6DE7" w:rsidRPr="00773A98" w:rsidRDefault="00130ED9" w:rsidP="002B6DE7">
                <w:pPr>
                  <w:pStyle w:val="NormalTable"/>
                  <w:ind w:left="120"/>
                  <w:cnfStyle w:val="000000000000" w:firstRow="0" w:lastRow="0" w:firstColumn="0" w:lastColumn="0" w:oddVBand="0" w:evenVBand="0" w:oddHBand="0" w:evenHBand="0" w:firstRowFirstColumn="0" w:firstRowLastColumn="0" w:lastRowFirstColumn="0" w:lastRowLastColumn="0"/>
                </w:pPr>
                <w:r>
                  <w:rPr>
                    <w:color w:val="808080" w:themeColor="background1" w:themeShade="80"/>
                  </w:rPr>
                  <w:t>Average</w:t>
                </w:r>
                <w:r w:rsidRPr="002B6DE7">
                  <w:rPr>
                    <w:color w:val="808080" w:themeColor="background1" w:themeShade="80"/>
                  </w:rPr>
                  <w:t xml:space="preserve"> </w:t>
                </w:r>
                <w:r>
                  <w:rPr>
                    <w:color w:val="808080" w:themeColor="background1" w:themeShade="80"/>
                  </w:rPr>
                  <w:t>length</w:t>
                </w:r>
              </w:p>
            </w:tc>
          </w:sdtContent>
        </w:sdt>
        <w:sdt>
          <w:sdtPr>
            <w:alias w:val="average_water"/>
            <w:tag w:val="average_water"/>
            <w:id w:val="847293937"/>
            <w:placeholder>
              <w:docPart w:val="1C7847724FA948B2A43E079EEC8482B5"/>
            </w:placeholder>
            <w:showingPlcHdr/>
          </w:sdtPr>
          <w:sdtEndPr/>
          <w:sdtContent>
            <w:tc>
              <w:tcPr>
                <w:tcW w:w="2160" w:type="dxa"/>
                <w:tcBorders>
                  <w:bottom w:val="single" w:sz="12" w:space="0" w:color="auto"/>
                </w:tcBorders>
                <w:noWrap/>
                <w:tcMar>
                  <w:top w:w="115" w:type="dxa"/>
                  <w:left w:w="115" w:type="dxa"/>
                  <w:bottom w:w="115" w:type="dxa"/>
                  <w:right w:w="115" w:type="dxa"/>
                </w:tcMar>
              </w:tcPr>
              <w:p w:rsidR="002B6DE7" w:rsidRPr="00773A98" w:rsidRDefault="00130ED9" w:rsidP="002B6DE7">
                <w:pPr>
                  <w:pStyle w:val="NormalTable"/>
                  <w:ind w:left="0" w:firstLine="103"/>
                  <w:cnfStyle w:val="000000000000" w:firstRow="0" w:lastRow="0" w:firstColumn="0" w:lastColumn="0" w:oddVBand="0" w:evenVBand="0" w:oddHBand="0" w:evenHBand="0" w:firstRowFirstColumn="0" w:firstRowLastColumn="0" w:lastRowFirstColumn="0" w:lastRowLastColumn="0"/>
                </w:pPr>
                <w:r>
                  <w:rPr>
                    <w:color w:val="808080" w:themeColor="background1" w:themeShade="80"/>
                  </w:rPr>
                  <w:t>Average</w:t>
                </w:r>
                <w:r w:rsidRPr="002B6DE7">
                  <w:rPr>
                    <w:color w:val="808080" w:themeColor="background1" w:themeShade="80"/>
                  </w:rPr>
                  <w:t xml:space="preserve"> </w:t>
                </w:r>
                <w:r>
                  <w:rPr>
                    <w:color w:val="808080" w:themeColor="background1" w:themeShade="80"/>
                  </w:rPr>
                  <w:t>length</w:t>
                </w:r>
              </w:p>
            </w:tc>
          </w:sdtContent>
        </w:sdt>
      </w:tr>
    </w:tbl>
    <w:p w:rsidR="00E15F37" w:rsidRDefault="00E15F37" w:rsidP="00E15F37">
      <w:pPr>
        <w:pStyle w:val="Heading3"/>
        <w:ind w:left="0" w:firstLine="0"/>
      </w:pPr>
      <w:r>
        <w:br w:type="page"/>
      </w:r>
    </w:p>
    <w:p w:rsidR="00E15F37" w:rsidRDefault="003332AE" w:rsidP="00DD65F7">
      <w:pPr>
        <w:pStyle w:val="Heading2"/>
      </w:pPr>
      <w:r>
        <w:lastRenderedPageBreak/>
        <w:t>Questions</w:t>
      </w:r>
    </w:p>
    <w:p w:rsidR="003332AE" w:rsidRPr="00AF5E5D" w:rsidRDefault="003332AE" w:rsidP="00E15F37">
      <w:r>
        <w:t>Answer each one of the questions in the space provided below</w:t>
      </w:r>
    </w:p>
    <w:p w:rsidR="00F92DA0" w:rsidRDefault="003332AE" w:rsidP="00F92DA0">
      <w:pPr>
        <w:pStyle w:val="ListParagraph"/>
        <w:numPr>
          <w:ilvl w:val="0"/>
          <w:numId w:val="50"/>
        </w:numPr>
        <w:spacing w:after="120"/>
        <w:ind w:left="360"/>
        <w:contextualSpacing w:val="0"/>
      </w:pPr>
      <w:r w:rsidRPr="00AF5E5D">
        <w:t>How does the tonicity of the extracellular fluid affect the size of the vacuoles? What process is illustrated by this effect, explain</w:t>
      </w:r>
    </w:p>
    <w:tbl>
      <w:tblPr>
        <w:tblStyle w:val="TableGrid"/>
        <w:tblW w:w="8208"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208"/>
      </w:tblGrid>
      <w:tr w:rsidR="00F92DA0" w:rsidTr="00112BE4">
        <w:trPr>
          <w:cantSplit/>
          <w:trHeight w:val="1557"/>
          <w:tblHeader/>
        </w:trPr>
        <w:sdt>
          <w:sdtPr>
            <w:alias w:val="Q1_Answer"/>
            <w:tag w:val="Q1_Answer"/>
            <w:id w:val="1540855453"/>
            <w:placeholder>
              <w:docPart w:val="E5FD649995DB4584BD7B2760FA7B20AC"/>
            </w:placeholder>
            <w:showingPlcHdr/>
          </w:sdtPr>
          <w:sdtEndPr/>
          <w:sdtContent>
            <w:tc>
              <w:tcPr>
                <w:tcW w:w="8208" w:type="dxa"/>
              </w:tcPr>
              <w:p w:rsidR="00F92DA0" w:rsidRDefault="00F92DA0" w:rsidP="00F92DA0">
                <w:pPr>
                  <w:pStyle w:val="ListParagraph"/>
                  <w:ind w:left="0"/>
                  <w:contextualSpacing w:val="0"/>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tc>
          </w:sdtContent>
        </w:sdt>
      </w:tr>
    </w:tbl>
    <w:p w:rsidR="00F92DA0" w:rsidRDefault="003332AE" w:rsidP="00F92DA0">
      <w:pPr>
        <w:pStyle w:val="ListParagraph"/>
        <w:numPr>
          <w:ilvl w:val="0"/>
          <w:numId w:val="50"/>
        </w:numPr>
        <w:spacing w:after="120"/>
        <w:ind w:left="360"/>
        <w:contextualSpacing w:val="0"/>
      </w:pPr>
      <w:r w:rsidRPr="00AF5E5D">
        <w:t>How do the vacuoles of the cells placed in your water sample compare with the vacuoles of cells placed in the hypotonic and hypertonic solutions?</w:t>
      </w:r>
    </w:p>
    <w:tbl>
      <w:tblPr>
        <w:tblStyle w:val="TableGrid"/>
        <w:tblW w:w="8208"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208"/>
      </w:tblGrid>
      <w:tr w:rsidR="00F92DA0" w:rsidTr="00112BE4">
        <w:trPr>
          <w:cantSplit/>
          <w:trHeight w:val="1557"/>
          <w:tblHeader/>
        </w:trPr>
        <w:sdt>
          <w:sdtPr>
            <w:alias w:val="Q2_Answer"/>
            <w:id w:val="-2055761639"/>
            <w:placeholder>
              <w:docPart w:val="C19143EFEB724E869885ABD497E6E29A"/>
            </w:placeholder>
            <w:showingPlcHdr/>
          </w:sdtPr>
          <w:sdtEndPr/>
          <w:sdtContent>
            <w:tc>
              <w:tcPr>
                <w:tcW w:w="8208" w:type="dxa"/>
              </w:tcPr>
              <w:p w:rsidR="00F92DA0" w:rsidRDefault="00F92DA0" w:rsidP="00F92DA0">
                <w:pPr>
                  <w:pStyle w:val="ListParagraph"/>
                  <w:ind w:left="0"/>
                  <w:contextualSpacing w:val="0"/>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tc>
          </w:sdtContent>
        </w:sdt>
      </w:tr>
    </w:tbl>
    <w:p w:rsidR="00F92DA0" w:rsidRDefault="003332AE" w:rsidP="00F92DA0">
      <w:pPr>
        <w:pStyle w:val="ListParagraph"/>
        <w:numPr>
          <w:ilvl w:val="0"/>
          <w:numId w:val="50"/>
        </w:numPr>
        <w:spacing w:after="120"/>
        <w:ind w:left="360"/>
        <w:contextualSpacing w:val="0"/>
      </w:pPr>
      <w:r w:rsidRPr="00AF5E5D">
        <w:t xml:space="preserve">What prevents the onion cells, which </w:t>
      </w:r>
      <w:proofErr w:type="gramStart"/>
      <w:r w:rsidRPr="00AF5E5D">
        <w:t>were placed</w:t>
      </w:r>
      <w:proofErr w:type="gramEnd"/>
      <w:r w:rsidRPr="00AF5E5D">
        <w:t xml:space="preserve"> in a hypotonic solution, from bursting?</w:t>
      </w:r>
    </w:p>
    <w:tbl>
      <w:tblPr>
        <w:tblStyle w:val="TableGrid"/>
        <w:tblW w:w="8363"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363"/>
      </w:tblGrid>
      <w:tr w:rsidR="00F92DA0" w:rsidTr="00691B2F">
        <w:trPr>
          <w:cantSplit/>
          <w:trHeight w:val="1425"/>
          <w:tblHeader/>
        </w:trPr>
        <w:bookmarkStart w:id="0" w:name="_GoBack" w:displacedByCustomXml="next"/>
        <w:bookmarkEnd w:id="0" w:displacedByCustomXml="next"/>
        <w:sdt>
          <w:sdtPr>
            <w:alias w:val="Q3_Answer"/>
            <w:id w:val="949366876"/>
            <w:placeholder>
              <w:docPart w:val="BF746766DA1D4BE9AF70D37605429C80"/>
            </w:placeholder>
            <w:showingPlcHdr/>
          </w:sdtPr>
          <w:sdtEndPr/>
          <w:sdtContent>
            <w:tc>
              <w:tcPr>
                <w:tcW w:w="8363" w:type="dxa"/>
              </w:tcPr>
              <w:p w:rsidR="00F92DA0" w:rsidRDefault="00F92DA0" w:rsidP="00F92DA0">
                <w:pPr>
                  <w:pStyle w:val="ListParagraph"/>
                  <w:ind w:left="0"/>
                  <w:contextualSpacing w:val="0"/>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tc>
          </w:sdtContent>
        </w:sdt>
      </w:tr>
    </w:tbl>
    <w:p w:rsidR="00F92DA0" w:rsidRDefault="003332AE" w:rsidP="007E30D3">
      <w:pPr>
        <w:pStyle w:val="ListParagraph"/>
        <w:numPr>
          <w:ilvl w:val="0"/>
          <w:numId w:val="50"/>
        </w:numPr>
        <w:spacing w:after="120"/>
        <w:ind w:left="360"/>
        <w:contextualSpacing w:val="0"/>
      </w:pPr>
      <w:r w:rsidRPr="00AF5E5D">
        <w:t>Based on your findings, predict possible effects that changes in the salinity of water bodies may have on unicellular organisms.</w:t>
      </w:r>
    </w:p>
    <w:tbl>
      <w:tblPr>
        <w:tblStyle w:val="TableGrid"/>
        <w:tblW w:w="8363"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363"/>
      </w:tblGrid>
      <w:tr w:rsidR="00F92DA0" w:rsidTr="00691B2F">
        <w:trPr>
          <w:cantSplit/>
          <w:trHeight w:val="1425"/>
          <w:tblHeader/>
        </w:trPr>
        <w:sdt>
          <w:sdtPr>
            <w:alias w:val="Q4_Answer"/>
            <w:id w:val="445970227"/>
            <w:placeholder>
              <w:docPart w:val="51CDA2F25E454D4B8C187906947A0B8A"/>
            </w:placeholder>
            <w:showingPlcHdr/>
          </w:sdtPr>
          <w:sdtEndPr/>
          <w:sdtContent>
            <w:tc>
              <w:tcPr>
                <w:tcW w:w="8363" w:type="dxa"/>
              </w:tcPr>
              <w:p w:rsidR="00F92DA0" w:rsidRDefault="00F92DA0" w:rsidP="00F92DA0">
                <w:pPr>
                  <w:pStyle w:val="ListParagraph"/>
                  <w:ind w:left="0"/>
                  <w:contextualSpacing w:val="0"/>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tc>
          </w:sdtContent>
        </w:sdt>
      </w:tr>
    </w:tbl>
    <w:p w:rsidR="00691B2F" w:rsidRPr="000D3445" w:rsidRDefault="00691B2F" w:rsidP="00691B2F">
      <w:pPr>
        <w:pStyle w:val="Heading2"/>
        <w:rPr>
          <w:rStyle w:val="Heading2Char"/>
          <w:b/>
          <w:vanish/>
          <w:specVanish/>
        </w:rPr>
      </w:pPr>
      <w:r w:rsidRPr="00691B2F">
        <w:rPr>
          <w:rStyle w:val="Heading2Char"/>
          <w:b/>
        </w:rPr>
        <w:t>First and last name</w:t>
      </w:r>
      <w:r w:rsidRPr="000D3445">
        <w:rPr>
          <w:rStyle w:val="Heading2Char"/>
        </w:rPr>
        <w:t>:</w:t>
      </w:r>
    </w:p>
    <w:p w:rsidR="00691B2F" w:rsidRDefault="00691B2F" w:rsidP="00691B2F">
      <w:r>
        <w:t xml:space="preserve">  </w:t>
      </w:r>
      <w:sdt>
        <w:sdtPr>
          <w:alias w:val="FullName"/>
          <w:tag w:val="FullName"/>
          <w:id w:val="-940830836"/>
          <w:placeholder>
            <w:docPart w:val="ECDE46E8020942578C073E0AAD290B72"/>
          </w:placeholder>
          <w:showingPlcHdr/>
        </w:sdtPr>
        <w:sdtContent>
          <w:r>
            <w:rPr>
              <w:rStyle w:val="PlaceholderText"/>
            </w:rPr>
            <w:t>Enter your first and last name (required)</w:t>
          </w:r>
          <w:r w:rsidRPr="00866489">
            <w:rPr>
              <w:rStyle w:val="PlaceholderText"/>
            </w:rPr>
            <w:t>.</w:t>
          </w:r>
        </w:sdtContent>
      </w:sdt>
    </w:p>
    <w:p w:rsidR="00116E72" w:rsidRPr="00BA33AF" w:rsidRDefault="00116E72" w:rsidP="00DD65F7">
      <w:pPr>
        <w:pStyle w:val="Heading2"/>
      </w:pPr>
      <w:r w:rsidRPr="00BA33AF">
        <w:t>Copyright</w:t>
      </w:r>
      <w:r w:rsidR="008F734E" w:rsidRPr="00BA33AF">
        <w:t xml:space="preserve"> and attribution</w:t>
      </w:r>
    </w:p>
    <w:p w:rsidR="00116E72" w:rsidRDefault="00AD6A4D" w:rsidP="00EB2F8B">
      <w:pPr>
        <w:ind w:right="-90"/>
      </w:pPr>
      <w:r w:rsidRPr="00F5483D">
        <w:t>Thi</w:t>
      </w:r>
      <w:r w:rsidRPr="00FC342B">
        <w:t>s</w:t>
      </w:r>
      <w:r w:rsidR="00FC342B">
        <w:t xml:space="preserve"> </w:t>
      </w:r>
      <w:r w:rsidRPr="00FC342B">
        <w:t>work</w:t>
      </w:r>
      <w:r w:rsidR="00FC342B">
        <w:t xml:space="preserve"> </w:t>
      </w:r>
      <w:proofErr w:type="gramStart"/>
      <w:r w:rsidRPr="00FC342B">
        <w:t>is</w:t>
      </w:r>
      <w:r w:rsidR="00FC342B">
        <w:t xml:space="preserve"> </w:t>
      </w:r>
      <w:r w:rsidR="001F72DD" w:rsidRPr="00FC342B">
        <w:t>licensed</w:t>
      </w:r>
      <w:proofErr w:type="gramEnd"/>
      <w:r w:rsidR="00FC342B">
        <w:t xml:space="preserve"> </w:t>
      </w:r>
      <w:r w:rsidRPr="00FC342B">
        <w:t>under</w:t>
      </w:r>
      <w:r w:rsidR="00FC342B">
        <w:t xml:space="preserve"> </w:t>
      </w:r>
      <w:r w:rsidRPr="00F5483D">
        <w:t>a</w:t>
      </w:r>
      <w:r w:rsidR="00FC342B">
        <w:t xml:space="preserve"> </w:t>
      </w:r>
      <w:hyperlink r:id="rId16" w:history="1">
        <w:r w:rsidR="002E7281">
          <w:rPr>
            <w:rStyle w:val="Hyperlink"/>
          </w:rPr>
          <w:t xml:space="preserve">Creative </w:t>
        </w:r>
        <w:r w:rsidRPr="00F5483D">
          <w:rPr>
            <w:rStyle w:val="Hyperlink"/>
          </w:rPr>
          <w:t>Commons</w:t>
        </w:r>
        <w:r w:rsidR="002E7281">
          <w:rPr>
            <w:rStyle w:val="Hyperlink"/>
          </w:rPr>
          <w:t xml:space="preserve"> </w:t>
        </w:r>
        <w:r w:rsidRPr="00F5483D">
          <w:rPr>
            <w:rStyle w:val="Hyperlink"/>
          </w:rPr>
          <w:t>Attribution</w:t>
        </w:r>
        <w:r w:rsidR="002E7281">
          <w:rPr>
            <w:rStyle w:val="Hyperlink"/>
          </w:rPr>
          <w:t xml:space="preserve"> </w:t>
        </w:r>
        <w:r w:rsidRPr="00F5483D">
          <w:rPr>
            <w:rStyle w:val="Hyperlink"/>
          </w:rPr>
          <w:t>4</w:t>
        </w:r>
        <w:r w:rsidR="002E7281">
          <w:rPr>
            <w:rStyle w:val="Hyperlink"/>
          </w:rPr>
          <w:t xml:space="preserve"> </w:t>
        </w:r>
        <w:r w:rsidRPr="00F5483D">
          <w:rPr>
            <w:rStyle w:val="Hyperlink"/>
          </w:rPr>
          <w:t>International</w:t>
        </w:r>
      </w:hyperlink>
      <w:r w:rsidR="00BF7676">
        <w:rPr>
          <w:rStyle w:val="Hyperlink"/>
        </w:rPr>
        <w:t>.</w:t>
      </w:r>
      <w:r w:rsidR="00116E72" w:rsidRPr="00840812">
        <w:t xml:space="preserve"> </w:t>
      </w:r>
      <w:r w:rsidR="00BF7676">
        <w:t xml:space="preserve">It </w:t>
      </w:r>
      <w:r w:rsidR="00116E72" w:rsidRPr="00840812">
        <w:t>was p</w:t>
      </w:r>
      <w:r w:rsidR="00116E72" w:rsidRPr="00840812">
        <w:rPr>
          <w:rFonts w:eastAsia="Times New Roman" w:cs="Times New Roman"/>
        </w:rPr>
        <w:t xml:space="preserve">reviously published as “Water in your </w:t>
      </w:r>
      <w:proofErr w:type="spellStart"/>
      <w:r w:rsidR="00116E72" w:rsidRPr="00840812">
        <w:rPr>
          <w:rFonts w:eastAsia="Times New Roman" w:cs="Times New Roman"/>
        </w:rPr>
        <w:t>neighbourhood</w:t>
      </w:r>
      <w:proofErr w:type="spellEnd"/>
      <w:r w:rsidR="00116E72" w:rsidRPr="00840812">
        <w:rPr>
          <w:rFonts w:eastAsia="Times New Roman" w:cs="Times New Roman"/>
        </w:rPr>
        <w:t xml:space="preserve">: a model for implementing a semester-long course-based undergraduate research project in introductory biology,” in </w:t>
      </w:r>
      <w:r w:rsidR="00116E72" w:rsidRPr="00840812">
        <w:rPr>
          <w:rFonts w:eastAsia="Times New Roman" w:cs="Times New Roman"/>
          <w:i/>
        </w:rPr>
        <w:t>Education Inquiry</w:t>
      </w:r>
      <w:r w:rsidR="00116E72">
        <w:rPr>
          <w:rFonts w:eastAsia="Times New Roman" w:cs="Times New Roman"/>
        </w:rPr>
        <w:t>, (2020</w:t>
      </w:r>
      <w:r w:rsidR="00116E72" w:rsidRPr="00840812">
        <w:rPr>
          <w:rFonts w:eastAsia="Times New Roman" w:cs="Times New Roman"/>
        </w:rPr>
        <w:t xml:space="preserve">) </w:t>
      </w:r>
      <w:hyperlink r:id="rId17" w:history="1">
        <w:r w:rsidR="002E7281" w:rsidRPr="002E7281">
          <w:rPr>
            <w:rStyle w:val="Hyperlink"/>
          </w:rPr>
          <w:t>DOI</w:t>
        </w:r>
      </w:hyperlink>
      <w:proofErr w:type="gramStart"/>
      <w:r w:rsidR="002E7281">
        <w:rPr>
          <w:rStyle w:val="Hyperlink"/>
        </w:rPr>
        <w:t>:</w:t>
      </w:r>
      <w:r w:rsidR="002E7281" w:rsidRPr="002E7281">
        <w:t>10.1080</w:t>
      </w:r>
      <w:proofErr w:type="gramEnd"/>
      <w:r w:rsidR="002E7281" w:rsidRPr="002E7281">
        <w:t>/20004508.2020.1716542</w:t>
      </w:r>
      <w:r w:rsidR="00116E72" w:rsidRPr="00840812">
        <w:rPr>
          <w:rFonts w:eastAsia="Times New Roman" w:cs="Times New Roman"/>
        </w:rPr>
        <w:t xml:space="preserve"> as </w:t>
      </w:r>
      <w:r w:rsidR="00116E72" w:rsidRPr="00840812">
        <w:t xml:space="preserve">an Open Access article with the </w:t>
      </w:r>
      <w:hyperlink r:id="rId18" w:history="1">
        <w:r w:rsidR="00116E72" w:rsidRPr="00D87549">
          <w:rPr>
            <w:rStyle w:val="Hyperlink"/>
          </w:rPr>
          <w:t>Creative Commons Attribution-</w:t>
        </w:r>
        <w:proofErr w:type="spellStart"/>
        <w:r w:rsidR="00116E72" w:rsidRPr="00D87549">
          <w:rPr>
            <w:rStyle w:val="Hyperlink"/>
          </w:rPr>
          <w:t>NonCommercial</w:t>
        </w:r>
        <w:proofErr w:type="spellEnd"/>
        <w:r w:rsidR="00116E72" w:rsidRPr="00D87549">
          <w:rPr>
            <w:rStyle w:val="Hyperlink"/>
          </w:rPr>
          <w:t xml:space="preserve"> License</w:t>
        </w:r>
      </w:hyperlink>
      <w:r w:rsidR="00116E72" w:rsidRPr="00F5483D">
        <w:t>.</w:t>
      </w:r>
      <w:r w:rsidR="00116E72" w:rsidRPr="00840812">
        <w:t xml:space="preserve"> All figures </w:t>
      </w:r>
      <w:proofErr w:type="gramStart"/>
      <w:r w:rsidR="00116E72" w:rsidRPr="00840812">
        <w:t>have been modified</w:t>
      </w:r>
      <w:proofErr w:type="gramEnd"/>
      <w:r w:rsidR="00116E72" w:rsidRPr="00840812">
        <w:t>.</w:t>
      </w:r>
    </w:p>
    <w:sectPr w:rsidR="00116E72" w:rsidSect="001D7099">
      <w:type w:val="continuous"/>
      <w:pgSz w:w="12240" w:h="15840"/>
      <w:pgMar w:top="1440" w:right="1440" w:bottom="1440" w:left="153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775" w:rsidRDefault="00DA5775" w:rsidP="00337E4E">
      <w:pPr>
        <w:spacing w:after="0" w:line="240" w:lineRule="auto"/>
      </w:pPr>
      <w:r>
        <w:separator/>
      </w:r>
    </w:p>
  </w:endnote>
  <w:endnote w:type="continuationSeparator" w:id="0">
    <w:p w:rsidR="00DA5775" w:rsidRDefault="00DA5775" w:rsidP="0033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F8B" w:rsidRPr="00EE1E5E" w:rsidRDefault="00EB2F8B" w:rsidP="00EB2F8B">
    <w:pPr>
      <w:pStyle w:val="Footer"/>
      <w:tabs>
        <w:tab w:val="left" w:pos="4680"/>
        <w:tab w:val="left" w:pos="8460"/>
        <w:tab w:val="left" w:pos="8550"/>
      </w:tabs>
    </w:pPr>
    <w:r>
      <w:rPr>
        <w:lang w:val="es-419"/>
      </w:rPr>
      <w:t xml:space="preserve">Dr. A.L. Fuentes and Dr. </w:t>
    </w:r>
    <w:proofErr w:type="spellStart"/>
    <w:r>
      <w:rPr>
        <w:lang w:val="es-419"/>
      </w:rPr>
      <w:t>Maria</w:t>
    </w:r>
    <w:proofErr w:type="spellEnd"/>
    <w:r>
      <w:rPr>
        <w:lang w:val="es-419"/>
      </w:rPr>
      <w:t xml:space="preserve"> </w:t>
    </w:r>
    <w:proofErr w:type="spellStart"/>
    <w:r>
      <w:rPr>
        <w:lang w:val="es-419"/>
      </w:rPr>
      <w:t>Entezari</w:t>
    </w:r>
    <w:proofErr w:type="spellEnd"/>
    <w:r>
      <w:rPr>
        <w:lang w:val="es-419"/>
      </w:rPr>
      <w:t xml:space="preserve"> </w:t>
    </w:r>
    <w:r>
      <w:rPr>
        <w:lang w:val="es-419"/>
      </w:rPr>
      <w:tab/>
    </w:r>
    <w:r w:rsidRPr="7724475C">
      <w:rPr>
        <w:lang w:val="es-419"/>
      </w:rPr>
      <w:t xml:space="preserve">General </w:t>
    </w:r>
    <w:proofErr w:type="spellStart"/>
    <w:r w:rsidRPr="7724475C">
      <w:rPr>
        <w:lang w:val="es-419"/>
      </w:rPr>
      <w:t>Biology</w:t>
    </w:r>
    <w:proofErr w:type="spellEnd"/>
    <w:r w:rsidRPr="7724475C">
      <w:rPr>
        <w:lang w:val="es-419"/>
      </w:rPr>
      <w:t xml:space="preserve"> SCB-201 </w:t>
    </w:r>
    <w:proofErr w:type="spellStart"/>
    <w:r w:rsidRPr="7724475C">
      <w:rPr>
        <w:lang w:val="es-419"/>
      </w:rPr>
      <w:t>Lab</w:t>
    </w:r>
    <w:proofErr w:type="spellEnd"/>
    <w:r>
      <w:rPr>
        <w:lang w:val="es-419"/>
      </w:rPr>
      <w:t xml:space="preserve"> </w:t>
    </w:r>
    <w:r w:rsidR="003A1E31">
      <w:rPr>
        <w:lang w:val="es-419"/>
      </w:rPr>
      <w:t>4</w:t>
    </w:r>
    <w:r>
      <w:rPr>
        <w:lang w:val="es-419"/>
      </w:rPr>
      <w:t xml:space="preserve"> Page </w:t>
    </w:r>
    <w:r>
      <w:rPr>
        <w:lang w:val="es-419"/>
      </w:rPr>
      <w:fldChar w:fldCharType="begin"/>
    </w:r>
    <w:r>
      <w:rPr>
        <w:lang w:val="es-419"/>
      </w:rPr>
      <w:instrText xml:space="preserve"> PAGE  \* Arabic  \* MERGEFORMAT </w:instrText>
    </w:r>
    <w:r>
      <w:rPr>
        <w:lang w:val="es-419"/>
      </w:rPr>
      <w:fldChar w:fldCharType="separate"/>
    </w:r>
    <w:r w:rsidR="00691B2F">
      <w:rPr>
        <w:noProof/>
        <w:lang w:val="es-419"/>
      </w:rPr>
      <w:t>9</w:t>
    </w:r>
    <w:r>
      <w:rPr>
        <w:lang w:val="es-419"/>
      </w:rPr>
      <w:fldChar w:fldCharType="end"/>
    </w:r>
    <w:r>
      <w:rPr>
        <w:lang w:val="es-4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775" w:rsidRDefault="00DA5775" w:rsidP="00337E4E">
      <w:pPr>
        <w:spacing w:after="0" w:line="240" w:lineRule="auto"/>
      </w:pPr>
      <w:r>
        <w:separator/>
      </w:r>
    </w:p>
  </w:footnote>
  <w:footnote w:type="continuationSeparator" w:id="0">
    <w:p w:rsidR="00DA5775" w:rsidRDefault="00DA5775" w:rsidP="00337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DEF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D08C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9C61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FE3A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FECE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421A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86F3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B2D0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D04D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FAE4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11259"/>
    <w:multiLevelType w:val="hybridMultilevel"/>
    <w:tmpl w:val="3F8C32AC"/>
    <w:lvl w:ilvl="0" w:tplc="EF3EDA8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885EB1"/>
    <w:multiLevelType w:val="hybridMultilevel"/>
    <w:tmpl w:val="EC063E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62E3E9A"/>
    <w:multiLevelType w:val="hybridMultilevel"/>
    <w:tmpl w:val="A2D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16924"/>
    <w:multiLevelType w:val="hybridMultilevel"/>
    <w:tmpl w:val="990E2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B54B7F"/>
    <w:multiLevelType w:val="hybridMultilevel"/>
    <w:tmpl w:val="3DF8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E85AB3"/>
    <w:multiLevelType w:val="hybridMultilevel"/>
    <w:tmpl w:val="A3626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33628B"/>
    <w:multiLevelType w:val="hybridMultilevel"/>
    <w:tmpl w:val="DA4C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AC7E13"/>
    <w:multiLevelType w:val="hybridMultilevel"/>
    <w:tmpl w:val="55CA8D3A"/>
    <w:lvl w:ilvl="0" w:tplc="61E4CD52">
      <w:start w:val="1"/>
      <w:numFmt w:val="decimal"/>
      <w:lvlText w:val="%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18" w15:restartNumberingAfterBreak="0">
    <w:nsid w:val="12184A58"/>
    <w:multiLevelType w:val="hybridMultilevel"/>
    <w:tmpl w:val="9C700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2E60C1"/>
    <w:multiLevelType w:val="hybridMultilevel"/>
    <w:tmpl w:val="0FE4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5A6197"/>
    <w:multiLevelType w:val="hybridMultilevel"/>
    <w:tmpl w:val="96E2C052"/>
    <w:lvl w:ilvl="0" w:tplc="F4A87002">
      <w:start w:val="1"/>
      <w:numFmt w:val="decimal"/>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18CF62A6"/>
    <w:multiLevelType w:val="hybridMultilevel"/>
    <w:tmpl w:val="86E0E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EB2C5E"/>
    <w:multiLevelType w:val="hybridMultilevel"/>
    <w:tmpl w:val="B9CC7F0C"/>
    <w:lvl w:ilvl="0" w:tplc="3D986D6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A42193"/>
    <w:multiLevelType w:val="hybridMultilevel"/>
    <w:tmpl w:val="630AEB56"/>
    <w:lvl w:ilvl="0" w:tplc="10090001">
      <w:start w:val="1"/>
      <w:numFmt w:val="bullet"/>
      <w:lvlText w:val=""/>
      <w:lvlJc w:val="left"/>
      <w:pPr>
        <w:ind w:left="2498" w:hanging="360"/>
      </w:pPr>
      <w:rPr>
        <w:rFonts w:ascii="Symbol" w:hAnsi="Symbol" w:hint="default"/>
      </w:rPr>
    </w:lvl>
    <w:lvl w:ilvl="1" w:tplc="10090003" w:tentative="1">
      <w:start w:val="1"/>
      <w:numFmt w:val="bullet"/>
      <w:lvlText w:val="o"/>
      <w:lvlJc w:val="left"/>
      <w:pPr>
        <w:ind w:left="3218" w:hanging="360"/>
      </w:pPr>
      <w:rPr>
        <w:rFonts w:ascii="Courier New" w:hAnsi="Courier New" w:cs="Courier New" w:hint="default"/>
      </w:rPr>
    </w:lvl>
    <w:lvl w:ilvl="2" w:tplc="10090005" w:tentative="1">
      <w:start w:val="1"/>
      <w:numFmt w:val="bullet"/>
      <w:lvlText w:val=""/>
      <w:lvlJc w:val="left"/>
      <w:pPr>
        <w:ind w:left="3938" w:hanging="360"/>
      </w:pPr>
      <w:rPr>
        <w:rFonts w:ascii="Wingdings" w:hAnsi="Wingdings" w:hint="default"/>
      </w:rPr>
    </w:lvl>
    <w:lvl w:ilvl="3" w:tplc="10090001" w:tentative="1">
      <w:start w:val="1"/>
      <w:numFmt w:val="bullet"/>
      <w:lvlText w:val=""/>
      <w:lvlJc w:val="left"/>
      <w:pPr>
        <w:ind w:left="4658" w:hanging="360"/>
      </w:pPr>
      <w:rPr>
        <w:rFonts w:ascii="Symbol" w:hAnsi="Symbol" w:hint="default"/>
      </w:rPr>
    </w:lvl>
    <w:lvl w:ilvl="4" w:tplc="10090003" w:tentative="1">
      <w:start w:val="1"/>
      <w:numFmt w:val="bullet"/>
      <w:lvlText w:val="o"/>
      <w:lvlJc w:val="left"/>
      <w:pPr>
        <w:ind w:left="5378" w:hanging="360"/>
      </w:pPr>
      <w:rPr>
        <w:rFonts w:ascii="Courier New" w:hAnsi="Courier New" w:cs="Courier New" w:hint="default"/>
      </w:rPr>
    </w:lvl>
    <w:lvl w:ilvl="5" w:tplc="10090005" w:tentative="1">
      <w:start w:val="1"/>
      <w:numFmt w:val="bullet"/>
      <w:lvlText w:val=""/>
      <w:lvlJc w:val="left"/>
      <w:pPr>
        <w:ind w:left="6098" w:hanging="360"/>
      </w:pPr>
      <w:rPr>
        <w:rFonts w:ascii="Wingdings" w:hAnsi="Wingdings" w:hint="default"/>
      </w:rPr>
    </w:lvl>
    <w:lvl w:ilvl="6" w:tplc="10090001" w:tentative="1">
      <w:start w:val="1"/>
      <w:numFmt w:val="bullet"/>
      <w:lvlText w:val=""/>
      <w:lvlJc w:val="left"/>
      <w:pPr>
        <w:ind w:left="6818" w:hanging="360"/>
      </w:pPr>
      <w:rPr>
        <w:rFonts w:ascii="Symbol" w:hAnsi="Symbol" w:hint="default"/>
      </w:rPr>
    </w:lvl>
    <w:lvl w:ilvl="7" w:tplc="10090003" w:tentative="1">
      <w:start w:val="1"/>
      <w:numFmt w:val="bullet"/>
      <w:lvlText w:val="o"/>
      <w:lvlJc w:val="left"/>
      <w:pPr>
        <w:ind w:left="7538" w:hanging="360"/>
      </w:pPr>
      <w:rPr>
        <w:rFonts w:ascii="Courier New" w:hAnsi="Courier New" w:cs="Courier New" w:hint="default"/>
      </w:rPr>
    </w:lvl>
    <w:lvl w:ilvl="8" w:tplc="10090005" w:tentative="1">
      <w:start w:val="1"/>
      <w:numFmt w:val="bullet"/>
      <w:lvlText w:val=""/>
      <w:lvlJc w:val="left"/>
      <w:pPr>
        <w:ind w:left="8258" w:hanging="360"/>
      </w:pPr>
      <w:rPr>
        <w:rFonts w:ascii="Wingdings" w:hAnsi="Wingdings" w:hint="default"/>
      </w:rPr>
    </w:lvl>
  </w:abstractNum>
  <w:abstractNum w:abstractNumId="24" w15:restartNumberingAfterBreak="0">
    <w:nsid w:val="1D0458EC"/>
    <w:multiLevelType w:val="hybridMultilevel"/>
    <w:tmpl w:val="E79497FC"/>
    <w:lvl w:ilvl="0" w:tplc="245EB28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D3E131F"/>
    <w:multiLevelType w:val="hybridMultilevel"/>
    <w:tmpl w:val="A0B61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F5E16B8"/>
    <w:multiLevelType w:val="hybridMultilevel"/>
    <w:tmpl w:val="CFF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287BF2"/>
    <w:multiLevelType w:val="hybridMultilevel"/>
    <w:tmpl w:val="60669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A6454F"/>
    <w:multiLevelType w:val="hybridMultilevel"/>
    <w:tmpl w:val="49F0E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56C546D"/>
    <w:multiLevelType w:val="hybridMultilevel"/>
    <w:tmpl w:val="3DEE2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0B33E9"/>
    <w:multiLevelType w:val="hybridMultilevel"/>
    <w:tmpl w:val="6788660E"/>
    <w:lvl w:ilvl="0" w:tplc="8EC0CA68">
      <w:start w:val="1"/>
      <w:numFmt w:val="upperLetter"/>
      <w:lvlText w:val="%1."/>
      <w:lvlJc w:val="left"/>
      <w:pPr>
        <w:ind w:left="360" w:hanging="360"/>
      </w:pPr>
      <w:rPr>
        <w:rFonts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BB50B48"/>
    <w:multiLevelType w:val="hybridMultilevel"/>
    <w:tmpl w:val="670A4536"/>
    <w:lvl w:ilvl="0" w:tplc="3FC02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95D70AE"/>
    <w:multiLevelType w:val="hybridMultilevel"/>
    <w:tmpl w:val="CA18ABC2"/>
    <w:lvl w:ilvl="0" w:tplc="1EFE3FC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3AEF22B7"/>
    <w:multiLevelType w:val="hybridMultilevel"/>
    <w:tmpl w:val="DCDA271E"/>
    <w:lvl w:ilvl="0" w:tplc="3D986D66">
      <w:start w:val="1"/>
      <w:numFmt w:val="decimal"/>
      <w:lvlText w:val="%1."/>
      <w:lvlJc w:val="left"/>
      <w:pPr>
        <w:ind w:left="720" w:hanging="360"/>
      </w:pPr>
      <w:rPr>
        <w:rFonts w:hint="default"/>
        <w:spacing w:val="-13"/>
        <w:w w:val="99"/>
        <w:sz w:val="24"/>
        <w:szCs w:val="24"/>
        <w:lang w:val="en-US" w:eastAsia="en-US" w:bidi="en-US"/>
      </w:rPr>
    </w:lvl>
    <w:lvl w:ilvl="1" w:tplc="56FC7A28">
      <w:numFmt w:val="bullet"/>
      <w:lvlText w:val="•"/>
      <w:lvlJc w:val="left"/>
      <w:pPr>
        <w:ind w:left="1652" w:hanging="360"/>
      </w:pPr>
      <w:rPr>
        <w:rFonts w:hint="default"/>
        <w:lang w:val="en-US" w:eastAsia="en-US" w:bidi="en-US"/>
      </w:rPr>
    </w:lvl>
    <w:lvl w:ilvl="2" w:tplc="ACEAFAFE">
      <w:numFmt w:val="bullet"/>
      <w:lvlText w:val="•"/>
      <w:lvlJc w:val="left"/>
      <w:pPr>
        <w:ind w:left="2584" w:hanging="360"/>
      </w:pPr>
      <w:rPr>
        <w:rFonts w:hint="default"/>
        <w:lang w:val="en-US" w:eastAsia="en-US" w:bidi="en-US"/>
      </w:rPr>
    </w:lvl>
    <w:lvl w:ilvl="3" w:tplc="89CE3184">
      <w:numFmt w:val="bullet"/>
      <w:lvlText w:val="•"/>
      <w:lvlJc w:val="left"/>
      <w:pPr>
        <w:ind w:left="3516" w:hanging="360"/>
      </w:pPr>
      <w:rPr>
        <w:rFonts w:hint="default"/>
        <w:lang w:val="en-US" w:eastAsia="en-US" w:bidi="en-US"/>
      </w:rPr>
    </w:lvl>
    <w:lvl w:ilvl="4" w:tplc="2494C016">
      <w:numFmt w:val="bullet"/>
      <w:lvlText w:val="•"/>
      <w:lvlJc w:val="left"/>
      <w:pPr>
        <w:ind w:left="4448" w:hanging="360"/>
      </w:pPr>
      <w:rPr>
        <w:rFonts w:hint="default"/>
        <w:lang w:val="en-US" w:eastAsia="en-US" w:bidi="en-US"/>
      </w:rPr>
    </w:lvl>
    <w:lvl w:ilvl="5" w:tplc="9CD63E52">
      <w:numFmt w:val="bullet"/>
      <w:lvlText w:val="•"/>
      <w:lvlJc w:val="left"/>
      <w:pPr>
        <w:ind w:left="5380" w:hanging="360"/>
      </w:pPr>
      <w:rPr>
        <w:rFonts w:hint="default"/>
        <w:lang w:val="en-US" w:eastAsia="en-US" w:bidi="en-US"/>
      </w:rPr>
    </w:lvl>
    <w:lvl w:ilvl="6" w:tplc="35FA307E">
      <w:numFmt w:val="bullet"/>
      <w:lvlText w:val="•"/>
      <w:lvlJc w:val="left"/>
      <w:pPr>
        <w:ind w:left="6312" w:hanging="360"/>
      </w:pPr>
      <w:rPr>
        <w:rFonts w:hint="default"/>
        <w:lang w:val="en-US" w:eastAsia="en-US" w:bidi="en-US"/>
      </w:rPr>
    </w:lvl>
    <w:lvl w:ilvl="7" w:tplc="AD648350">
      <w:numFmt w:val="bullet"/>
      <w:lvlText w:val="•"/>
      <w:lvlJc w:val="left"/>
      <w:pPr>
        <w:ind w:left="7244" w:hanging="360"/>
      </w:pPr>
      <w:rPr>
        <w:rFonts w:hint="default"/>
        <w:lang w:val="en-US" w:eastAsia="en-US" w:bidi="en-US"/>
      </w:rPr>
    </w:lvl>
    <w:lvl w:ilvl="8" w:tplc="2EC6CDD6">
      <w:numFmt w:val="bullet"/>
      <w:lvlText w:val="•"/>
      <w:lvlJc w:val="left"/>
      <w:pPr>
        <w:ind w:left="8176" w:hanging="360"/>
      </w:pPr>
      <w:rPr>
        <w:rFonts w:hint="default"/>
        <w:lang w:val="en-US" w:eastAsia="en-US" w:bidi="en-US"/>
      </w:rPr>
    </w:lvl>
  </w:abstractNum>
  <w:abstractNum w:abstractNumId="34" w15:restartNumberingAfterBreak="0">
    <w:nsid w:val="3CBF2385"/>
    <w:multiLevelType w:val="hybridMultilevel"/>
    <w:tmpl w:val="99B8D23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706D54"/>
    <w:multiLevelType w:val="hybridMultilevel"/>
    <w:tmpl w:val="53EE4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4E185E"/>
    <w:multiLevelType w:val="hybridMultilevel"/>
    <w:tmpl w:val="0444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7B0E72"/>
    <w:multiLevelType w:val="hybridMultilevel"/>
    <w:tmpl w:val="BB8C8100"/>
    <w:lvl w:ilvl="0" w:tplc="ABF09250">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71F7F8A"/>
    <w:multiLevelType w:val="hybridMultilevel"/>
    <w:tmpl w:val="44CE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5E72F6"/>
    <w:multiLevelType w:val="hybridMultilevel"/>
    <w:tmpl w:val="1618D52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F143EC8"/>
    <w:multiLevelType w:val="hybridMultilevel"/>
    <w:tmpl w:val="7F5A3FC0"/>
    <w:lvl w:ilvl="0" w:tplc="8EC0CA68">
      <w:start w:val="1"/>
      <w:numFmt w:val="upperLetter"/>
      <w:lvlText w:val="%1."/>
      <w:lvlJc w:val="left"/>
      <w:pPr>
        <w:ind w:left="360" w:hanging="360"/>
      </w:pPr>
      <w:rPr>
        <w:rFonts w:cs="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15708F9"/>
    <w:multiLevelType w:val="hybridMultilevel"/>
    <w:tmpl w:val="C696E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9562D2"/>
    <w:multiLevelType w:val="hybridMultilevel"/>
    <w:tmpl w:val="BAFCD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3A69BD"/>
    <w:multiLevelType w:val="hybridMultilevel"/>
    <w:tmpl w:val="F0707B86"/>
    <w:lvl w:ilvl="0" w:tplc="EF3EDA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26274E1"/>
    <w:multiLevelType w:val="hybridMultilevel"/>
    <w:tmpl w:val="6F42BC2E"/>
    <w:lvl w:ilvl="0" w:tplc="1486A3BA">
      <w:start w:val="1"/>
      <w:numFmt w:val="decimal"/>
      <w:lvlText w:val="%1."/>
      <w:lvlJc w:val="left"/>
      <w:pPr>
        <w:ind w:left="901" w:hanging="360"/>
      </w:pPr>
      <w:rPr>
        <w:rFonts w:ascii="Arial" w:eastAsiaTheme="minorHAnsi" w:hAnsi="Arial" w:cs="Arial"/>
      </w:rPr>
    </w:lvl>
    <w:lvl w:ilvl="1" w:tplc="BB4A9CA2">
      <w:start w:val="1"/>
      <w:numFmt w:val="upperLetter"/>
      <w:lvlText w:val="%2."/>
      <w:lvlJc w:val="left"/>
      <w:pPr>
        <w:ind w:left="1621" w:hanging="360"/>
      </w:pPr>
      <w:rPr>
        <w:rFonts w:hint="default"/>
      </w:rPr>
    </w:lvl>
    <w:lvl w:ilvl="2" w:tplc="10090005" w:tentative="1">
      <w:start w:val="1"/>
      <w:numFmt w:val="bullet"/>
      <w:lvlText w:val=""/>
      <w:lvlJc w:val="left"/>
      <w:pPr>
        <w:ind w:left="2341" w:hanging="360"/>
      </w:pPr>
      <w:rPr>
        <w:rFonts w:ascii="Wingdings" w:hAnsi="Wingdings" w:hint="default"/>
      </w:rPr>
    </w:lvl>
    <w:lvl w:ilvl="3" w:tplc="10090001" w:tentative="1">
      <w:start w:val="1"/>
      <w:numFmt w:val="bullet"/>
      <w:lvlText w:val=""/>
      <w:lvlJc w:val="left"/>
      <w:pPr>
        <w:ind w:left="3061" w:hanging="360"/>
      </w:pPr>
      <w:rPr>
        <w:rFonts w:ascii="Symbol" w:hAnsi="Symbol" w:hint="default"/>
      </w:rPr>
    </w:lvl>
    <w:lvl w:ilvl="4" w:tplc="10090003" w:tentative="1">
      <w:start w:val="1"/>
      <w:numFmt w:val="bullet"/>
      <w:lvlText w:val="o"/>
      <w:lvlJc w:val="left"/>
      <w:pPr>
        <w:ind w:left="3781" w:hanging="360"/>
      </w:pPr>
      <w:rPr>
        <w:rFonts w:ascii="Courier New" w:hAnsi="Courier New" w:cs="Courier New" w:hint="default"/>
      </w:rPr>
    </w:lvl>
    <w:lvl w:ilvl="5" w:tplc="10090005" w:tentative="1">
      <w:start w:val="1"/>
      <w:numFmt w:val="bullet"/>
      <w:lvlText w:val=""/>
      <w:lvlJc w:val="left"/>
      <w:pPr>
        <w:ind w:left="4501" w:hanging="360"/>
      </w:pPr>
      <w:rPr>
        <w:rFonts w:ascii="Wingdings" w:hAnsi="Wingdings" w:hint="default"/>
      </w:rPr>
    </w:lvl>
    <w:lvl w:ilvl="6" w:tplc="10090001" w:tentative="1">
      <w:start w:val="1"/>
      <w:numFmt w:val="bullet"/>
      <w:lvlText w:val=""/>
      <w:lvlJc w:val="left"/>
      <w:pPr>
        <w:ind w:left="5221" w:hanging="360"/>
      </w:pPr>
      <w:rPr>
        <w:rFonts w:ascii="Symbol" w:hAnsi="Symbol" w:hint="default"/>
      </w:rPr>
    </w:lvl>
    <w:lvl w:ilvl="7" w:tplc="10090003" w:tentative="1">
      <w:start w:val="1"/>
      <w:numFmt w:val="bullet"/>
      <w:lvlText w:val="o"/>
      <w:lvlJc w:val="left"/>
      <w:pPr>
        <w:ind w:left="5941" w:hanging="360"/>
      </w:pPr>
      <w:rPr>
        <w:rFonts w:ascii="Courier New" w:hAnsi="Courier New" w:cs="Courier New" w:hint="default"/>
      </w:rPr>
    </w:lvl>
    <w:lvl w:ilvl="8" w:tplc="10090005" w:tentative="1">
      <w:start w:val="1"/>
      <w:numFmt w:val="bullet"/>
      <w:lvlText w:val=""/>
      <w:lvlJc w:val="left"/>
      <w:pPr>
        <w:ind w:left="6661" w:hanging="360"/>
      </w:pPr>
      <w:rPr>
        <w:rFonts w:ascii="Wingdings" w:hAnsi="Wingdings" w:hint="default"/>
      </w:rPr>
    </w:lvl>
  </w:abstractNum>
  <w:abstractNum w:abstractNumId="45" w15:restartNumberingAfterBreak="0">
    <w:nsid w:val="760147F3"/>
    <w:multiLevelType w:val="hybridMultilevel"/>
    <w:tmpl w:val="FE663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6F478B"/>
    <w:multiLevelType w:val="hybridMultilevel"/>
    <w:tmpl w:val="F9281E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EF31792"/>
    <w:multiLevelType w:val="hybridMultilevel"/>
    <w:tmpl w:val="99FCF2E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A06D17"/>
    <w:multiLevelType w:val="hybridMultilevel"/>
    <w:tmpl w:val="B0F40974"/>
    <w:lvl w:ilvl="0" w:tplc="16680A48">
      <w:start w:val="1"/>
      <w:numFmt w:val="decimal"/>
      <w:lvlText w:val="%1."/>
      <w:lvlJc w:val="left"/>
      <w:pPr>
        <w:ind w:left="360" w:hanging="360"/>
      </w:pPr>
      <w:rPr>
        <w:rFonts w:hint="default"/>
        <w:b w:val="0"/>
        <w:bCs/>
        <w:color w:val="auto"/>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9" w15:restartNumberingAfterBreak="0">
    <w:nsid w:val="7FED008E"/>
    <w:multiLevelType w:val="hybridMultilevel"/>
    <w:tmpl w:val="F806C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28"/>
  </w:num>
  <w:num w:numId="13">
    <w:abstractNumId w:val="26"/>
  </w:num>
  <w:num w:numId="14">
    <w:abstractNumId w:val="15"/>
  </w:num>
  <w:num w:numId="15">
    <w:abstractNumId w:val="24"/>
  </w:num>
  <w:num w:numId="16">
    <w:abstractNumId w:val="23"/>
  </w:num>
  <w:num w:numId="17">
    <w:abstractNumId w:val="38"/>
  </w:num>
  <w:num w:numId="18">
    <w:abstractNumId w:val="41"/>
  </w:num>
  <w:num w:numId="19">
    <w:abstractNumId w:val="36"/>
  </w:num>
  <w:num w:numId="20">
    <w:abstractNumId w:val="22"/>
  </w:num>
  <w:num w:numId="21">
    <w:abstractNumId w:val="33"/>
  </w:num>
  <w:num w:numId="22">
    <w:abstractNumId w:val="21"/>
  </w:num>
  <w:num w:numId="23">
    <w:abstractNumId w:val="47"/>
  </w:num>
  <w:num w:numId="24">
    <w:abstractNumId w:val="46"/>
  </w:num>
  <w:num w:numId="25">
    <w:abstractNumId w:val="11"/>
  </w:num>
  <w:num w:numId="26">
    <w:abstractNumId w:val="16"/>
  </w:num>
  <w:num w:numId="27">
    <w:abstractNumId w:val="31"/>
  </w:num>
  <w:num w:numId="28">
    <w:abstractNumId w:val="19"/>
  </w:num>
  <w:num w:numId="29">
    <w:abstractNumId w:val="49"/>
  </w:num>
  <w:num w:numId="30">
    <w:abstractNumId w:val="29"/>
  </w:num>
  <w:num w:numId="31">
    <w:abstractNumId w:val="39"/>
  </w:num>
  <w:num w:numId="32">
    <w:abstractNumId w:val="13"/>
  </w:num>
  <w:num w:numId="33">
    <w:abstractNumId w:val="48"/>
  </w:num>
  <w:num w:numId="34">
    <w:abstractNumId w:val="32"/>
  </w:num>
  <w:num w:numId="35">
    <w:abstractNumId w:val="20"/>
  </w:num>
  <w:num w:numId="36">
    <w:abstractNumId w:val="37"/>
  </w:num>
  <w:num w:numId="37">
    <w:abstractNumId w:val="17"/>
  </w:num>
  <w:num w:numId="38">
    <w:abstractNumId w:val="44"/>
  </w:num>
  <w:num w:numId="39">
    <w:abstractNumId w:val="14"/>
  </w:num>
  <w:num w:numId="40">
    <w:abstractNumId w:val="12"/>
  </w:num>
  <w:num w:numId="41">
    <w:abstractNumId w:val="45"/>
  </w:num>
  <w:num w:numId="42">
    <w:abstractNumId w:val="35"/>
  </w:num>
  <w:num w:numId="43">
    <w:abstractNumId w:val="30"/>
  </w:num>
  <w:num w:numId="44">
    <w:abstractNumId w:val="40"/>
  </w:num>
  <w:num w:numId="45">
    <w:abstractNumId w:val="27"/>
  </w:num>
  <w:num w:numId="46">
    <w:abstractNumId w:val="18"/>
  </w:num>
  <w:num w:numId="47">
    <w:abstractNumId w:val="25"/>
  </w:num>
  <w:num w:numId="48">
    <w:abstractNumId w:val="43"/>
  </w:num>
  <w:num w:numId="49">
    <w:abstractNumId w:val="10"/>
  </w:num>
  <w:num w:numId="50">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2AE"/>
    <w:rsid w:val="00004460"/>
    <w:rsid w:val="0000693D"/>
    <w:rsid w:val="000132A9"/>
    <w:rsid w:val="00013582"/>
    <w:rsid w:val="00017DB6"/>
    <w:rsid w:val="000206A6"/>
    <w:rsid w:val="00027049"/>
    <w:rsid w:val="000301EC"/>
    <w:rsid w:val="00037577"/>
    <w:rsid w:val="00040DE2"/>
    <w:rsid w:val="00064179"/>
    <w:rsid w:val="00065A32"/>
    <w:rsid w:val="0007424E"/>
    <w:rsid w:val="000743FA"/>
    <w:rsid w:val="000810A8"/>
    <w:rsid w:val="00090449"/>
    <w:rsid w:val="000936B5"/>
    <w:rsid w:val="0009601B"/>
    <w:rsid w:val="0009754A"/>
    <w:rsid w:val="000A11A8"/>
    <w:rsid w:val="000A5CA0"/>
    <w:rsid w:val="000B3E43"/>
    <w:rsid w:val="000B4F06"/>
    <w:rsid w:val="000B5BCA"/>
    <w:rsid w:val="000C057A"/>
    <w:rsid w:val="000C177F"/>
    <w:rsid w:val="000C5B4E"/>
    <w:rsid w:val="000D2F6D"/>
    <w:rsid w:val="000D654C"/>
    <w:rsid w:val="000E34EC"/>
    <w:rsid w:val="000F2471"/>
    <w:rsid w:val="000F66F2"/>
    <w:rsid w:val="000F6862"/>
    <w:rsid w:val="0010280B"/>
    <w:rsid w:val="00106A7F"/>
    <w:rsid w:val="00112BE4"/>
    <w:rsid w:val="001130D5"/>
    <w:rsid w:val="00116E72"/>
    <w:rsid w:val="00122DF2"/>
    <w:rsid w:val="00130ED9"/>
    <w:rsid w:val="001348D6"/>
    <w:rsid w:val="0014074A"/>
    <w:rsid w:val="001443E9"/>
    <w:rsid w:val="0015320D"/>
    <w:rsid w:val="0015548C"/>
    <w:rsid w:val="00167E36"/>
    <w:rsid w:val="00191659"/>
    <w:rsid w:val="00197FB8"/>
    <w:rsid w:val="001B3A79"/>
    <w:rsid w:val="001C10D3"/>
    <w:rsid w:val="001D7099"/>
    <w:rsid w:val="001E0A53"/>
    <w:rsid w:val="001F2198"/>
    <w:rsid w:val="001F5B0E"/>
    <w:rsid w:val="001F72DD"/>
    <w:rsid w:val="00207751"/>
    <w:rsid w:val="0021274B"/>
    <w:rsid w:val="00220169"/>
    <w:rsid w:val="0022271D"/>
    <w:rsid w:val="0022301E"/>
    <w:rsid w:val="002331CD"/>
    <w:rsid w:val="00235C05"/>
    <w:rsid w:val="00236737"/>
    <w:rsid w:val="00237E80"/>
    <w:rsid w:val="00250293"/>
    <w:rsid w:val="00252785"/>
    <w:rsid w:val="00257EFA"/>
    <w:rsid w:val="002647FB"/>
    <w:rsid w:val="0027100E"/>
    <w:rsid w:val="00273BC5"/>
    <w:rsid w:val="00274EC4"/>
    <w:rsid w:val="0027690B"/>
    <w:rsid w:val="0028095C"/>
    <w:rsid w:val="0028540E"/>
    <w:rsid w:val="002A09F7"/>
    <w:rsid w:val="002A66D8"/>
    <w:rsid w:val="002B6DE7"/>
    <w:rsid w:val="002B7EC4"/>
    <w:rsid w:val="002C00A2"/>
    <w:rsid w:val="002D2AAB"/>
    <w:rsid w:val="002D30B1"/>
    <w:rsid w:val="002E255F"/>
    <w:rsid w:val="002E34DD"/>
    <w:rsid w:val="002E450A"/>
    <w:rsid w:val="002E7281"/>
    <w:rsid w:val="002F21FE"/>
    <w:rsid w:val="002F53B8"/>
    <w:rsid w:val="002F5FCD"/>
    <w:rsid w:val="00301EA8"/>
    <w:rsid w:val="0030387F"/>
    <w:rsid w:val="00303F90"/>
    <w:rsid w:val="00306E5D"/>
    <w:rsid w:val="003151FF"/>
    <w:rsid w:val="00316402"/>
    <w:rsid w:val="00321FC0"/>
    <w:rsid w:val="00332FAE"/>
    <w:rsid w:val="003332AE"/>
    <w:rsid w:val="00334D8F"/>
    <w:rsid w:val="00334E68"/>
    <w:rsid w:val="00335ED2"/>
    <w:rsid w:val="00337E4E"/>
    <w:rsid w:val="00340B55"/>
    <w:rsid w:val="00343DEC"/>
    <w:rsid w:val="00355B22"/>
    <w:rsid w:val="00357A3E"/>
    <w:rsid w:val="00375A4B"/>
    <w:rsid w:val="00387397"/>
    <w:rsid w:val="00390D3D"/>
    <w:rsid w:val="00391E34"/>
    <w:rsid w:val="00394B33"/>
    <w:rsid w:val="0039637E"/>
    <w:rsid w:val="003A1E31"/>
    <w:rsid w:val="003A2A1E"/>
    <w:rsid w:val="003A2AA5"/>
    <w:rsid w:val="003A2E85"/>
    <w:rsid w:val="003A38C9"/>
    <w:rsid w:val="003A646E"/>
    <w:rsid w:val="003B325E"/>
    <w:rsid w:val="003B630F"/>
    <w:rsid w:val="003E6CA2"/>
    <w:rsid w:val="003F1DE3"/>
    <w:rsid w:val="003F3CB9"/>
    <w:rsid w:val="00410251"/>
    <w:rsid w:val="004256AE"/>
    <w:rsid w:val="00426ADB"/>
    <w:rsid w:val="00441108"/>
    <w:rsid w:val="00444D12"/>
    <w:rsid w:val="004609DB"/>
    <w:rsid w:val="00461A1B"/>
    <w:rsid w:val="004678B0"/>
    <w:rsid w:val="00467A23"/>
    <w:rsid w:val="00471624"/>
    <w:rsid w:val="0047233C"/>
    <w:rsid w:val="00476099"/>
    <w:rsid w:val="00481ED7"/>
    <w:rsid w:val="0048769C"/>
    <w:rsid w:val="00493D32"/>
    <w:rsid w:val="00496B6C"/>
    <w:rsid w:val="004A10AF"/>
    <w:rsid w:val="004B0124"/>
    <w:rsid w:val="004C020F"/>
    <w:rsid w:val="004C3C22"/>
    <w:rsid w:val="004D253A"/>
    <w:rsid w:val="004D66DA"/>
    <w:rsid w:val="004E00B6"/>
    <w:rsid w:val="004E5615"/>
    <w:rsid w:val="004E5631"/>
    <w:rsid w:val="005007A8"/>
    <w:rsid w:val="0050493E"/>
    <w:rsid w:val="00510B3A"/>
    <w:rsid w:val="00531714"/>
    <w:rsid w:val="0053203D"/>
    <w:rsid w:val="0053735E"/>
    <w:rsid w:val="00537463"/>
    <w:rsid w:val="00543334"/>
    <w:rsid w:val="00543739"/>
    <w:rsid w:val="005457CC"/>
    <w:rsid w:val="0055320E"/>
    <w:rsid w:val="00554FF0"/>
    <w:rsid w:val="00556856"/>
    <w:rsid w:val="00564E1C"/>
    <w:rsid w:val="00582B9A"/>
    <w:rsid w:val="00584B89"/>
    <w:rsid w:val="00584FA7"/>
    <w:rsid w:val="00590574"/>
    <w:rsid w:val="00591197"/>
    <w:rsid w:val="005B0077"/>
    <w:rsid w:val="005B2676"/>
    <w:rsid w:val="005B4EFC"/>
    <w:rsid w:val="005B60C2"/>
    <w:rsid w:val="005C0747"/>
    <w:rsid w:val="005C20B0"/>
    <w:rsid w:val="005C4C3A"/>
    <w:rsid w:val="005C7E9D"/>
    <w:rsid w:val="005D5A76"/>
    <w:rsid w:val="005E251F"/>
    <w:rsid w:val="005E25B6"/>
    <w:rsid w:val="005F0A8F"/>
    <w:rsid w:val="005F6B45"/>
    <w:rsid w:val="0060035C"/>
    <w:rsid w:val="006042C9"/>
    <w:rsid w:val="00610FB9"/>
    <w:rsid w:val="0061263E"/>
    <w:rsid w:val="00613C65"/>
    <w:rsid w:val="0061679C"/>
    <w:rsid w:val="00620002"/>
    <w:rsid w:val="00623B8A"/>
    <w:rsid w:val="00623B98"/>
    <w:rsid w:val="00630333"/>
    <w:rsid w:val="00630FAA"/>
    <w:rsid w:val="006327C9"/>
    <w:rsid w:val="006334F0"/>
    <w:rsid w:val="00634203"/>
    <w:rsid w:val="00634595"/>
    <w:rsid w:val="0063598C"/>
    <w:rsid w:val="00640BD8"/>
    <w:rsid w:val="006413FC"/>
    <w:rsid w:val="006417AC"/>
    <w:rsid w:val="006432E6"/>
    <w:rsid w:val="00645D4B"/>
    <w:rsid w:val="00647614"/>
    <w:rsid w:val="00656FCE"/>
    <w:rsid w:val="006572D6"/>
    <w:rsid w:val="00677314"/>
    <w:rsid w:val="006806BA"/>
    <w:rsid w:val="006817D0"/>
    <w:rsid w:val="00691B2F"/>
    <w:rsid w:val="00695852"/>
    <w:rsid w:val="00696F76"/>
    <w:rsid w:val="006972F6"/>
    <w:rsid w:val="006A474A"/>
    <w:rsid w:val="006A5823"/>
    <w:rsid w:val="006C03D6"/>
    <w:rsid w:val="006C0938"/>
    <w:rsid w:val="006D3375"/>
    <w:rsid w:val="006E2DF8"/>
    <w:rsid w:val="006F0DD8"/>
    <w:rsid w:val="006F5EB4"/>
    <w:rsid w:val="00700A3C"/>
    <w:rsid w:val="0070105A"/>
    <w:rsid w:val="00704D13"/>
    <w:rsid w:val="007058DC"/>
    <w:rsid w:val="007110A8"/>
    <w:rsid w:val="00712563"/>
    <w:rsid w:val="007203F5"/>
    <w:rsid w:val="00751998"/>
    <w:rsid w:val="00757412"/>
    <w:rsid w:val="00757481"/>
    <w:rsid w:val="007575F0"/>
    <w:rsid w:val="00760BB5"/>
    <w:rsid w:val="007700CF"/>
    <w:rsid w:val="00773A98"/>
    <w:rsid w:val="00777CAC"/>
    <w:rsid w:val="007916D7"/>
    <w:rsid w:val="00794559"/>
    <w:rsid w:val="00797C63"/>
    <w:rsid w:val="007A30F7"/>
    <w:rsid w:val="007B0715"/>
    <w:rsid w:val="007B24A1"/>
    <w:rsid w:val="007C50B4"/>
    <w:rsid w:val="007E033A"/>
    <w:rsid w:val="007E3852"/>
    <w:rsid w:val="007E62E8"/>
    <w:rsid w:val="007F145D"/>
    <w:rsid w:val="008027B6"/>
    <w:rsid w:val="00805404"/>
    <w:rsid w:val="00816E42"/>
    <w:rsid w:val="00817237"/>
    <w:rsid w:val="00817EC6"/>
    <w:rsid w:val="0082009A"/>
    <w:rsid w:val="0082102D"/>
    <w:rsid w:val="0082368E"/>
    <w:rsid w:val="00823A2E"/>
    <w:rsid w:val="00823F06"/>
    <w:rsid w:val="00826697"/>
    <w:rsid w:val="00826FA0"/>
    <w:rsid w:val="008308B5"/>
    <w:rsid w:val="00842DEF"/>
    <w:rsid w:val="0084484D"/>
    <w:rsid w:val="00847BE4"/>
    <w:rsid w:val="0085069C"/>
    <w:rsid w:val="00860042"/>
    <w:rsid w:val="008632F9"/>
    <w:rsid w:val="00882CEF"/>
    <w:rsid w:val="00882D96"/>
    <w:rsid w:val="00883F8C"/>
    <w:rsid w:val="00890380"/>
    <w:rsid w:val="008929A9"/>
    <w:rsid w:val="008957F2"/>
    <w:rsid w:val="008A297D"/>
    <w:rsid w:val="008A3B63"/>
    <w:rsid w:val="008C5241"/>
    <w:rsid w:val="008D3826"/>
    <w:rsid w:val="008E5024"/>
    <w:rsid w:val="008E67AD"/>
    <w:rsid w:val="008E6C3C"/>
    <w:rsid w:val="008F734E"/>
    <w:rsid w:val="00921716"/>
    <w:rsid w:val="00923D7A"/>
    <w:rsid w:val="00935C2B"/>
    <w:rsid w:val="00954FA5"/>
    <w:rsid w:val="00955779"/>
    <w:rsid w:val="00961486"/>
    <w:rsid w:val="009659A0"/>
    <w:rsid w:val="00976D73"/>
    <w:rsid w:val="0098589D"/>
    <w:rsid w:val="00986F40"/>
    <w:rsid w:val="00986F5C"/>
    <w:rsid w:val="00995B70"/>
    <w:rsid w:val="00997101"/>
    <w:rsid w:val="009A0564"/>
    <w:rsid w:val="009B7C63"/>
    <w:rsid w:val="009D093B"/>
    <w:rsid w:val="009D2C99"/>
    <w:rsid w:val="009D4629"/>
    <w:rsid w:val="009D54A6"/>
    <w:rsid w:val="009E11E5"/>
    <w:rsid w:val="009E27FC"/>
    <w:rsid w:val="009E31D3"/>
    <w:rsid w:val="009E770F"/>
    <w:rsid w:val="009F2ABE"/>
    <w:rsid w:val="009F6B3A"/>
    <w:rsid w:val="009F798B"/>
    <w:rsid w:val="00A03862"/>
    <w:rsid w:val="00A1086B"/>
    <w:rsid w:val="00A12210"/>
    <w:rsid w:val="00A31676"/>
    <w:rsid w:val="00A342B9"/>
    <w:rsid w:val="00A36B35"/>
    <w:rsid w:val="00A40853"/>
    <w:rsid w:val="00A444F7"/>
    <w:rsid w:val="00A53E74"/>
    <w:rsid w:val="00A562E1"/>
    <w:rsid w:val="00A57271"/>
    <w:rsid w:val="00A64C29"/>
    <w:rsid w:val="00A72E0F"/>
    <w:rsid w:val="00A769B2"/>
    <w:rsid w:val="00A80602"/>
    <w:rsid w:val="00A85AA7"/>
    <w:rsid w:val="00A9186F"/>
    <w:rsid w:val="00AA3217"/>
    <w:rsid w:val="00AB039E"/>
    <w:rsid w:val="00AB1CF0"/>
    <w:rsid w:val="00AB2E16"/>
    <w:rsid w:val="00AB34CF"/>
    <w:rsid w:val="00AB7F99"/>
    <w:rsid w:val="00AC5D2C"/>
    <w:rsid w:val="00AC7D88"/>
    <w:rsid w:val="00AD28A2"/>
    <w:rsid w:val="00AD551B"/>
    <w:rsid w:val="00AD6744"/>
    <w:rsid w:val="00AD6A4D"/>
    <w:rsid w:val="00AF168D"/>
    <w:rsid w:val="00AF2C20"/>
    <w:rsid w:val="00AF6FC8"/>
    <w:rsid w:val="00AF7BB6"/>
    <w:rsid w:val="00B00CFE"/>
    <w:rsid w:val="00B0134D"/>
    <w:rsid w:val="00B03D3A"/>
    <w:rsid w:val="00B03F67"/>
    <w:rsid w:val="00B04953"/>
    <w:rsid w:val="00B066F8"/>
    <w:rsid w:val="00B07501"/>
    <w:rsid w:val="00B104AF"/>
    <w:rsid w:val="00B11A9D"/>
    <w:rsid w:val="00B1581A"/>
    <w:rsid w:val="00B2630B"/>
    <w:rsid w:val="00B317D3"/>
    <w:rsid w:val="00B31C07"/>
    <w:rsid w:val="00B34EF2"/>
    <w:rsid w:val="00B362BF"/>
    <w:rsid w:val="00B36B52"/>
    <w:rsid w:val="00B41812"/>
    <w:rsid w:val="00B526C6"/>
    <w:rsid w:val="00B53E3F"/>
    <w:rsid w:val="00B63704"/>
    <w:rsid w:val="00B73931"/>
    <w:rsid w:val="00B7400B"/>
    <w:rsid w:val="00B75271"/>
    <w:rsid w:val="00B81F5B"/>
    <w:rsid w:val="00B842EE"/>
    <w:rsid w:val="00B905CB"/>
    <w:rsid w:val="00B9166A"/>
    <w:rsid w:val="00B929F1"/>
    <w:rsid w:val="00B93840"/>
    <w:rsid w:val="00B95CD0"/>
    <w:rsid w:val="00BA33AF"/>
    <w:rsid w:val="00BB04F3"/>
    <w:rsid w:val="00BB2796"/>
    <w:rsid w:val="00BB41D2"/>
    <w:rsid w:val="00BB49BF"/>
    <w:rsid w:val="00BC20F9"/>
    <w:rsid w:val="00BC5B0C"/>
    <w:rsid w:val="00BC78EC"/>
    <w:rsid w:val="00BD2B68"/>
    <w:rsid w:val="00BD4ADA"/>
    <w:rsid w:val="00BD7CE3"/>
    <w:rsid w:val="00BE1878"/>
    <w:rsid w:val="00BF36ED"/>
    <w:rsid w:val="00BF5624"/>
    <w:rsid w:val="00BF7676"/>
    <w:rsid w:val="00C01AAA"/>
    <w:rsid w:val="00C142D4"/>
    <w:rsid w:val="00C14E39"/>
    <w:rsid w:val="00C17411"/>
    <w:rsid w:val="00C2250F"/>
    <w:rsid w:val="00C259CF"/>
    <w:rsid w:val="00C27772"/>
    <w:rsid w:val="00C31E08"/>
    <w:rsid w:val="00C32CFF"/>
    <w:rsid w:val="00C34701"/>
    <w:rsid w:val="00C507FD"/>
    <w:rsid w:val="00C54BD8"/>
    <w:rsid w:val="00C57978"/>
    <w:rsid w:val="00C57BBA"/>
    <w:rsid w:val="00C628A9"/>
    <w:rsid w:val="00C6592A"/>
    <w:rsid w:val="00C66486"/>
    <w:rsid w:val="00C861B0"/>
    <w:rsid w:val="00C965F6"/>
    <w:rsid w:val="00CC374D"/>
    <w:rsid w:val="00CC617E"/>
    <w:rsid w:val="00CC6F2A"/>
    <w:rsid w:val="00CD6F05"/>
    <w:rsid w:val="00CE4734"/>
    <w:rsid w:val="00CE514E"/>
    <w:rsid w:val="00CE5578"/>
    <w:rsid w:val="00CF093C"/>
    <w:rsid w:val="00CF1989"/>
    <w:rsid w:val="00CF1E0B"/>
    <w:rsid w:val="00CF331B"/>
    <w:rsid w:val="00CF7A2E"/>
    <w:rsid w:val="00D05F74"/>
    <w:rsid w:val="00D07854"/>
    <w:rsid w:val="00D25448"/>
    <w:rsid w:val="00D26A34"/>
    <w:rsid w:val="00D310E7"/>
    <w:rsid w:val="00D32FE7"/>
    <w:rsid w:val="00D35EDB"/>
    <w:rsid w:val="00D40C26"/>
    <w:rsid w:val="00D412D8"/>
    <w:rsid w:val="00D42A84"/>
    <w:rsid w:val="00D50598"/>
    <w:rsid w:val="00D51582"/>
    <w:rsid w:val="00D51AB2"/>
    <w:rsid w:val="00D527B3"/>
    <w:rsid w:val="00D65960"/>
    <w:rsid w:val="00D726B3"/>
    <w:rsid w:val="00D744CD"/>
    <w:rsid w:val="00D76A77"/>
    <w:rsid w:val="00D83F51"/>
    <w:rsid w:val="00D87549"/>
    <w:rsid w:val="00DA3195"/>
    <w:rsid w:val="00DA4DCA"/>
    <w:rsid w:val="00DA4FD8"/>
    <w:rsid w:val="00DA5775"/>
    <w:rsid w:val="00DB03D6"/>
    <w:rsid w:val="00DB29DD"/>
    <w:rsid w:val="00DD5F65"/>
    <w:rsid w:val="00DD65F7"/>
    <w:rsid w:val="00DD66EC"/>
    <w:rsid w:val="00DE37BB"/>
    <w:rsid w:val="00DE423E"/>
    <w:rsid w:val="00DE673C"/>
    <w:rsid w:val="00DF2750"/>
    <w:rsid w:val="00DF4C03"/>
    <w:rsid w:val="00DF4EF0"/>
    <w:rsid w:val="00DF5AD4"/>
    <w:rsid w:val="00DF687D"/>
    <w:rsid w:val="00E0307C"/>
    <w:rsid w:val="00E11C1F"/>
    <w:rsid w:val="00E153BA"/>
    <w:rsid w:val="00E15F37"/>
    <w:rsid w:val="00E22347"/>
    <w:rsid w:val="00E22DDD"/>
    <w:rsid w:val="00E2794D"/>
    <w:rsid w:val="00E327EE"/>
    <w:rsid w:val="00E34009"/>
    <w:rsid w:val="00E45999"/>
    <w:rsid w:val="00E52B1E"/>
    <w:rsid w:val="00E56E7B"/>
    <w:rsid w:val="00E63E19"/>
    <w:rsid w:val="00E66F0C"/>
    <w:rsid w:val="00E71105"/>
    <w:rsid w:val="00E715E1"/>
    <w:rsid w:val="00E73782"/>
    <w:rsid w:val="00E75BE6"/>
    <w:rsid w:val="00E91B68"/>
    <w:rsid w:val="00E94203"/>
    <w:rsid w:val="00E9489E"/>
    <w:rsid w:val="00EB2F8B"/>
    <w:rsid w:val="00EB45AD"/>
    <w:rsid w:val="00EC02DA"/>
    <w:rsid w:val="00ED13BB"/>
    <w:rsid w:val="00ED2137"/>
    <w:rsid w:val="00ED5063"/>
    <w:rsid w:val="00ED7975"/>
    <w:rsid w:val="00EE078C"/>
    <w:rsid w:val="00EE1E5E"/>
    <w:rsid w:val="00EE55C6"/>
    <w:rsid w:val="00EE74D8"/>
    <w:rsid w:val="00EF1C75"/>
    <w:rsid w:val="00EF7BDF"/>
    <w:rsid w:val="00F02E2A"/>
    <w:rsid w:val="00F072FC"/>
    <w:rsid w:val="00F07E2B"/>
    <w:rsid w:val="00F15702"/>
    <w:rsid w:val="00F21DC0"/>
    <w:rsid w:val="00F2385E"/>
    <w:rsid w:val="00F23D21"/>
    <w:rsid w:val="00F27340"/>
    <w:rsid w:val="00F3039F"/>
    <w:rsid w:val="00F4507D"/>
    <w:rsid w:val="00F50D94"/>
    <w:rsid w:val="00F51A82"/>
    <w:rsid w:val="00F523A8"/>
    <w:rsid w:val="00F5483D"/>
    <w:rsid w:val="00F56805"/>
    <w:rsid w:val="00F66411"/>
    <w:rsid w:val="00F76968"/>
    <w:rsid w:val="00F85F34"/>
    <w:rsid w:val="00F87DE9"/>
    <w:rsid w:val="00F92DA0"/>
    <w:rsid w:val="00FA3E78"/>
    <w:rsid w:val="00FA46D4"/>
    <w:rsid w:val="00FA5ED1"/>
    <w:rsid w:val="00FB2958"/>
    <w:rsid w:val="00FB7A2F"/>
    <w:rsid w:val="00FC342B"/>
    <w:rsid w:val="00FC47BC"/>
    <w:rsid w:val="00FC5897"/>
    <w:rsid w:val="00FD13B9"/>
    <w:rsid w:val="00FD6F6C"/>
    <w:rsid w:val="00FD7874"/>
    <w:rsid w:val="00FE682D"/>
    <w:rsid w:val="00FF336F"/>
    <w:rsid w:val="00FF5525"/>
    <w:rsid w:val="03806897"/>
    <w:rsid w:val="04A31140"/>
    <w:rsid w:val="068D1171"/>
    <w:rsid w:val="0B75D9A2"/>
    <w:rsid w:val="28766612"/>
    <w:rsid w:val="28A5D4A2"/>
    <w:rsid w:val="2CE3AEB5"/>
    <w:rsid w:val="2FD8377C"/>
    <w:rsid w:val="365346A0"/>
    <w:rsid w:val="3A0054E9"/>
    <w:rsid w:val="3B8CAE21"/>
    <w:rsid w:val="3CF73A92"/>
    <w:rsid w:val="43470B6E"/>
    <w:rsid w:val="46D772A8"/>
    <w:rsid w:val="4A8E46FB"/>
    <w:rsid w:val="4E5232AE"/>
    <w:rsid w:val="4F749BFC"/>
    <w:rsid w:val="531312A4"/>
    <w:rsid w:val="53D84CDC"/>
    <w:rsid w:val="565A05D7"/>
    <w:rsid w:val="566836FD"/>
    <w:rsid w:val="592756B2"/>
    <w:rsid w:val="5A149CFE"/>
    <w:rsid w:val="5B797AFB"/>
    <w:rsid w:val="5E1EDE10"/>
    <w:rsid w:val="5F578AFC"/>
    <w:rsid w:val="62FD4859"/>
    <w:rsid w:val="661084AF"/>
    <w:rsid w:val="6DF5B27B"/>
    <w:rsid w:val="73DFF070"/>
    <w:rsid w:val="76127E7F"/>
    <w:rsid w:val="7724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00E2D"/>
  <w15:docId w15:val="{8F5C9F29-CFE0-4221-A502-64C462E8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4"/>
        <w:szCs w:val="24"/>
        <w:lang w:val="en-US" w:eastAsia="en-US" w:bidi="ar-SA"/>
      </w:rPr>
    </w:rPrDefault>
    <w:pPrDefault>
      <w:pPr>
        <w:widowControl w:val="0"/>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4D8F"/>
    <w:pPr>
      <w:spacing w:after="240"/>
    </w:pPr>
    <w:rPr>
      <w:color w:val="000000" w:themeColor="text1"/>
    </w:rPr>
  </w:style>
  <w:style w:type="paragraph" w:styleId="Heading1">
    <w:name w:val="heading 1"/>
    <w:basedOn w:val="Normal"/>
    <w:next w:val="Normal"/>
    <w:link w:val="Heading1Char"/>
    <w:autoRedefine/>
    <w:qFormat/>
    <w:rsid w:val="005C0747"/>
    <w:pPr>
      <w:keepNext/>
      <w:keepLines/>
      <w:spacing w:line="240" w:lineRule="auto"/>
      <w:contextualSpacing/>
      <w:jc w:val="center"/>
      <w:outlineLvl w:val="0"/>
    </w:pPr>
    <w:rPr>
      <w:b/>
      <w:color w:val="002060"/>
      <w:sz w:val="36"/>
      <w:szCs w:val="36"/>
    </w:rPr>
  </w:style>
  <w:style w:type="paragraph" w:styleId="Heading2">
    <w:name w:val="heading 2"/>
    <w:basedOn w:val="Normal"/>
    <w:next w:val="Normal"/>
    <w:link w:val="Heading2Char"/>
    <w:autoRedefine/>
    <w:rsid w:val="00DD65F7"/>
    <w:pPr>
      <w:spacing w:before="120" w:after="120"/>
      <w:outlineLvl w:val="1"/>
    </w:pPr>
    <w:rPr>
      <w:b/>
      <w:color w:val="1F3864" w:themeColor="accent1" w:themeShade="80"/>
      <w:sz w:val="32"/>
      <w:szCs w:val="36"/>
      <w:lang w:bidi="en-US"/>
    </w:rPr>
  </w:style>
  <w:style w:type="paragraph" w:styleId="Heading3">
    <w:name w:val="heading 3"/>
    <w:basedOn w:val="Normal"/>
    <w:next w:val="Normal"/>
    <w:rsid w:val="00B75271"/>
    <w:pPr>
      <w:keepNext/>
      <w:keepLines/>
      <w:spacing w:before="240" w:after="120" w:line="240" w:lineRule="auto"/>
      <w:ind w:left="360" w:hanging="360"/>
      <w:contextualSpacing/>
      <w:outlineLvl w:val="2"/>
    </w:pPr>
    <w:rPr>
      <w:color w:val="1F3864" w:themeColor="accent1" w:themeShade="80"/>
      <w:sz w:val="28"/>
      <w:szCs w:val="28"/>
    </w:rPr>
  </w:style>
  <w:style w:type="paragraph" w:styleId="Heading4">
    <w:name w:val="heading 4"/>
    <w:basedOn w:val="Normal"/>
    <w:next w:val="Normal"/>
    <w:link w:val="Heading4Char"/>
    <w:rsid w:val="002E450A"/>
    <w:pPr>
      <w:keepNext/>
      <w:keepLines/>
      <w:autoSpaceDE w:val="0"/>
      <w:autoSpaceDN w:val="0"/>
      <w:spacing w:before="120" w:line="240" w:lineRule="auto"/>
      <w:outlineLvl w:val="3"/>
    </w:pPr>
    <w:rPr>
      <w:rFonts w:cs="Arial"/>
      <w:b/>
      <w:color w:val="1F3864" w:themeColor="accent1" w:themeShade="80"/>
    </w:rPr>
  </w:style>
  <w:style w:type="paragraph" w:styleId="Heading5">
    <w:name w:val="heading 5"/>
    <w:basedOn w:val="Normal"/>
    <w:next w:val="Normal"/>
    <w:autoRedefine/>
    <w:rsid w:val="00DF5AD4"/>
    <w:pPr>
      <w:keepNext/>
      <w:keepLines/>
      <w:spacing w:before="2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496B6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96B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6B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23"/>
    <w:rPr>
      <w:rFonts w:ascii="Segoe UI" w:hAnsi="Segoe UI" w:cs="Segoe UI"/>
      <w:sz w:val="18"/>
      <w:szCs w:val="18"/>
    </w:rPr>
  </w:style>
  <w:style w:type="character" w:styleId="Hyperlink">
    <w:name w:val="Hyperlink"/>
    <w:basedOn w:val="DefaultParagraphFont"/>
    <w:uiPriority w:val="99"/>
    <w:unhideWhenUsed/>
    <w:rsid w:val="000D654C"/>
    <w:rPr>
      <w:color w:val="0563C1" w:themeColor="hyperlink"/>
      <w:u w:val="single"/>
    </w:rPr>
  </w:style>
  <w:style w:type="character" w:customStyle="1" w:styleId="Mention1">
    <w:name w:val="Mention1"/>
    <w:basedOn w:val="DefaultParagraphFont"/>
    <w:uiPriority w:val="99"/>
    <w:semiHidden/>
    <w:unhideWhenUsed/>
    <w:rsid w:val="000D654C"/>
    <w:rPr>
      <w:color w:val="2B579A"/>
      <w:shd w:val="clear" w:color="auto" w:fill="E6E6E6"/>
    </w:rPr>
  </w:style>
  <w:style w:type="paragraph" w:styleId="Header">
    <w:name w:val="header"/>
    <w:basedOn w:val="Normal"/>
    <w:link w:val="HeaderChar"/>
    <w:uiPriority w:val="99"/>
    <w:unhideWhenUsed/>
    <w:rsid w:val="0033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4E"/>
  </w:style>
  <w:style w:type="paragraph" w:styleId="Footer">
    <w:name w:val="footer"/>
    <w:basedOn w:val="Normal"/>
    <w:link w:val="FooterChar"/>
    <w:uiPriority w:val="99"/>
    <w:unhideWhenUsed/>
    <w:rsid w:val="00AD6A4D"/>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AD6A4D"/>
  </w:style>
  <w:style w:type="paragraph" w:styleId="ListParagraph">
    <w:name w:val="List Paragraph"/>
    <w:basedOn w:val="Normal"/>
    <w:uiPriority w:val="1"/>
    <w:qFormat/>
    <w:rsid w:val="0000693D"/>
    <w:pPr>
      <w:ind w:left="720"/>
      <w:contextualSpacing/>
    </w:pPr>
  </w:style>
  <w:style w:type="character" w:customStyle="1" w:styleId="UnresolvedMention1">
    <w:name w:val="Unresolved Mention1"/>
    <w:basedOn w:val="DefaultParagraphFont"/>
    <w:uiPriority w:val="99"/>
    <w:semiHidden/>
    <w:unhideWhenUsed/>
    <w:rsid w:val="00FF5525"/>
    <w:rPr>
      <w:color w:val="605E5C"/>
      <w:shd w:val="clear" w:color="auto" w:fill="E1DFDD"/>
    </w:rPr>
  </w:style>
  <w:style w:type="character" w:styleId="PlaceholderText">
    <w:name w:val="Placeholder Text"/>
    <w:basedOn w:val="DefaultParagraphFont"/>
    <w:uiPriority w:val="99"/>
    <w:semiHidden/>
    <w:rsid w:val="00CF1E0B"/>
    <w:rPr>
      <w:color w:val="808080"/>
    </w:rPr>
  </w:style>
  <w:style w:type="character" w:styleId="Strong">
    <w:name w:val="Strong"/>
    <w:basedOn w:val="DefaultParagraphFont"/>
    <w:uiPriority w:val="22"/>
    <w:qFormat/>
    <w:rsid w:val="003B630F"/>
    <w:rPr>
      <w:rFonts w:ascii="Arial" w:hAnsi="Arial"/>
      <w:b/>
      <w:bCs/>
      <w:sz w:val="24"/>
    </w:rPr>
  </w:style>
  <w:style w:type="character" w:styleId="FollowedHyperlink">
    <w:name w:val="FollowedHyperlink"/>
    <w:basedOn w:val="DefaultParagraphFont"/>
    <w:uiPriority w:val="99"/>
    <w:semiHidden/>
    <w:unhideWhenUsed/>
    <w:rsid w:val="00A769B2"/>
    <w:rPr>
      <w:color w:val="954F72" w:themeColor="followedHyperlink"/>
      <w:u w:val="single"/>
    </w:rPr>
  </w:style>
  <w:style w:type="table" w:styleId="PlainTable1">
    <w:name w:val="Plain Table 1"/>
    <w:basedOn w:val="TableNormal"/>
    <w:uiPriority w:val="41"/>
    <w:rsid w:val="009D2C99"/>
    <w:pPr>
      <w:widowControl/>
      <w:spacing w:after="0" w:line="240" w:lineRule="auto"/>
      <w:ind w:left="720"/>
    </w:pPr>
    <w:rPr>
      <w:rFonts w:eastAsiaTheme="minorHAnsi" w:cs="Arial"/>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D2C99"/>
    <w:pPr>
      <w:widowControl/>
      <w:spacing w:after="0" w:line="240" w:lineRule="auto"/>
      <w:ind w:left="720"/>
    </w:pPr>
    <w:rPr>
      <w:rFonts w:eastAsiaTheme="minorHAnsi" w:cs="Arial"/>
      <w:lang w:val="en-CA"/>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Emphasis">
    <w:name w:val="Emphasis"/>
    <w:basedOn w:val="DefaultParagraphFont"/>
    <w:uiPriority w:val="20"/>
    <w:qFormat/>
    <w:rsid w:val="009D2C99"/>
    <w:rPr>
      <w:i w:val="0"/>
      <w:iCs/>
      <w:u w:val="single"/>
    </w:rPr>
  </w:style>
  <w:style w:type="character" w:customStyle="1" w:styleId="normaltextrun">
    <w:name w:val="normaltextrun"/>
    <w:basedOn w:val="DefaultParagraphFont"/>
    <w:rsid w:val="008027B6"/>
  </w:style>
  <w:style w:type="character" w:customStyle="1" w:styleId="eop">
    <w:name w:val="eop"/>
    <w:basedOn w:val="DefaultParagraphFont"/>
    <w:rsid w:val="008027B6"/>
  </w:style>
  <w:style w:type="paragraph" w:customStyle="1" w:styleId="paragraph">
    <w:name w:val="paragraph"/>
    <w:basedOn w:val="Normal"/>
    <w:rsid w:val="008027B6"/>
    <w:pPr>
      <w:widowControl/>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spellingerror">
    <w:name w:val="spellingerror"/>
    <w:basedOn w:val="DefaultParagraphFont"/>
    <w:rsid w:val="008027B6"/>
  </w:style>
  <w:style w:type="character" w:customStyle="1" w:styleId="visuallyhidden">
    <w:name w:val="visually_hidden"/>
    <w:basedOn w:val="DefaultParagraphFont"/>
    <w:uiPriority w:val="1"/>
    <w:qFormat/>
    <w:rsid w:val="00CC374D"/>
    <w:rPr>
      <w:rFonts w:ascii="Arial" w:hAnsi="Arial"/>
      <w:color w:val="FFFFFF" w:themeColor="background1"/>
      <w:sz w:val="20"/>
    </w:rPr>
  </w:style>
  <w:style w:type="paragraph" w:styleId="Caption">
    <w:name w:val="caption"/>
    <w:basedOn w:val="Normal"/>
    <w:next w:val="NoSpacing"/>
    <w:link w:val="CaptionChar"/>
    <w:autoRedefine/>
    <w:uiPriority w:val="35"/>
    <w:unhideWhenUsed/>
    <w:qFormat/>
    <w:rsid w:val="00037577"/>
    <w:pPr>
      <w:keepNext/>
      <w:spacing w:before="240" w:after="120" w:line="240" w:lineRule="auto"/>
      <w:ind w:left="720"/>
    </w:pPr>
    <w:rPr>
      <w:b/>
      <w:iCs/>
      <w:szCs w:val="18"/>
    </w:rPr>
  </w:style>
  <w:style w:type="paragraph" w:styleId="NoSpacing">
    <w:name w:val="No Spacing"/>
    <w:aliases w:val="attribution"/>
    <w:next w:val="Normal"/>
    <w:uiPriority w:val="1"/>
    <w:qFormat/>
    <w:rsid w:val="00D310E7"/>
    <w:pPr>
      <w:spacing w:before="100" w:beforeAutospacing="1" w:after="100" w:afterAutospacing="1" w:line="240" w:lineRule="auto"/>
      <w:ind w:left="720" w:right="720"/>
    </w:pPr>
    <w:rPr>
      <w:i/>
      <w:sz w:val="20"/>
    </w:rPr>
  </w:style>
  <w:style w:type="paragraph" w:styleId="Bibliography">
    <w:name w:val="Bibliography"/>
    <w:basedOn w:val="Normal"/>
    <w:next w:val="Normal"/>
    <w:uiPriority w:val="37"/>
    <w:semiHidden/>
    <w:unhideWhenUsed/>
    <w:rsid w:val="00496B6C"/>
  </w:style>
  <w:style w:type="paragraph" w:styleId="BlockText">
    <w:name w:val="Block Text"/>
    <w:basedOn w:val="Normal"/>
    <w:uiPriority w:val="99"/>
    <w:semiHidden/>
    <w:unhideWhenUsed/>
    <w:rsid w:val="00496B6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496B6C"/>
    <w:pPr>
      <w:spacing w:after="120"/>
    </w:pPr>
  </w:style>
  <w:style w:type="character" w:customStyle="1" w:styleId="BodyTextChar">
    <w:name w:val="Body Text Char"/>
    <w:basedOn w:val="DefaultParagraphFont"/>
    <w:link w:val="BodyText"/>
    <w:uiPriority w:val="99"/>
    <w:semiHidden/>
    <w:rsid w:val="00496B6C"/>
  </w:style>
  <w:style w:type="paragraph" w:styleId="BodyText2">
    <w:name w:val="Body Text 2"/>
    <w:basedOn w:val="Normal"/>
    <w:link w:val="BodyText2Char"/>
    <w:uiPriority w:val="99"/>
    <w:semiHidden/>
    <w:unhideWhenUsed/>
    <w:rsid w:val="00496B6C"/>
    <w:pPr>
      <w:spacing w:after="120" w:line="480" w:lineRule="auto"/>
    </w:pPr>
  </w:style>
  <w:style w:type="character" w:customStyle="1" w:styleId="BodyText2Char">
    <w:name w:val="Body Text 2 Char"/>
    <w:basedOn w:val="DefaultParagraphFont"/>
    <w:link w:val="BodyText2"/>
    <w:uiPriority w:val="99"/>
    <w:semiHidden/>
    <w:rsid w:val="00496B6C"/>
  </w:style>
  <w:style w:type="paragraph" w:styleId="BodyText3">
    <w:name w:val="Body Text 3"/>
    <w:basedOn w:val="Normal"/>
    <w:link w:val="BodyText3Char"/>
    <w:uiPriority w:val="99"/>
    <w:semiHidden/>
    <w:unhideWhenUsed/>
    <w:rsid w:val="00496B6C"/>
    <w:pPr>
      <w:spacing w:after="120"/>
    </w:pPr>
    <w:rPr>
      <w:sz w:val="16"/>
      <w:szCs w:val="16"/>
    </w:rPr>
  </w:style>
  <w:style w:type="character" w:customStyle="1" w:styleId="BodyText3Char">
    <w:name w:val="Body Text 3 Char"/>
    <w:basedOn w:val="DefaultParagraphFont"/>
    <w:link w:val="BodyText3"/>
    <w:uiPriority w:val="99"/>
    <w:semiHidden/>
    <w:rsid w:val="00496B6C"/>
    <w:rPr>
      <w:sz w:val="16"/>
      <w:szCs w:val="16"/>
    </w:rPr>
  </w:style>
  <w:style w:type="paragraph" w:styleId="BodyTextFirstIndent">
    <w:name w:val="Body Text First Indent"/>
    <w:basedOn w:val="BodyText"/>
    <w:link w:val="BodyTextFirstIndentChar"/>
    <w:uiPriority w:val="99"/>
    <w:semiHidden/>
    <w:unhideWhenUsed/>
    <w:rsid w:val="00496B6C"/>
    <w:pPr>
      <w:spacing w:after="240"/>
      <w:ind w:firstLine="360"/>
    </w:pPr>
  </w:style>
  <w:style w:type="character" w:customStyle="1" w:styleId="BodyTextFirstIndentChar">
    <w:name w:val="Body Text First Indent Char"/>
    <w:basedOn w:val="BodyTextChar"/>
    <w:link w:val="BodyTextFirstIndent"/>
    <w:uiPriority w:val="99"/>
    <w:semiHidden/>
    <w:rsid w:val="00496B6C"/>
  </w:style>
  <w:style w:type="paragraph" w:styleId="BodyTextIndent">
    <w:name w:val="Body Text Indent"/>
    <w:basedOn w:val="Normal"/>
    <w:link w:val="BodyTextIndentChar"/>
    <w:uiPriority w:val="99"/>
    <w:semiHidden/>
    <w:unhideWhenUsed/>
    <w:rsid w:val="00496B6C"/>
    <w:pPr>
      <w:spacing w:after="120"/>
      <w:ind w:left="360"/>
    </w:pPr>
  </w:style>
  <w:style w:type="character" w:customStyle="1" w:styleId="BodyTextIndentChar">
    <w:name w:val="Body Text Indent Char"/>
    <w:basedOn w:val="DefaultParagraphFont"/>
    <w:link w:val="BodyTextIndent"/>
    <w:uiPriority w:val="99"/>
    <w:semiHidden/>
    <w:rsid w:val="00496B6C"/>
  </w:style>
  <w:style w:type="paragraph" w:styleId="BodyTextFirstIndent2">
    <w:name w:val="Body Text First Indent 2"/>
    <w:basedOn w:val="BodyTextIndent"/>
    <w:link w:val="BodyTextFirstIndent2Char"/>
    <w:uiPriority w:val="99"/>
    <w:semiHidden/>
    <w:unhideWhenUsed/>
    <w:rsid w:val="00496B6C"/>
    <w:pPr>
      <w:spacing w:after="240"/>
      <w:ind w:firstLine="360"/>
    </w:pPr>
  </w:style>
  <w:style w:type="character" w:customStyle="1" w:styleId="BodyTextFirstIndent2Char">
    <w:name w:val="Body Text First Indent 2 Char"/>
    <w:basedOn w:val="BodyTextIndentChar"/>
    <w:link w:val="BodyTextFirstIndent2"/>
    <w:uiPriority w:val="99"/>
    <w:semiHidden/>
    <w:rsid w:val="00496B6C"/>
  </w:style>
  <w:style w:type="paragraph" w:styleId="BodyTextIndent2">
    <w:name w:val="Body Text Indent 2"/>
    <w:basedOn w:val="Normal"/>
    <w:link w:val="BodyTextIndent2Char"/>
    <w:uiPriority w:val="99"/>
    <w:semiHidden/>
    <w:unhideWhenUsed/>
    <w:rsid w:val="00496B6C"/>
    <w:pPr>
      <w:spacing w:after="120" w:line="480" w:lineRule="auto"/>
      <w:ind w:left="360"/>
    </w:pPr>
  </w:style>
  <w:style w:type="character" w:customStyle="1" w:styleId="BodyTextIndent2Char">
    <w:name w:val="Body Text Indent 2 Char"/>
    <w:basedOn w:val="DefaultParagraphFont"/>
    <w:link w:val="BodyTextIndent2"/>
    <w:uiPriority w:val="99"/>
    <w:semiHidden/>
    <w:rsid w:val="00496B6C"/>
  </w:style>
  <w:style w:type="paragraph" w:styleId="BodyTextIndent3">
    <w:name w:val="Body Text Indent 3"/>
    <w:basedOn w:val="Normal"/>
    <w:link w:val="BodyTextIndent3Char"/>
    <w:uiPriority w:val="99"/>
    <w:semiHidden/>
    <w:unhideWhenUsed/>
    <w:rsid w:val="00496B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B6C"/>
    <w:rPr>
      <w:sz w:val="16"/>
      <w:szCs w:val="16"/>
    </w:rPr>
  </w:style>
  <w:style w:type="paragraph" w:styleId="Closing">
    <w:name w:val="Closing"/>
    <w:basedOn w:val="Normal"/>
    <w:link w:val="ClosingChar"/>
    <w:uiPriority w:val="99"/>
    <w:semiHidden/>
    <w:unhideWhenUsed/>
    <w:rsid w:val="00496B6C"/>
    <w:pPr>
      <w:spacing w:after="0" w:line="240" w:lineRule="auto"/>
      <w:ind w:left="4320"/>
    </w:pPr>
  </w:style>
  <w:style w:type="character" w:customStyle="1" w:styleId="ClosingChar">
    <w:name w:val="Closing Char"/>
    <w:basedOn w:val="DefaultParagraphFont"/>
    <w:link w:val="Closing"/>
    <w:uiPriority w:val="99"/>
    <w:semiHidden/>
    <w:rsid w:val="00496B6C"/>
  </w:style>
  <w:style w:type="paragraph" w:styleId="CommentSubject">
    <w:name w:val="annotation subject"/>
    <w:basedOn w:val="CommentText"/>
    <w:next w:val="CommentText"/>
    <w:link w:val="CommentSubjectChar"/>
    <w:uiPriority w:val="99"/>
    <w:semiHidden/>
    <w:unhideWhenUsed/>
    <w:rsid w:val="00496B6C"/>
    <w:rPr>
      <w:b/>
      <w:bCs/>
    </w:rPr>
  </w:style>
  <w:style w:type="character" w:customStyle="1" w:styleId="CommentSubjectChar">
    <w:name w:val="Comment Subject Char"/>
    <w:basedOn w:val="CommentTextChar"/>
    <w:link w:val="CommentSubject"/>
    <w:uiPriority w:val="99"/>
    <w:semiHidden/>
    <w:rsid w:val="00496B6C"/>
    <w:rPr>
      <w:b/>
      <w:bCs/>
      <w:sz w:val="20"/>
      <w:szCs w:val="20"/>
    </w:rPr>
  </w:style>
  <w:style w:type="paragraph" w:styleId="Date">
    <w:name w:val="Date"/>
    <w:basedOn w:val="Normal"/>
    <w:next w:val="Normal"/>
    <w:link w:val="DateChar"/>
    <w:uiPriority w:val="99"/>
    <w:semiHidden/>
    <w:unhideWhenUsed/>
    <w:rsid w:val="00496B6C"/>
  </w:style>
  <w:style w:type="character" w:customStyle="1" w:styleId="DateChar">
    <w:name w:val="Date Char"/>
    <w:basedOn w:val="DefaultParagraphFont"/>
    <w:link w:val="Date"/>
    <w:uiPriority w:val="99"/>
    <w:semiHidden/>
    <w:rsid w:val="00496B6C"/>
  </w:style>
  <w:style w:type="paragraph" w:styleId="DocumentMap">
    <w:name w:val="Document Map"/>
    <w:basedOn w:val="Normal"/>
    <w:link w:val="DocumentMapChar"/>
    <w:uiPriority w:val="99"/>
    <w:semiHidden/>
    <w:unhideWhenUsed/>
    <w:rsid w:val="00496B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B6C"/>
    <w:rPr>
      <w:rFonts w:ascii="Segoe UI" w:hAnsi="Segoe UI" w:cs="Segoe UI"/>
      <w:sz w:val="16"/>
      <w:szCs w:val="16"/>
    </w:rPr>
  </w:style>
  <w:style w:type="paragraph" w:styleId="E-mailSignature">
    <w:name w:val="E-mail Signature"/>
    <w:basedOn w:val="Normal"/>
    <w:link w:val="E-mailSignatureChar"/>
    <w:uiPriority w:val="99"/>
    <w:semiHidden/>
    <w:unhideWhenUsed/>
    <w:rsid w:val="00496B6C"/>
    <w:pPr>
      <w:spacing w:after="0" w:line="240" w:lineRule="auto"/>
    </w:pPr>
  </w:style>
  <w:style w:type="character" w:customStyle="1" w:styleId="E-mailSignatureChar">
    <w:name w:val="E-mail Signature Char"/>
    <w:basedOn w:val="DefaultParagraphFont"/>
    <w:link w:val="E-mailSignature"/>
    <w:uiPriority w:val="99"/>
    <w:semiHidden/>
    <w:rsid w:val="00496B6C"/>
  </w:style>
  <w:style w:type="paragraph" w:styleId="EndnoteText">
    <w:name w:val="endnote text"/>
    <w:basedOn w:val="Normal"/>
    <w:link w:val="EndnoteTextChar"/>
    <w:uiPriority w:val="99"/>
    <w:semiHidden/>
    <w:unhideWhenUsed/>
    <w:rsid w:val="00496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6C"/>
    <w:rPr>
      <w:sz w:val="20"/>
      <w:szCs w:val="20"/>
    </w:rPr>
  </w:style>
  <w:style w:type="paragraph" w:styleId="EnvelopeAddress">
    <w:name w:val="envelope address"/>
    <w:basedOn w:val="Normal"/>
    <w:uiPriority w:val="99"/>
    <w:semiHidden/>
    <w:unhideWhenUsed/>
    <w:rsid w:val="00496B6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96B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6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6C"/>
    <w:rPr>
      <w:sz w:val="20"/>
      <w:szCs w:val="20"/>
    </w:rPr>
  </w:style>
  <w:style w:type="character" w:customStyle="1" w:styleId="Heading7Char">
    <w:name w:val="Heading 7 Char"/>
    <w:basedOn w:val="DefaultParagraphFont"/>
    <w:link w:val="Heading7"/>
    <w:uiPriority w:val="9"/>
    <w:semiHidden/>
    <w:rsid w:val="00496B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96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6B6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6B6C"/>
    <w:pPr>
      <w:spacing w:after="0" w:line="240" w:lineRule="auto"/>
    </w:pPr>
    <w:rPr>
      <w:i/>
      <w:iCs/>
    </w:rPr>
  </w:style>
  <w:style w:type="character" w:customStyle="1" w:styleId="HTMLAddressChar">
    <w:name w:val="HTML Address Char"/>
    <w:basedOn w:val="DefaultParagraphFont"/>
    <w:link w:val="HTMLAddress"/>
    <w:uiPriority w:val="99"/>
    <w:semiHidden/>
    <w:rsid w:val="00496B6C"/>
    <w:rPr>
      <w:i/>
      <w:iCs/>
    </w:rPr>
  </w:style>
  <w:style w:type="paragraph" w:styleId="HTMLPreformatted">
    <w:name w:val="HTML Preformatted"/>
    <w:basedOn w:val="Normal"/>
    <w:link w:val="HTMLPreformattedChar"/>
    <w:uiPriority w:val="99"/>
    <w:semiHidden/>
    <w:unhideWhenUsed/>
    <w:rsid w:val="00496B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B6C"/>
    <w:rPr>
      <w:rFonts w:ascii="Consolas" w:hAnsi="Consolas"/>
      <w:sz w:val="20"/>
      <w:szCs w:val="20"/>
    </w:rPr>
  </w:style>
  <w:style w:type="paragraph" w:styleId="Index1">
    <w:name w:val="index 1"/>
    <w:basedOn w:val="Normal"/>
    <w:next w:val="Normal"/>
    <w:autoRedefine/>
    <w:uiPriority w:val="99"/>
    <w:semiHidden/>
    <w:unhideWhenUsed/>
    <w:rsid w:val="00496B6C"/>
    <w:pPr>
      <w:spacing w:after="0" w:line="240" w:lineRule="auto"/>
      <w:ind w:left="240" w:hanging="240"/>
    </w:pPr>
  </w:style>
  <w:style w:type="paragraph" w:styleId="Index2">
    <w:name w:val="index 2"/>
    <w:basedOn w:val="Normal"/>
    <w:next w:val="Normal"/>
    <w:autoRedefine/>
    <w:uiPriority w:val="99"/>
    <w:semiHidden/>
    <w:unhideWhenUsed/>
    <w:rsid w:val="00496B6C"/>
    <w:pPr>
      <w:spacing w:after="0" w:line="240" w:lineRule="auto"/>
      <w:ind w:left="480" w:hanging="240"/>
    </w:pPr>
  </w:style>
  <w:style w:type="paragraph" w:styleId="Index3">
    <w:name w:val="index 3"/>
    <w:basedOn w:val="Normal"/>
    <w:next w:val="Normal"/>
    <w:autoRedefine/>
    <w:uiPriority w:val="99"/>
    <w:semiHidden/>
    <w:unhideWhenUsed/>
    <w:rsid w:val="00496B6C"/>
    <w:pPr>
      <w:spacing w:after="0" w:line="240" w:lineRule="auto"/>
      <w:ind w:left="720" w:hanging="240"/>
    </w:pPr>
  </w:style>
  <w:style w:type="paragraph" w:styleId="Index4">
    <w:name w:val="index 4"/>
    <w:basedOn w:val="Normal"/>
    <w:next w:val="Normal"/>
    <w:autoRedefine/>
    <w:uiPriority w:val="99"/>
    <w:semiHidden/>
    <w:unhideWhenUsed/>
    <w:rsid w:val="00496B6C"/>
    <w:pPr>
      <w:spacing w:after="0" w:line="240" w:lineRule="auto"/>
      <w:ind w:left="960" w:hanging="240"/>
    </w:pPr>
  </w:style>
  <w:style w:type="paragraph" w:styleId="Index5">
    <w:name w:val="index 5"/>
    <w:basedOn w:val="Normal"/>
    <w:next w:val="Normal"/>
    <w:autoRedefine/>
    <w:uiPriority w:val="99"/>
    <w:semiHidden/>
    <w:unhideWhenUsed/>
    <w:rsid w:val="00496B6C"/>
    <w:pPr>
      <w:spacing w:after="0" w:line="240" w:lineRule="auto"/>
      <w:ind w:left="1200" w:hanging="240"/>
    </w:pPr>
  </w:style>
  <w:style w:type="paragraph" w:styleId="Index6">
    <w:name w:val="index 6"/>
    <w:basedOn w:val="Normal"/>
    <w:next w:val="Normal"/>
    <w:autoRedefine/>
    <w:uiPriority w:val="99"/>
    <w:semiHidden/>
    <w:unhideWhenUsed/>
    <w:rsid w:val="00496B6C"/>
    <w:pPr>
      <w:spacing w:after="0" w:line="240" w:lineRule="auto"/>
      <w:ind w:left="1440" w:hanging="240"/>
    </w:pPr>
  </w:style>
  <w:style w:type="paragraph" w:styleId="Index7">
    <w:name w:val="index 7"/>
    <w:basedOn w:val="Normal"/>
    <w:next w:val="Normal"/>
    <w:autoRedefine/>
    <w:uiPriority w:val="99"/>
    <w:semiHidden/>
    <w:unhideWhenUsed/>
    <w:rsid w:val="00496B6C"/>
    <w:pPr>
      <w:spacing w:after="0" w:line="240" w:lineRule="auto"/>
      <w:ind w:left="1680" w:hanging="240"/>
    </w:pPr>
  </w:style>
  <w:style w:type="paragraph" w:styleId="Index8">
    <w:name w:val="index 8"/>
    <w:basedOn w:val="Normal"/>
    <w:next w:val="Normal"/>
    <w:autoRedefine/>
    <w:uiPriority w:val="99"/>
    <w:semiHidden/>
    <w:unhideWhenUsed/>
    <w:rsid w:val="00496B6C"/>
    <w:pPr>
      <w:spacing w:after="0" w:line="240" w:lineRule="auto"/>
      <w:ind w:left="1920" w:hanging="240"/>
    </w:pPr>
  </w:style>
  <w:style w:type="paragraph" w:styleId="Index9">
    <w:name w:val="index 9"/>
    <w:basedOn w:val="Normal"/>
    <w:next w:val="Normal"/>
    <w:autoRedefine/>
    <w:uiPriority w:val="99"/>
    <w:semiHidden/>
    <w:unhideWhenUsed/>
    <w:rsid w:val="00496B6C"/>
    <w:pPr>
      <w:spacing w:after="0" w:line="240" w:lineRule="auto"/>
      <w:ind w:left="2160" w:hanging="240"/>
    </w:pPr>
  </w:style>
  <w:style w:type="paragraph" w:styleId="IndexHeading">
    <w:name w:val="index heading"/>
    <w:basedOn w:val="Normal"/>
    <w:next w:val="Index1"/>
    <w:uiPriority w:val="99"/>
    <w:semiHidden/>
    <w:unhideWhenUsed/>
    <w:rsid w:val="00496B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6B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6B6C"/>
    <w:rPr>
      <w:i/>
      <w:iCs/>
      <w:color w:val="4472C4" w:themeColor="accent1"/>
    </w:rPr>
  </w:style>
  <w:style w:type="paragraph" w:styleId="List">
    <w:name w:val="List"/>
    <w:basedOn w:val="Normal"/>
    <w:uiPriority w:val="99"/>
    <w:semiHidden/>
    <w:unhideWhenUsed/>
    <w:rsid w:val="00496B6C"/>
    <w:pPr>
      <w:ind w:left="360" w:hanging="360"/>
      <w:contextualSpacing/>
    </w:pPr>
  </w:style>
  <w:style w:type="paragraph" w:styleId="List2">
    <w:name w:val="List 2"/>
    <w:basedOn w:val="Normal"/>
    <w:uiPriority w:val="99"/>
    <w:semiHidden/>
    <w:unhideWhenUsed/>
    <w:rsid w:val="00496B6C"/>
    <w:pPr>
      <w:ind w:left="720" w:hanging="360"/>
      <w:contextualSpacing/>
    </w:pPr>
  </w:style>
  <w:style w:type="paragraph" w:styleId="List3">
    <w:name w:val="List 3"/>
    <w:basedOn w:val="Normal"/>
    <w:uiPriority w:val="99"/>
    <w:semiHidden/>
    <w:unhideWhenUsed/>
    <w:rsid w:val="00496B6C"/>
    <w:pPr>
      <w:ind w:left="1080" w:hanging="360"/>
      <w:contextualSpacing/>
    </w:pPr>
  </w:style>
  <w:style w:type="paragraph" w:styleId="List4">
    <w:name w:val="List 4"/>
    <w:basedOn w:val="Normal"/>
    <w:uiPriority w:val="99"/>
    <w:semiHidden/>
    <w:unhideWhenUsed/>
    <w:rsid w:val="00496B6C"/>
    <w:pPr>
      <w:ind w:left="1440" w:hanging="360"/>
      <w:contextualSpacing/>
    </w:pPr>
  </w:style>
  <w:style w:type="paragraph" w:styleId="List5">
    <w:name w:val="List 5"/>
    <w:basedOn w:val="Normal"/>
    <w:uiPriority w:val="99"/>
    <w:semiHidden/>
    <w:unhideWhenUsed/>
    <w:rsid w:val="00496B6C"/>
    <w:pPr>
      <w:ind w:left="1800" w:hanging="360"/>
      <w:contextualSpacing/>
    </w:pPr>
  </w:style>
  <w:style w:type="paragraph" w:styleId="ListBullet">
    <w:name w:val="List Bullet"/>
    <w:basedOn w:val="Normal"/>
    <w:uiPriority w:val="99"/>
    <w:semiHidden/>
    <w:unhideWhenUsed/>
    <w:rsid w:val="00496B6C"/>
    <w:pPr>
      <w:numPr>
        <w:numId w:val="1"/>
      </w:numPr>
      <w:contextualSpacing/>
    </w:pPr>
  </w:style>
  <w:style w:type="paragraph" w:styleId="ListBullet2">
    <w:name w:val="List Bullet 2"/>
    <w:basedOn w:val="Normal"/>
    <w:uiPriority w:val="99"/>
    <w:semiHidden/>
    <w:unhideWhenUsed/>
    <w:rsid w:val="00496B6C"/>
    <w:pPr>
      <w:numPr>
        <w:numId w:val="2"/>
      </w:numPr>
      <w:contextualSpacing/>
    </w:pPr>
  </w:style>
  <w:style w:type="paragraph" w:styleId="ListBullet3">
    <w:name w:val="List Bullet 3"/>
    <w:basedOn w:val="Normal"/>
    <w:uiPriority w:val="99"/>
    <w:semiHidden/>
    <w:unhideWhenUsed/>
    <w:rsid w:val="00496B6C"/>
    <w:pPr>
      <w:numPr>
        <w:numId w:val="3"/>
      </w:numPr>
      <w:contextualSpacing/>
    </w:pPr>
  </w:style>
  <w:style w:type="paragraph" w:styleId="ListBullet4">
    <w:name w:val="List Bullet 4"/>
    <w:basedOn w:val="Normal"/>
    <w:uiPriority w:val="99"/>
    <w:semiHidden/>
    <w:unhideWhenUsed/>
    <w:rsid w:val="00496B6C"/>
    <w:pPr>
      <w:numPr>
        <w:numId w:val="4"/>
      </w:numPr>
      <w:contextualSpacing/>
    </w:pPr>
  </w:style>
  <w:style w:type="paragraph" w:styleId="ListBullet5">
    <w:name w:val="List Bullet 5"/>
    <w:basedOn w:val="Normal"/>
    <w:uiPriority w:val="99"/>
    <w:semiHidden/>
    <w:unhideWhenUsed/>
    <w:rsid w:val="00496B6C"/>
    <w:pPr>
      <w:numPr>
        <w:numId w:val="5"/>
      </w:numPr>
      <w:contextualSpacing/>
    </w:pPr>
  </w:style>
  <w:style w:type="paragraph" w:styleId="ListContinue">
    <w:name w:val="List Continue"/>
    <w:basedOn w:val="Normal"/>
    <w:uiPriority w:val="99"/>
    <w:semiHidden/>
    <w:unhideWhenUsed/>
    <w:rsid w:val="00496B6C"/>
    <w:pPr>
      <w:spacing w:after="120"/>
      <w:ind w:left="360"/>
      <w:contextualSpacing/>
    </w:pPr>
  </w:style>
  <w:style w:type="paragraph" w:styleId="ListContinue2">
    <w:name w:val="List Continue 2"/>
    <w:basedOn w:val="Normal"/>
    <w:uiPriority w:val="99"/>
    <w:semiHidden/>
    <w:unhideWhenUsed/>
    <w:rsid w:val="00496B6C"/>
    <w:pPr>
      <w:spacing w:after="120"/>
      <w:ind w:left="720"/>
      <w:contextualSpacing/>
    </w:pPr>
  </w:style>
  <w:style w:type="paragraph" w:styleId="ListContinue3">
    <w:name w:val="List Continue 3"/>
    <w:basedOn w:val="Normal"/>
    <w:uiPriority w:val="99"/>
    <w:semiHidden/>
    <w:unhideWhenUsed/>
    <w:rsid w:val="00496B6C"/>
    <w:pPr>
      <w:spacing w:after="120"/>
      <w:ind w:left="1080"/>
      <w:contextualSpacing/>
    </w:pPr>
  </w:style>
  <w:style w:type="paragraph" w:styleId="ListContinue4">
    <w:name w:val="List Continue 4"/>
    <w:basedOn w:val="Normal"/>
    <w:uiPriority w:val="99"/>
    <w:semiHidden/>
    <w:unhideWhenUsed/>
    <w:rsid w:val="00496B6C"/>
    <w:pPr>
      <w:spacing w:after="120"/>
      <w:ind w:left="1440"/>
      <w:contextualSpacing/>
    </w:pPr>
  </w:style>
  <w:style w:type="paragraph" w:styleId="ListContinue5">
    <w:name w:val="List Continue 5"/>
    <w:basedOn w:val="Normal"/>
    <w:uiPriority w:val="99"/>
    <w:semiHidden/>
    <w:unhideWhenUsed/>
    <w:rsid w:val="00496B6C"/>
    <w:pPr>
      <w:spacing w:after="120"/>
      <w:ind w:left="1800"/>
      <w:contextualSpacing/>
    </w:pPr>
  </w:style>
  <w:style w:type="paragraph" w:styleId="ListNumber">
    <w:name w:val="List Number"/>
    <w:basedOn w:val="Normal"/>
    <w:uiPriority w:val="99"/>
    <w:semiHidden/>
    <w:unhideWhenUsed/>
    <w:rsid w:val="00496B6C"/>
    <w:pPr>
      <w:numPr>
        <w:numId w:val="6"/>
      </w:numPr>
      <w:contextualSpacing/>
    </w:pPr>
  </w:style>
  <w:style w:type="paragraph" w:styleId="ListNumber2">
    <w:name w:val="List Number 2"/>
    <w:basedOn w:val="Normal"/>
    <w:uiPriority w:val="99"/>
    <w:semiHidden/>
    <w:unhideWhenUsed/>
    <w:rsid w:val="00496B6C"/>
    <w:pPr>
      <w:numPr>
        <w:numId w:val="7"/>
      </w:numPr>
      <w:contextualSpacing/>
    </w:pPr>
  </w:style>
  <w:style w:type="paragraph" w:styleId="ListNumber3">
    <w:name w:val="List Number 3"/>
    <w:basedOn w:val="Normal"/>
    <w:uiPriority w:val="99"/>
    <w:semiHidden/>
    <w:unhideWhenUsed/>
    <w:rsid w:val="00496B6C"/>
    <w:pPr>
      <w:numPr>
        <w:numId w:val="8"/>
      </w:numPr>
      <w:contextualSpacing/>
    </w:pPr>
  </w:style>
  <w:style w:type="paragraph" w:styleId="ListNumber4">
    <w:name w:val="List Number 4"/>
    <w:basedOn w:val="Normal"/>
    <w:uiPriority w:val="99"/>
    <w:semiHidden/>
    <w:unhideWhenUsed/>
    <w:rsid w:val="00496B6C"/>
    <w:pPr>
      <w:numPr>
        <w:numId w:val="9"/>
      </w:numPr>
      <w:contextualSpacing/>
    </w:pPr>
  </w:style>
  <w:style w:type="paragraph" w:styleId="ListNumber5">
    <w:name w:val="List Number 5"/>
    <w:basedOn w:val="Normal"/>
    <w:uiPriority w:val="99"/>
    <w:semiHidden/>
    <w:unhideWhenUsed/>
    <w:rsid w:val="00496B6C"/>
    <w:pPr>
      <w:numPr>
        <w:numId w:val="10"/>
      </w:numPr>
      <w:contextualSpacing/>
    </w:pPr>
  </w:style>
  <w:style w:type="paragraph" w:styleId="MacroText">
    <w:name w:val="macro"/>
    <w:link w:val="MacroTextChar"/>
    <w:uiPriority w:val="99"/>
    <w:semiHidden/>
    <w:unhideWhenUsed/>
    <w:rsid w:val="00496B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96B6C"/>
    <w:rPr>
      <w:rFonts w:ascii="Consolas" w:hAnsi="Consolas"/>
      <w:sz w:val="20"/>
      <w:szCs w:val="20"/>
    </w:rPr>
  </w:style>
  <w:style w:type="paragraph" w:styleId="MessageHeader">
    <w:name w:val="Message Header"/>
    <w:basedOn w:val="Normal"/>
    <w:link w:val="MessageHeaderChar"/>
    <w:uiPriority w:val="99"/>
    <w:semiHidden/>
    <w:unhideWhenUsed/>
    <w:rsid w:val="00496B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96B6C"/>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496B6C"/>
    <w:rPr>
      <w:rFonts w:ascii="Times New Roman" w:hAnsi="Times New Roman" w:cs="Times New Roman"/>
    </w:rPr>
  </w:style>
  <w:style w:type="paragraph" w:styleId="NormalIndent">
    <w:name w:val="Normal Indent"/>
    <w:basedOn w:val="Normal"/>
    <w:uiPriority w:val="99"/>
    <w:semiHidden/>
    <w:unhideWhenUsed/>
    <w:rsid w:val="00496B6C"/>
    <w:pPr>
      <w:ind w:left="720"/>
    </w:pPr>
  </w:style>
  <w:style w:type="paragraph" w:styleId="NoteHeading">
    <w:name w:val="Note Heading"/>
    <w:basedOn w:val="Normal"/>
    <w:next w:val="Normal"/>
    <w:link w:val="NoteHeadingChar"/>
    <w:uiPriority w:val="99"/>
    <w:semiHidden/>
    <w:unhideWhenUsed/>
    <w:rsid w:val="00496B6C"/>
    <w:pPr>
      <w:spacing w:after="0" w:line="240" w:lineRule="auto"/>
    </w:pPr>
  </w:style>
  <w:style w:type="character" w:customStyle="1" w:styleId="NoteHeadingChar">
    <w:name w:val="Note Heading Char"/>
    <w:basedOn w:val="DefaultParagraphFont"/>
    <w:link w:val="NoteHeading"/>
    <w:uiPriority w:val="99"/>
    <w:semiHidden/>
    <w:rsid w:val="00496B6C"/>
  </w:style>
  <w:style w:type="paragraph" w:styleId="PlainText">
    <w:name w:val="Plain Text"/>
    <w:basedOn w:val="Normal"/>
    <w:link w:val="PlainTextChar"/>
    <w:uiPriority w:val="99"/>
    <w:semiHidden/>
    <w:unhideWhenUsed/>
    <w:rsid w:val="00496B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B6C"/>
    <w:rPr>
      <w:rFonts w:ascii="Consolas" w:hAnsi="Consolas"/>
      <w:sz w:val="21"/>
      <w:szCs w:val="21"/>
    </w:rPr>
  </w:style>
  <w:style w:type="paragraph" w:styleId="Quote">
    <w:name w:val="Quote"/>
    <w:basedOn w:val="Normal"/>
    <w:next w:val="Normal"/>
    <w:link w:val="QuoteChar"/>
    <w:uiPriority w:val="29"/>
    <w:qFormat/>
    <w:rsid w:val="00496B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6B6C"/>
    <w:rPr>
      <w:i/>
      <w:iCs/>
      <w:color w:val="404040" w:themeColor="text1" w:themeTint="BF"/>
    </w:rPr>
  </w:style>
  <w:style w:type="paragraph" w:styleId="Salutation">
    <w:name w:val="Salutation"/>
    <w:basedOn w:val="Normal"/>
    <w:next w:val="Normal"/>
    <w:link w:val="SalutationChar"/>
    <w:uiPriority w:val="99"/>
    <w:semiHidden/>
    <w:unhideWhenUsed/>
    <w:rsid w:val="00496B6C"/>
  </w:style>
  <w:style w:type="character" w:customStyle="1" w:styleId="SalutationChar">
    <w:name w:val="Salutation Char"/>
    <w:basedOn w:val="DefaultParagraphFont"/>
    <w:link w:val="Salutation"/>
    <w:uiPriority w:val="99"/>
    <w:semiHidden/>
    <w:rsid w:val="00496B6C"/>
  </w:style>
  <w:style w:type="paragraph" w:styleId="Signature">
    <w:name w:val="Signature"/>
    <w:basedOn w:val="Normal"/>
    <w:link w:val="SignatureChar"/>
    <w:uiPriority w:val="99"/>
    <w:semiHidden/>
    <w:unhideWhenUsed/>
    <w:rsid w:val="00496B6C"/>
    <w:pPr>
      <w:spacing w:after="0" w:line="240" w:lineRule="auto"/>
      <w:ind w:left="4320"/>
    </w:pPr>
  </w:style>
  <w:style w:type="character" w:customStyle="1" w:styleId="SignatureChar">
    <w:name w:val="Signature Char"/>
    <w:basedOn w:val="DefaultParagraphFont"/>
    <w:link w:val="Signature"/>
    <w:uiPriority w:val="99"/>
    <w:semiHidden/>
    <w:rsid w:val="00496B6C"/>
  </w:style>
  <w:style w:type="paragraph" w:styleId="TableofAuthorities">
    <w:name w:val="table of authorities"/>
    <w:basedOn w:val="Normal"/>
    <w:next w:val="Normal"/>
    <w:uiPriority w:val="99"/>
    <w:semiHidden/>
    <w:unhideWhenUsed/>
    <w:rsid w:val="00496B6C"/>
    <w:pPr>
      <w:spacing w:after="0"/>
      <w:ind w:left="240" w:hanging="240"/>
    </w:pPr>
  </w:style>
  <w:style w:type="paragraph" w:styleId="TableofFigures">
    <w:name w:val="table of figures"/>
    <w:basedOn w:val="Normal"/>
    <w:next w:val="Normal"/>
    <w:uiPriority w:val="99"/>
    <w:semiHidden/>
    <w:unhideWhenUsed/>
    <w:rsid w:val="00496B6C"/>
    <w:pPr>
      <w:spacing w:after="0"/>
    </w:pPr>
  </w:style>
  <w:style w:type="paragraph" w:styleId="TOAHeading">
    <w:name w:val="toa heading"/>
    <w:basedOn w:val="Normal"/>
    <w:next w:val="Normal"/>
    <w:uiPriority w:val="99"/>
    <w:semiHidden/>
    <w:unhideWhenUsed/>
    <w:rsid w:val="00496B6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96B6C"/>
    <w:pPr>
      <w:spacing w:after="100"/>
    </w:pPr>
  </w:style>
  <w:style w:type="paragraph" w:styleId="TOC2">
    <w:name w:val="toc 2"/>
    <w:basedOn w:val="Normal"/>
    <w:next w:val="Normal"/>
    <w:autoRedefine/>
    <w:uiPriority w:val="39"/>
    <w:semiHidden/>
    <w:unhideWhenUsed/>
    <w:rsid w:val="00496B6C"/>
    <w:pPr>
      <w:spacing w:after="100"/>
      <w:ind w:left="240"/>
    </w:pPr>
  </w:style>
  <w:style w:type="paragraph" w:styleId="TOC3">
    <w:name w:val="toc 3"/>
    <w:basedOn w:val="Normal"/>
    <w:next w:val="Normal"/>
    <w:autoRedefine/>
    <w:uiPriority w:val="39"/>
    <w:semiHidden/>
    <w:unhideWhenUsed/>
    <w:rsid w:val="00496B6C"/>
    <w:pPr>
      <w:spacing w:after="100"/>
      <w:ind w:left="480"/>
    </w:pPr>
  </w:style>
  <w:style w:type="paragraph" w:styleId="TOC4">
    <w:name w:val="toc 4"/>
    <w:basedOn w:val="Normal"/>
    <w:next w:val="Normal"/>
    <w:autoRedefine/>
    <w:uiPriority w:val="39"/>
    <w:semiHidden/>
    <w:unhideWhenUsed/>
    <w:rsid w:val="00496B6C"/>
    <w:pPr>
      <w:spacing w:after="100"/>
      <w:ind w:left="720"/>
    </w:pPr>
  </w:style>
  <w:style w:type="paragraph" w:styleId="TOC5">
    <w:name w:val="toc 5"/>
    <w:basedOn w:val="Normal"/>
    <w:next w:val="Normal"/>
    <w:autoRedefine/>
    <w:uiPriority w:val="39"/>
    <w:semiHidden/>
    <w:unhideWhenUsed/>
    <w:rsid w:val="00496B6C"/>
    <w:pPr>
      <w:spacing w:after="100"/>
      <w:ind w:left="960"/>
    </w:pPr>
  </w:style>
  <w:style w:type="paragraph" w:styleId="TOC6">
    <w:name w:val="toc 6"/>
    <w:basedOn w:val="Normal"/>
    <w:next w:val="Normal"/>
    <w:autoRedefine/>
    <w:uiPriority w:val="39"/>
    <w:semiHidden/>
    <w:unhideWhenUsed/>
    <w:rsid w:val="00496B6C"/>
    <w:pPr>
      <w:spacing w:after="100"/>
      <w:ind w:left="1200"/>
    </w:pPr>
  </w:style>
  <w:style w:type="paragraph" w:styleId="TOC7">
    <w:name w:val="toc 7"/>
    <w:basedOn w:val="Normal"/>
    <w:next w:val="Normal"/>
    <w:autoRedefine/>
    <w:uiPriority w:val="39"/>
    <w:semiHidden/>
    <w:unhideWhenUsed/>
    <w:rsid w:val="00496B6C"/>
    <w:pPr>
      <w:spacing w:after="100"/>
      <w:ind w:left="1440"/>
    </w:pPr>
  </w:style>
  <w:style w:type="paragraph" w:styleId="TOC8">
    <w:name w:val="toc 8"/>
    <w:basedOn w:val="Normal"/>
    <w:next w:val="Normal"/>
    <w:autoRedefine/>
    <w:uiPriority w:val="39"/>
    <w:semiHidden/>
    <w:unhideWhenUsed/>
    <w:rsid w:val="00496B6C"/>
    <w:pPr>
      <w:spacing w:after="100"/>
      <w:ind w:left="1680"/>
    </w:pPr>
  </w:style>
  <w:style w:type="paragraph" w:styleId="TOC9">
    <w:name w:val="toc 9"/>
    <w:basedOn w:val="Normal"/>
    <w:next w:val="Normal"/>
    <w:autoRedefine/>
    <w:uiPriority w:val="39"/>
    <w:semiHidden/>
    <w:unhideWhenUsed/>
    <w:rsid w:val="00496B6C"/>
    <w:pPr>
      <w:spacing w:after="100"/>
      <w:ind w:left="1920"/>
    </w:pPr>
  </w:style>
  <w:style w:type="paragraph" w:styleId="TOCHeading">
    <w:name w:val="TOC Heading"/>
    <w:basedOn w:val="Heading1"/>
    <w:next w:val="Normal"/>
    <w:uiPriority w:val="39"/>
    <w:semiHidden/>
    <w:unhideWhenUsed/>
    <w:qFormat/>
    <w:rsid w:val="00496B6C"/>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rsid w:val="002E450A"/>
    <w:rPr>
      <w:rFonts w:cs="Arial"/>
      <w:b/>
      <w:color w:val="1F3864" w:themeColor="accent1" w:themeShade="80"/>
    </w:rPr>
  </w:style>
  <w:style w:type="character" w:customStyle="1" w:styleId="CaptionChar">
    <w:name w:val="Caption Char"/>
    <w:basedOn w:val="Heading4Char"/>
    <w:link w:val="Caption"/>
    <w:uiPriority w:val="35"/>
    <w:rsid w:val="00037577"/>
    <w:rPr>
      <w:rFonts w:cs="Arial"/>
      <w:b/>
      <w:iCs/>
      <w:color w:val="000000" w:themeColor="text1"/>
      <w:szCs w:val="18"/>
    </w:rPr>
  </w:style>
  <w:style w:type="paragraph" w:customStyle="1" w:styleId="CaptionH4">
    <w:name w:val="CaptionH4"/>
    <w:basedOn w:val="Heading4"/>
    <w:next w:val="Normal"/>
    <w:link w:val="CaptionH4Char"/>
    <w:rsid w:val="006A474A"/>
    <w:pPr>
      <w:spacing w:after="120"/>
      <w:ind w:left="720"/>
    </w:pPr>
    <w:rPr>
      <w:color w:val="000000" w:themeColor="text1"/>
    </w:rPr>
  </w:style>
  <w:style w:type="table" w:styleId="GridTable3-Accent1">
    <w:name w:val="Grid Table 3 Accent 1"/>
    <w:basedOn w:val="TableNormal"/>
    <w:uiPriority w:val="48"/>
    <w:rsid w:val="00CD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H4Char">
    <w:name w:val="CaptionH4 Char"/>
    <w:basedOn w:val="Heading4Char"/>
    <w:link w:val="CaptionH4"/>
    <w:rsid w:val="006A474A"/>
    <w:rPr>
      <w:rFonts w:cs="Arial"/>
      <w:b/>
      <w:color w:val="000000" w:themeColor="text1"/>
    </w:rPr>
  </w:style>
  <w:style w:type="table" w:styleId="GridTable2-Accent2">
    <w:name w:val="Grid Table 2 Accent 2"/>
    <w:basedOn w:val="TableNormal"/>
    <w:uiPriority w:val="47"/>
    <w:rsid w:val="00CD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D6F0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D6F0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CD6F0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CD6F0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
    <w:name w:val="Grid Table 2"/>
    <w:basedOn w:val="TableNormal"/>
    <w:uiPriority w:val="47"/>
    <w:rsid w:val="00CD6F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6F0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rsid w:val="005C0747"/>
    <w:rPr>
      <w:b/>
      <w:color w:val="002060"/>
      <w:sz w:val="36"/>
      <w:szCs w:val="36"/>
    </w:rPr>
  </w:style>
  <w:style w:type="paragraph" w:customStyle="1" w:styleId="NormalTable">
    <w:name w:val="NormalTable"/>
    <w:rsid w:val="00634203"/>
    <w:pPr>
      <w:widowControl/>
      <w:spacing w:after="0" w:line="240" w:lineRule="auto"/>
      <w:ind w:left="187" w:firstLine="43"/>
    </w:pPr>
    <w:rPr>
      <w:rFonts w:eastAsiaTheme="minorHAnsi" w:cs="Arial"/>
      <w:lang w:val="en-CA"/>
    </w:rPr>
  </w:style>
  <w:style w:type="paragraph" w:customStyle="1" w:styleId="Normalnotext">
    <w:name w:val="Normalnotext"/>
    <w:basedOn w:val="Normal"/>
    <w:next w:val="Normal"/>
    <w:autoRedefine/>
    <w:rsid w:val="009E27FC"/>
    <w:pPr>
      <w:spacing w:after="0" w:line="240" w:lineRule="auto"/>
    </w:pPr>
    <w:rPr>
      <w:sz w:val="16"/>
    </w:rPr>
  </w:style>
  <w:style w:type="paragraph" w:customStyle="1" w:styleId="TableParagraph">
    <w:name w:val="Table Paragraph"/>
    <w:basedOn w:val="Normal"/>
    <w:uiPriority w:val="1"/>
    <w:qFormat/>
    <w:rsid w:val="00C54BD8"/>
    <w:pPr>
      <w:spacing w:after="120"/>
    </w:pPr>
    <w:rPr>
      <w:rFonts w:eastAsia="Arial" w:cs="Arial"/>
      <w:lang w:bidi="en-US"/>
    </w:rPr>
  </w:style>
  <w:style w:type="table" w:styleId="GridTable1Light">
    <w:name w:val="Grid Table 1 Light"/>
    <w:basedOn w:val="TableNormal"/>
    <w:uiPriority w:val="46"/>
    <w:rsid w:val="00757412"/>
    <w:pPr>
      <w:autoSpaceDE w:val="0"/>
      <w:autoSpaceDN w:val="0"/>
      <w:spacing w:after="0" w:line="240" w:lineRule="auto"/>
    </w:pPr>
    <w:rPr>
      <w:rFonts w:asciiTheme="minorHAnsi" w:eastAsiaTheme="minorHAnsi" w:hAnsiTheme="minorHAnsi" w:cstheme="minorBidi"/>
      <w:color w:val="auto"/>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5C0747"/>
    <w:rPr>
      <w:i/>
      <w:iCs/>
      <w:color w:val="000000" w:themeColor="text1"/>
    </w:rPr>
  </w:style>
  <w:style w:type="paragraph" w:customStyle="1" w:styleId="Normal12ptbefore">
    <w:name w:val="Normal12ptbefore"/>
    <w:basedOn w:val="Normal"/>
    <w:next w:val="Normal"/>
    <w:qFormat/>
    <w:rsid w:val="00444D12"/>
    <w:pPr>
      <w:spacing w:before="240"/>
      <w:ind w:left="360"/>
    </w:pPr>
    <w:rPr>
      <w:rFonts w:eastAsia="Arial" w:cs="Arial"/>
    </w:rPr>
  </w:style>
  <w:style w:type="paragraph" w:customStyle="1" w:styleId="CaptionH5">
    <w:name w:val="CaptionH5"/>
    <w:basedOn w:val="Heading5"/>
    <w:next w:val="Normal"/>
    <w:link w:val="CaptionH5Char"/>
    <w:qFormat/>
    <w:rsid w:val="006F0DD8"/>
    <w:pPr>
      <w:spacing w:after="120"/>
      <w:ind w:left="720"/>
      <w:contextualSpacing w:val="0"/>
    </w:pPr>
  </w:style>
  <w:style w:type="character" w:customStyle="1" w:styleId="CaptionH5Char">
    <w:name w:val="CaptionH5 Char"/>
    <w:basedOn w:val="DefaultParagraphFont"/>
    <w:link w:val="CaptionH5"/>
    <w:rsid w:val="006F0DD8"/>
    <w:rPr>
      <w:b/>
    </w:rPr>
  </w:style>
  <w:style w:type="table" w:styleId="GridTable6Colorful">
    <w:name w:val="Grid Table 6 Colorful"/>
    <w:basedOn w:val="TableNormal"/>
    <w:uiPriority w:val="51"/>
    <w:rsid w:val="003332AE"/>
    <w:pPr>
      <w:widowControl/>
      <w:spacing w:after="0" w:line="240" w:lineRule="auto"/>
      <w:ind w:left="720"/>
    </w:pPr>
    <w:rPr>
      <w:rFonts w:eastAsiaTheme="minorHAnsi" w:cs="Arial"/>
      <w:color w:val="000000" w:themeColor="text1"/>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332AE"/>
    <w:pPr>
      <w:widowControl/>
      <w:spacing w:after="0" w:line="240" w:lineRule="auto"/>
      <w:ind w:left="720"/>
    </w:pPr>
    <w:rPr>
      <w:rFonts w:eastAsiaTheme="minorHAnsi" w:cs="Arial"/>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rsid w:val="00DD65F7"/>
    <w:rPr>
      <w:b/>
      <w:color w:val="1F3864" w:themeColor="accent1" w:themeShade="80"/>
      <w:sz w:val="32"/>
      <w:szCs w:val="36"/>
      <w:lang w:bidi="en-US"/>
    </w:rPr>
  </w:style>
  <w:style w:type="character" w:styleId="FootnoteReference">
    <w:name w:val="footnote reference"/>
    <w:basedOn w:val="DefaultParagraphFont"/>
    <w:uiPriority w:val="99"/>
    <w:semiHidden/>
    <w:unhideWhenUsed/>
    <w:rsid w:val="00823F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4211">
      <w:bodyDiv w:val="1"/>
      <w:marLeft w:val="0"/>
      <w:marRight w:val="0"/>
      <w:marTop w:val="0"/>
      <w:marBottom w:val="0"/>
      <w:divBdr>
        <w:top w:val="none" w:sz="0" w:space="0" w:color="auto"/>
        <w:left w:val="none" w:sz="0" w:space="0" w:color="auto"/>
        <w:bottom w:val="none" w:sz="0" w:space="0" w:color="auto"/>
        <w:right w:val="none" w:sz="0" w:space="0" w:color="auto"/>
      </w:divBdr>
    </w:div>
    <w:div w:id="213617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creativecommons.org/licenses/by-nc/4.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www.tandfonline.com/doi/full/10.1080/20004508.2020.1716542" TargetMode="Externa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n\Documents\Custom%20Office%20Templates\BiologyLab2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986B35695B4B9281126DAFFCDBD6FC"/>
        <w:category>
          <w:name w:val="General"/>
          <w:gallery w:val="placeholder"/>
        </w:category>
        <w:types>
          <w:type w:val="bbPlcHdr"/>
        </w:types>
        <w:behaviors>
          <w:behavior w:val="content"/>
        </w:behaviors>
        <w:guid w:val="{EC0E1003-D4B1-4A5C-817A-5F72579DC46E}"/>
      </w:docPartPr>
      <w:docPartBody>
        <w:p w:rsidR="005B6C6F" w:rsidRDefault="00B14960" w:rsidP="00B14960">
          <w:pPr>
            <w:pStyle w:val="A7986B35695B4B9281126DAFFCDBD6FC18"/>
          </w:pPr>
          <w:r w:rsidRPr="00F94047">
            <w:rPr>
              <w:rStyle w:val="PlaceholderText"/>
            </w:rPr>
            <w:t xml:space="preserve">enter </w:t>
          </w:r>
          <w:r>
            <w:rPr>
              <w:rStyle w:val="PlaceholderText"/>
            </w:rPr>
            <w:t>mass</w:t>
          </w:r>
        </w:p>
      </w:docPartBody>
    </w:docPart>
    <w:docPart>
      <w:docPartPr>
        <w:name w:val="1AAE141C05F549F38F251626DC77DC1F"/>
        <w:category>
          <w:name w:val="General"/>
          <w:gallery w:val="placeholder"/>
        </w:category>
        <w:types>
          <w:type w:val="bbPlcHdr"/>
        </w:types>
        <w:behaviors>
          <w:behavior w:val="content"/>
        </w:behaviors>
        <w:guid w:val="{06CB07D5-A9EF-4846-B190-62A17297A69A}"/>
      </w:docPartPr>
      <w:docPartBody>
        <w:p w:rsidR="005B6C6F" w:rsidRDefault="00B14960" w:rsidP="00B14960">
          <w:pPr>
            <w:pStyle w:val="1AAE141C05F549F38F251626DC77DC1F13"/>
          </w:pPr>
          <w:r>
            <w:rPr>
              <w:color w:val="808080" w:themeColor="background1" w:themeShade="80"/>
            </w:rPr>
            <w:t>Average</w:t>
          </w:r>
          <w:r w:rsidRPr="002B6DE7">
            <w:rPr>
              <w:color w:val="808080" w:themeColor="background1" w:themeShade="80"/>
            </w:rPr>
            <w:t xml:space="preserve"> </w:t>
          </w:r>
          <w:r>
            <w:rPr>
              <w:color w:val="808080" w:themeColor="background1" w:themeShade="80"/>
            </w:rPr>
            <w:t>length</w:t>
          </w:r>
        </w:p>
      </w:docPartBody>
    </w:docPart>
    <w:docPart>
      <w:docPartPr>
        <w:name w:val="A9B82B70CEB44D8B8A89AC8CD6529562"/>
        <w:category>
          <w:name w:val="General"/>
          <w:gallery w:val="placeholder"/>
        </w:category>
        <w:types>
          <w:type w:val="bbPlcHdr"/>
        </w:types>
        <w:behaviors>
          <w:behavior w:val="content"/>
        </w:behaviors>
        <w:guid w:val="{CF0BEE1E-312F-45FB-9DC9-E28B0B6D7E8D}"/>
      </w:docPartPr>
      <w:docPartBody>
        <w:p w:rsidR="005B6C6F" w:rsidRDefault="00B14960" w:rsidP="00B14960">
          <w:pPr>
            <w:pStyle w:val="A9B82B70CEB44D8B8A89AC8CD652956212"/>
          </w:pPr>
          <w:r w:rsidRPr="002B6DE7">
            <w:rPr>
              <w:color w:val="808080" w:themeColor="background1" w:themeShade="80"/>
            </w:rPr>
            <w:t xml:space="preserve">Enter </w:t>
          </w:r>
          <w:r>
            <w:rPr>
              <w:color w:val="808080" w:themeColor="background1" w:themeShade="80"/>
            </w:rPr>
            <w:t>length</w:t>
          </w:r>
        </w:p>
      </w:docPartBody>
    </w:docPart>
    <w:docPart>
      <w:docPartPr>
        <w:name w:val="5AE5E1814D894A598311A424B8FF42B4"/>
        <w:category>
          <w:name w:val="General"/>
          <w:gallery w:val="placeholder"/>
        </w:category>
        <w:types>
          <w:type w:val="bbPlcHdr"/>
        </w:types>
        <w:behaviors>
          <w:behavior w:val="content"/>
        </w:behaviors>
        <w:guid w:val="{65E36302-6DE3-428D-A5BB-5453E0195E1E}"/>
      </w:docPartPr>
      <w:docPartBody>
        <w:p w:rsidR="005B6C6F" w:rsidRDefault="00B14960" w:rsidP="00B14960">
          <w:pPr>
            <w:pStyle w:val="5AE5E1814D894A598311A424B8FF42B410"/>
          </w:pPr>
          <w:r>
            <w:rPr>
              <w:color w:val="808080" w:themeColor="background1" w:themeShade="80"/>
            </w:rPr>
            <w:t>Average</w:t>
          </w:r>
          <w:r w:rsidRPr="002B6DE7">
            <w:rPr>
              <w:color w:val="808080" w:themeColor="background1" w:themeShade="80"/>
            </w:rPr>
            <w:t xml:space="preserve"> </w:t>
          </w:r>
          <w:r>
            <w:rPr>
              <w:color w:val="808080" w:themeColor="background1" w:themeShade="80"/>
            </w:rPr>
            <w:t>length</w:t>
          </w:r>
        </w:p>
      </w:docPartBody>
    </w:docPart>
    <w:docPart>
      <w:docPartPr>
        <w:name w:val="1C7847724FA948B2A43E079EEC8482B5"/>
        <w:category>
          <w:name w:val="General"/>
          <w:gallery w:val="placeholder"/>
        </w:category>
        <w:types>
          <w:type w:val="bbPlcHdr"/>
        </w:types>
        <w:behaviors>
          <w:behavior w:val="content"/>
        </w:behaviors>
        <w:guid w:val="{829A64C2-659B-4F2B-A08B-A96389FA2AB4}"/>
      </w:docPartPr>
      <w:docPartBody>
        <w:p w:rsidR="005B6C6F" w:rsidRDefault="00B14960" w:rsidP="00B14960">
          <w:pPr>
            <w:pStyle w:val="1C7847724FA948B2A43E079EEC8482B510"/>
          </w:pPr>
          <w:r>
            <w:rPr>
              <w:color w:val="808080" w:themeColor="background1" w:themeShade="80"/>
            </w:rPr>
            <w:t>Average</w:t>
          </w:r>
          <w:r w:rsidRPr="002B6DE7">
            <w:rPr>
              <w:color w:val="808080" w:themeColor="background1" w:themeShade="80"/>
            </w:rPr>
            <w:t xml:space="preserve"> </w:t>
          </w:r>
          <w:r>
            <w:rPr>
              <w:color w:val="808080" w:themeColor="background1" w:themeShade="80"/>
            </w:rPr>
            <w:t>length</w:t>
          </w:r>
        </w:p>
      </w:docPartBody>
    </w:docPart>
    <w:docPart>
      <w:docPartPr>
        <w:name w:val="748551B637C64BAF85146FC376B59CB4"/>
        <w:category>
          <w:name w:val="General"/>
          <w:gallery w:val="placeholder"/>
        </w:category>
        <w:types>
          <w:type w:val="bbPlcHdr"/>
        </w:types>
        <w:behaviors>
          <w:behavior w:val="content"/>
        </w:behaviors>
        <w:guid w:val="{602F2C4D-0FCC-4FF0-93C0-0971DA681CDE}"/>
      </w:docPartPr>
      <w:docPartBody>
        <w:p w:rsidR="005B6C6F" w:rsidRDefault="00B14960" w:rsidP="00B14960">
          <w:pPr>
            <w:pStyle w:val="748551B637C64BAF85146FC376B59CB410"/>
          </w:pPr>
          <w:r w:rsidRPr="002B6DE7">
            <w:rPr>
              <w:color w:val="808080" w:themeColor="background1" w:themeShade="80"/>
            </w:rPr>
            <w:t xml:space="preserve">Enter </w:t>
          </w:r>
          <w:r>
            <w:rPr>
              <w:color w:val="808080" w:themeColor="background1" w:themeShade="80"/>
            </w:rPr>
            <w:t>length</w:t>
          </w:r>
        </w:p>
      </w:docPartBody>
    </w:docPart>
    <w:docPart>
      <w:docPartPr>
        <w:name w:val="A27C156B0217476AA84B9ADEFD4474F6"/>
        <w:category>
          <w:name w:val="General"/>
          <w:gallery w:val="placeholder"/>
        </w:category>
        <w:types>
          <w:type w:val="bbPlcHdr"/>
        </w:types>
        <w:behaviors>
          <w:behavior w:val="content"/>
        </w:behaviors>
        <w:guid w:val="{70B5884E-D920-433C-AE00-6D952025E689}"/>
      </w:docPartPr>
      <w:docPartBody>
        <w:p w:rsidR="005B6C6F" w:rsidRDefault="00B14960" w:rsidP="00B14960">
          <w:pPr>
            <w:pStyle w:val="A27C156B0217476AA84B9ADEFD4474F610"/>
          </w:pPr>
          <w:r w:rsidRPr="002B6DE7">
            <w:rPr>
              <w:color w:val="808080" w:themeColor="background1" w:themeShade="80"/>
            </w:rPr>
            <w:t xml:space="preserve">Enter </w:t>
          </w:r>
          <w:r>
            <w:rPr>
              <w:color w:val="808080" w:themeColor="background1" w:themeShade="80"/>
            </w:rPr>
            <w:t>length</w:t>
          </w:r>
        </w:p>
      </w:docPartBody>
    </w:docPart>
    <w:docPart>
      <w:docPartPr>
        <w:name w:val="07BB26A7643244CD82915057B4A0DF78"/>
        <w:category>
          <w:name w:val="General"/>
          <w:gallery w:val="placeholder"/>
        </w:category>
        <w:types>
          <w:type w:val="bbPlcHdr"/>
        </w:types>
        <w:behaviors>
          <w:behavior w:val="content"/>
        </w:behaviors>
        <w:guid w:val="{CE5DB769-3D17-4447-B05F-3F7412FC9545}"/>
      </w:docPartPr>
      <w:docPartBody>
        <w:p w:rsidR="005B6C6F" w:rsidRDefault="00B14960" w:rsidP="00B14960">
          <w:pPr>
            <w:pStyle w:val="07BB26A7643244CD82915057B4A0DF7810"/>
          </w:pPr>
          <w:r w:rsidRPr="002B6DE7">
            <w:rPr>
              <w:color w:val="808080" w:themeColor="background1" w:themeShade="80"/>
            </w:rPr>
            <w:t xml:space="preserve">Enter </w:t>
          </w:r>
          <w:r>
            <w:rPr>
              <w:color w:val="808080" w:themeColor="background1" w:themeShade="80"/>
            </w:rPr>
            <w:t>length</w:t>
          </w:r>
        </w:p>
      </w:docPartBody>
    </w:docPart>
    <w:docPart>
      <w:docPartPr>
        <w:name w:val="65F7250B729349EAB873E1DEBEB78DCB"/>
        <w:category>
          <w:name w:val="General"/>
          <w:gallery w:val="placeholder"/>
        </w:category>
        <w:types>
          <w:type w:val="bbPlcHdr"/>
        </w:types>
        <w:behaviors>
          <w:behavior w:val="content"/>
        </w:behaviors>
        <w:guid w:val="{2C09B52F-2B88-4644-99FE-C9DC02B7E093}"/>
      </w:docPartPr>
      <w:docPartBody>
        <w:p w:rsidR="005B6C6F" w:rsidRDefault="00B14960" w:rsidP="00B14960">
          <w:pPr>
            <w:pStyle w:val="65F7250B729349EAB873E1DEBEB78DCB10"/>
          </w:pPr>
          <w:r w:rsidRPr="002B6DE7">
            <w:rPr>
              <w:color w:val="808080" w:themeColor="background1" w:themeShade="80"/>
            </w:rPr>
            <w:t xml:space="preserve">Enter </w:t>
          </w:r>
          <w:r>
            <w:rPr>
              <w:color w:val="808080" w:themeColor="background1" w:themeShade="80"/>
            </w:rPr>
            <w:t>length</w:t>
          </w:r>
        </w:p>
      </w:docPartBody>
    </w:docPart>
    <w:docPart>
      <w:docPartPr>
        <w:name w:val="4CE9D6D40C5D451B91F24FDA13008388"/>
        <w:category>
          <w:name w:val="General"/>
          <w:gallery w:val="placeholder"/>
        </w:category>
        <w:types>
          <w:type w:val="bbPlcHdr"/>
        </w:types>
        <w:behaviors>
          <w:behavior w:val="content"/>
        </w:behaviors>
        <w:guid w:val="{8CAA0A0C-3FEE-4A74-9E32-1EBB2764605F}"/>
      </w:docPartPr>
      <w:docPartBody>
        <w:p w:rsidR="005B6C6F" w:rsidRDefault="00B14960" w:rsidP="00B14960">
          <w:pPr>
            <w:pStyle w:val="4CE9D6D40C5D451B91F24FDA1300838810"/>
          </w:pPr>
          <w:r w:rsidRPr="002B6DE7">
            <w:rPr>
              <w:color w:val="808080" w:themeColor="background1" w:themeShade="80"/>
            </w:rPr>
            <w:t xml:space="preserve">Enter </w:t>
          </w:r>
          <w:r>
            <w:rPr>
              <w:color w:val="808080" w:themeColor="background1" w:themeShade="80"/>
            </w:rPr>
            <w:t>length</w:t>
          </w:r>
        </w:p>
      </w:docPartBody>
    </w:docPart>
    <w:docPart>
      <w:docPartPr>
        <w:name w:val="71FB907125BF4692BF21E644F8EF3149"/>
        <w:category>
          <w:name w:val="General"/>
          <w:gallery w:val="placeholder"/>
        </w:category>
        <w:types>
          <w:type w:val="bbPlcHdr"/>
        </w:types>
        <w:behaviors>
          <w:behavior w:val="content"/>
        </w:behaviors>
        <w:guid w:val="{B00B54FD-F75C-4166-BFB2-65A4C7341EFE}"/>
      </w:docPartPr>
      <w:docPartBody>
        <w:p w:rsidR="005B6C6F" w:rsidRDefault="00B14960" w:rsidP="00B14960">
          <w:pPr>
            <w:pStyle w:val="71FB907125BF4692BF21E644F8EF314910"/>
          </w:pPr>
          <w:r w:rsidRPr="002B6DE7">
            <w:rPr>
              <w:color w:val="808080" w:themeColor="background1" w:themeShade="80"/>
            </w:rPr>
            <w:t xml:space="preserve">Enter </w:t>
          </w:r>
          <w:r>
            <w:rPr>
              <w:color w:val="808080" w:themeColor="background1" w:themeShade="80"/>
            </w:rPr>
            <w:t>length</w:t>
          </w:r>
        </w:p>
      </w:docPartBody>
    </w:docPart>
    <w:docPart>
      <w:docPartPr>
        <w:name w:val="7F2835D0849A451AA9BA697CA7A6E4AA"/>
        <w:category>
          <w:name w:val="General"/>
          <w:gallery w:val="placeholder"/>
        </w:category>
        <w:types>
          <w:type w:val="bbPlcHdr"/>
        </w:types>
        <w:behaviors>
          <w:behavior w:val="content"/>
        </w:behaviors>
        <w:guid w:val="{620B6EEA-914E-4E29-A6EA-52685C37F654}"/>
      </w:docPartPr>
      <w:docPartBody>
        <w:p w:rsidR="005B6C6F" w:rsidRDefault="00B14960" w:rsidP="00B14960">
          <w:pPr>
            <w:pStyle w:val="7F2835D0849A451AA9BA697CA7A6E4AA10"/>
          </w:pPr>
          <w:r w:rsidRPr="002B6DE7">
            <w:rPr>
              <w:color w:val="808080" w:themeColor="background1" w:themeShade="80"/>
            </w:rPr>
            <w:t xml:space="preserve">Enter </w:t>
          </w:r>
          <w:r>
            <w:rPr>
              <w:color w:val="808080" w:themeColor="background1" w:themeShade="80"/>
            </w:rPr>
            <w:t>length</w:t>
          </w:r>
        </w:p>
      </w:docPartBody>
    </w:docPart>
    <w:docPart>
      <w:docPartPr>
        <w:name w:val="A1780B7ADFEB440885F65E5C3B71D0F6"/>
        <w:category>
          <w:name w:val="General"/>
          <w:gallery w:val="placeholder"/>
        </w:category>
        <w:types>
          <w:type w:val="bbPlcHdr"/>
        </w:types>
        <w:behaviors>
          <w:behavior w:val="content"/>
        </w:behaviors>
        <w:guid w:val="{C738C5C4-5BB8-43D2-9837-4C1349955FE6}"/>
      </w:docPartPr>
      <w:docPartBody>
        <w:p w:rsidR="005B6C6F" w:rsidRDefault="00B14960" w:rsidP="00B14960">
          <w:pPr>
            <w:pStyle w:val="A1780B7ADFEB440885F65E5C3B71D0F610"/>
          </w:pPr>
          <w:r w:rsidRPr="002B6DE7">
            <w:rPr>
              <w:color w:val="808080" w:themeColor="background1" w:themeShade="80"/>
            </w:rPr>
            <w:t xml:space="preserve">Enter </w:t>
          </w:r>
          <w:r>
            <w:rPr>
              <w:color w:val="808080" w:themeColor="background1" w:themeShade="80"/>
            </w:rPr>
            <w:t>length</w:t>
          </w:r>
        </w:p>
      </w:docPartBody>
    </w:docPart>
    <w:docPart>
      <w:docPartPr>
        <w:name w:val="26BC962FD1114BE5823EB527B4F3E0EA"/>
        <w:category>
          <w:name w:val="General"/>
          <w:gallery w:val="placeholder"/>
        </w:category>
        <w:types>
          <w:type w:val="bbPlcHdr"/>
        </w:types>
        <w:behaviors>
          <w:behavior w:val="content"/>
        </w:behaviors>
        <w:guid w:val="{C6978706-88A4-4195-899F-437522294669}"/>
      </w:docPartPr>
      <w:docPartBody>
        <w:p w:rsidR="005B6C6F" w:rsidRDefault="00B14960" w:rsidP="00B14960">
          <w:pPr>
            <w:pStyle w:val="26BC962FD1114BE5823EB527B4F3E0EA10"/>
          </w:pPr>
          <w:r w:rsidRPr="002B6DE7">
            <w:rPr>
              <w:color w:val="808080" w:themeColor="background1" w:themeShade="80"/>
            </w:rPr>
            <w:t xml:space="preserve">Enter </w:t>
          </w:r>
          <w:r>
            <w:rPr>
              <w:color w:val="808080" w:themeColor="background1" w:themeShade="80"/>
            </w:rPr>
            <w:t>length</w:t>
          </w:r>
        </w:p>
      </w:docPartBody>
    </w:docPart>
    <w:docPart>
      <w:docPartPr>
        <w:name w:val="00F7E07BD0EE4BFD92B1C4503E81D26B"/>
        <w:category>
          <w:name w:val="General"/>
          <w:gallery w:val="placeholder"/>
        </w:category>
        <w:types>
          <w:type w:val="bbPlcHdr"/>
        </w:types>
        <w:behaviors>
          <w:behavior w:val="content"/>
        </w:behaviors>
        <w:guid w:val="{90DEA381-16C1-4FBE-97AC-39C3E0B08227}"/>
      </w:docPartPr>
      <w:docPartBody>
        <w:p w:rsidR="005B6C6F" w:rsidRDefault="00B14960" w:rsidP="00B14960">
          <w:pPr>
            <w:pStyle w:val="00F7E07BD0EE4BFD92B1C4503E81D26B10"/>
          </w:pPr>
          <w:r w:rsidRPr="002B6DE7">
            <w:rPr>
              <w:color w:val="808080" w:themeColor="background1" w:themeShade="80"/>
            </w:rPr>
            <w:t xml:space="preserve">Enter </w:t>
          </w:r>
          <w:r>
            <w:rPr>
              <w:color w:val="808080" w:themeColor="background1" w:themeShade="80"/>
            </w:rPr>
            <w:t>length</w:t>
          </w:r>
        </w:p>
      </w:docPartBody>
    </w:docPart>
    <w:docPart>
      <w:docPartPr>
        <w:name w:val="EE4E6D6A6A8642A2A9756FFB7A32EE76"/>
        <w:category>
          <w:name w:val="General"/>
          <w:gallery w:val="placeholder"/>
        </w:category>
        <w:types>
          <w:type w:val="bbPlcHdr"/>
        </w:types>
        <w:behaviors>
          <w:behavior w:val="content"/>
        </w:behaviors>
        <w:guid w:val="{FA4AAA67-7F3A-4B15-84F9-3D3E03A9468D}"/>
      </w:docPartPr>
      <w:docPartBody>
        <w:p w:rsidR="005B6C6F" w:rsidRDefault="00B14960" w:rsidP="00B14960">
          <w:pPr>
            <w:pStyle w:val="EE4E6D6A6A8642A2A9756FFB7A32EE7610"/>
          </w:pPr>
          <w:r w:rsidRPr="002B6DE7">
            <w:rPr>
              <w:color w:val="808080" w:themeColor="background1" w:themeShade="80"/>
            </w:rPr>
            <w:t xml:space="preserve">Enter </w:t>
          </w:r>
          <w:r>
            <w:rPr>
              <w:color w:val="808080" w:themeColor="background1" w:themeShade="80"/>
            </w:rPr>
            <w:t>length</w:t>
          </w:r>
        </w:p>
      </w:docPartBody>
    </w:docPart>
    <w:docPart>
      <w:docPartPr>
        <w:name w:val="15EA0351788C41419737B1AAC29244A0"/>
        <w:category>
          <w:name w:val="General"/>
          <w:gallery w:val="placeholder"/>
        </w:category>
        <w:types>
          <w:type w:val="bbPlcHdr"/>
        </w:types>
        <w:behaviors>
          <w:behavior w:val="content"/>
        </w:behaviors>
        <w:guid w:val="{7D8DF78F-6301-463A-BE57-3CB32230D448}"/>
      </w:docPartPr>
      <w:docPartBody>
        <w:p w:rsidR="005B6C6F" w:rsidRDefault="00B14960" w:rsidP="00B14960">
          <w:pPr>
            <w:pStyle w:val="15EA0351788C41419737B1AAC29244A010"/>
          </w:pPr>
          <w:r w:rsidRPr="002B6DE7">
            <w:rPr>
              <w:color w:val="808080" w:themeColor="background1" w:themeShade="80"/>
            </w:rPr>
            <w:t xml:space="preserve">Enter </w:t>
          </w:r>
          <w:r>
            <w:rPr>
              <w:color w:val="808080" w:themeColor="background1" w:themeShade="80"/>
            </w:rPr>
            <w:t>length</w:t>
          </w:r>
        </w:p>
      </w:docPartBody>
    </w:docPart>
    <w:docPart>
      <w:docPartPr>
        <w:name w:val="D798414DA64C47C2886D88D366EBA712"/>
        <w:category>
          <w:name w:val="General"/>
          <w:gallery w:val="placeholder"/>
        </w:category>
        <w:types>
          <w:type w:val="bbPlcHdr"/>
        </w:types>
        <w:behaviors>
          <w:behavior w:val="content"/>
        </w:behaviors>
        <w:guid w:val="{D0A57EC6-ECD0-4C15-BEFF-DB9853EBC53C}"/>
      </w:docPartPr>
      <w:docPartBody>
        <w:p w:rsidR="005B6C6F" w:rsidRDefault="00B14960" w:rsidP="00B14960">
          <w:pPr>
            <w:pStyle w:val="D798414DA64C47C2886D88D366EBA71210"/>
          </w:pPr>
          <w:r w:rsidRPr="002B6DE7">
            <w:rPr>
              <w:color w:val="808080" w:themeColor="background1" w:themeShade="80"/>
            </w:rPr>
            <w:t xml:space="preserve">Enter </w:t>
          </w:r>
          <w:r>
            <w:rPr>
              <w:color w:val="808080" w:themeColor="background1" w:themeShade="80"/>
            </w:rPr>
            <w:t>length</w:t>
          </w:r>
        </w:p>
      </w:docPartBody>
    </w:docPart>
    <w:docPart>
      <w:docPartPr>
        <w:name w:val="216D29C54BB2482AA9D7DD98699EF4C9"/>
        <w:category>
          <w:name w:val="General"/>
          <w:gallery w:val="placeholder"/>
        </w:category>
        <w:types>
          <w:type w:val="bbPlcHdr"/>
        </w:types>
        <w:behaviors>
          <w:behavior w:val="content"/>
        </w:behaviors>
        <w:guid w:val="{CE49E4BB-AF7F-4158-B8D6-F0A7EE993CEC}"/>
      </w:docPartPr>
      <w:docPartBody>
        <w:p w:rsidR="005B6C6F" w:rsidRDefault="00B14960" w:rsidP="00B14960">
          <w:pPr>
            <w:pStyle w:val="216D29C54BB2482AA9D7DD98699EF4C910"/>
          </w:pPr>
          <w:r w:rsidRPr="002B6DE7">
            <w:rPr>
              <w:color w:val="808080" w:themeColor="background1" w:themeShade="80"/>
            </w:rPr>
            <w:t xml:space="preserve">Enter </w:t>
          </w:r>
          <w:r>
            <w:rPr>
              <w:color w:val="808080" w:themeColor="background1" w:themeShade="80"/>
            </w:rPr>
            <w:t>length</w:t>
          </w:r>
        </w:p>
      </w:docPartBody>
    </w:docPart>
    <w:docPart>
      <w:docPartPr>
        <w:name w:val="A43F24E737D34376BEB668851B9107F6"/>
        <w:category>
          <w:name w:val="General"/>
          <w:gallery w:val="placeholder"/>
        </w:category>
        <w:types>
          <w:type w:val="bbPlcHdr"/>
        </w:types>
        <w:behaviors>
          <w:behavior w:val="content"/>
        </w:behaviors>
        <w:guid w:val="{E6AA7F14-D7DE-4048-978C-A442EA307CF4}"/>
      </w:docPartPr>
      <w:docPartBody>
        <w:p w:rsidR="005B6C6F" w:rsidRDefault="00B14960" w:rsidP="00B14960">
          <w:pPr>
            <w:pStyle w:val="A43F24E737D34376BEB668851B9107F67"/>
          </w:pPr>
          <w:r w:rsidRPr="00F94047">
            <w:rPr>
              <w:rStyle w:val="PlaceholderText"/>
            </w:rPr>
            <w:t xml:space="preserve">enter </w:t>
          </w:r>
          <w:r>
            <w:rPr>
              <w:rStyle w:val="PlaceholderText"/>
            </w:rPr>
            <w:t>mass</w:t>
          </w:r>
        </w:p>
      </w:docPartBody>
    </w:docPart>
    <w:docPart>
      <w:docPartPr>
        <w:name w:val="5C481967D33E4E189B593CD9ABC29F54"/>
        <w:category>
          <w:name w:val="General"/>
          <w:gallery w:val="placeholder"/>
        </w:category>
        <w:types>
          <w:type w:val="bbPlcHdr"/>
        </w:types>
        <w:behaviors>
          <w:behavior w:val="content"/>
        </w:behaviors>
        <w:guid w:val="{E07D25A6-2BBB-4C70-8650-454CC796565A}"/>
      </w:docPartPr>
      <w:docPartBody>
        <w:p w:rsidR="005B6C6F" w:rsidRDefault="00B14960" w:rsidP="00B14960">
          <w:pPr>
            <w:pStyle w:val="5C481967D33E4E189B593CD9ABC29F547"/>
          </w:pPr>
          <w:r w:rsidRPr="00F94047">
            <w:rPr>
              <w:rStyle w:val="PlaceholderText"/>
            </w:rPr>
            <w:t xml:space="preserve">enter </w:t>
          </w:r>
          <w:r>
            <w:rPr>
              <w:rStyle w:val="PlaceholderText"/>
            </w:rPr>
            <w:t>mass</w:t>
          </w:r>
        </w:p>
      </w:docPartBody>
    </w:docPart>
    <w:docPart>
      <w:docPartPr>
        <w:name w:val="31E8440FBC0C429F9F1A619A0176968D"/>
        <w:category>
          <w:name w:val="General"/>
          <w:gallery w:val="placeholder"/>
        </w:category>
        <w:types>
          <w:type w:val="bbPlcHdr"/>
        </w:types>
        <w:behaviors>
          <w:behavior w:val="content"/>
        </w:behaviors>
        <w:guid w:val="{4D820D0E-C4F4-4182-9F2C-CBC2790957C1}"/>
      </w:docPartPr>
      <w:docPartBody>
        <w:p w:rsidR="005B6C6F" w:rsidRDefault="00B14960" w:rsidP="00B14960">
          <w:pPr>
            <w:pStyle w:val="31E8440FBC0C429F9F1A619A0176968D7"/>
          </w:pPr>
          <w:r w:rsidRPr="00F94047">
            <w:rPr>
              <w:rStyle w:val="PlaceholderText"/>
            </w:rPr>
            <w:t xml:space="preserve">enter </w:t>
          </w:r>
          <w:r>
            <w:rPr>
              <w:rStyle w:val="PlaceholderText"/>
            </w:rPr>
            <w:t>mass</w:t>
          </w:r>
        </w:p>
      </w:docPartBody>
    </w:docPart>
    <w:docPart>
      <w:docPartPr>
        <w:name w:val="C7522F6B51BF44ECA022E7C4C8FC2C88"/>
        <w:category>
          <w:name w:val="General"/>
          <w:gallery w:val="placeholder"/>
        </w:category>
        <w:types>
          <w:type w:val="bbPlcHdr"/>
        </w:types>
        <w:behaviors>
          <w:behavior w:val="content"/>
        </w:behaviors>
        <w:guid w:val="{DC3218C9-2FC9-4D04-9B4C-E90359B07191}"/>
      </w:docPartPr>
      <w:docPartBody>
        <w:p w:rsidR="005B6C6F" w:rsidRDefault="00B14960" w:rsidP="00B14960">
          <w:pPr>
            <w:pStyle w:val="C7522F6B51BF44ECA022E7C4C8FC2C887"/>
          </w:pPr>
          <w:r w:rsidRPr="00F94047">
            <w:rPr>
              <w:rStyle w:val="PlaceholderText"/>
            </w:rPr>
            <w:t xml:space="preserve">enter </w:t>
          </w:r>
          <w:r>
            <w:rPr>
              <w:rStyle w:val="PlaceholderText"/>
            </w:rPr>
            <w:t>mass</w:t>
          </w:r>
        </w:p>
      </w:docPartBody>
    </w:docPart>
    <w:docPart>
      <w:docPartPr>
        <w:name w:val="FFC5B9D9C148409EAB6B8B076D07A651"/>
        <w:category>
          <w:name w:val="General"/>
          <w:gallery w:val="placeholder"/>
        </w:category>
        <w:types>
          <w:type w:val="bbPlcHdr"/>
        </w:types>
        <w:behaviors>
          <w:behavior w:val="content"/>
        </w:behaviors>
        <w:guid w:val="{B9D6D030-51EF-467E-BF70-D37E604CBF73}"/>
      </w:docPartPr>
      <w:docPartBody>
        <w:p w:rsidR="005B6C6F" w:rsidRDefault="00B14960" w:rsidP="00B14960">
          <w:pPr>
            <w:pStyle w:val="FFC5B9D9C148409EAB6B8B076D07A6517"/>
          </w:pPr>
          <w:r w:rsidRPr="00F94047">
            <w:rPr>
              <w:rStyle w:val="PlaceholderText"/>
            </w:rPr>
            <w:t xml:space="preserve">enter </w:t>
          </w:r>
          <w:r>
            <w:rPr>
              <w:rStyle w:val="PlaceholderText"/>
            </w:rPr>
            <w:t>mass</w:t>
          </w:r>
        </w:p>
      </w:docPartBody>
    </w:docPart>
    <w:docPart>
      <w:docPartPr>
        <w:name w:val="C5F5548F03A74FD28E92EE8A98B5274A"/>
        <w:category>
          <w:name w:val="General"/>
          <w:gallery w:val="placeholder"/>
        </w:category>
        <w:types>
          <w:type w:val="bbPlcHdr"/>
        </w:types>
        <w:behaviors>
          <w:behavior w:val="content"/>
        </w:behaviors>
        <w:guid w:val="{C27EE5D0-0A18-4410-9E08-E49A436DE079}"/>
      </w:docPartPr>
      <w:docPartBody>
        <w:p w:rsidR="005B6C6F" w:rsidRDefault="00B14960" w:rsidP="00B14960">
          <w:pPr>
            <w:pStyle w:val="C5F5548F03A74FD28E92EE8A98B5274A7"/>
          </w:pPr>
          <w:r w:rsidRPr="00F94047">
            <w:rPr>
              <w:rStyle w:val="PlaceholderText"/>
            </w:rPr>
            <w:t xml:space="preserve">enter </w:t>
          </w:r>
          <w:r>
            <w:rPr>
              <w:rStyle w:val="PlaceholderText"/>
            </w:rPr>
            <w:t>mass</w:t>
          </w:r>
        </w:p>
      </w:docPartBody>
    </w:docPart>
    <w:docPart>
      <w:docPartPr>
        <w:name w:val="C2A41663CB524CF29DAFCCCFEC9BD0F7"/>
        <w:category>
          <w:name w:val="General"/>
          <w:gallery w:val="placeholder"/>
        </w:category>
        <w:types>
          <w:type w:val="bbPlcHdr"/>
        </w:types>
        <w:behaviors>
          <w:behavior w:val="content"/>
        </w:behaviors>
        <w:guid w:val="{D6BF78BB-A154-4F61-BC5F-279ECEFAF8D0}"/>
      </w:docPartPr>
      <w:docPartBody>
        <w:p w:rsidR="005B6C6F" w:rsidRDefault="00B14960" w:rsidP="00B14960">
          <w:pPr>
            <w:pStyle w:val="C2A41663CB524CF29DAFCCCFEC9BD0F77"/>
          </w:pPr>
          <w:r w:rsidRPr="00F94047">
            <w:rPr>
              <w:rStyle w:val="PlaceholderText"/>
            </w:rPr>
            <w:t xml:space="preserve">enter </w:t>
          </w:r>
          <w:r>
            <w:rPr>
              <w:rStyle w:val="PlaceholderText"/>
            </w:rPr>
            <w:t>mass</w:t>
          </w:r>
        </w:p>
      </w:docPartBody>
    </w:docPart>
    <w:docPart>
      <w:docPartPr>
        <w:name w:val="A062CE38F6294147879A0CE8F640736D"/>
        <w:category>
          <w:name w:val="General"/>
          <w:gallery w:val="placeholder"/>
        </w:category>
        <w:types>
          <w:type w:val="bbPlcHdr"/>
        </w:types>
        <w:behaviors>
          <w:behavior w:val="content"/>
        </w:behaviors>
        <w:guid w:val="{AA6D431A-F6D2-48A4-850C-7A8E204E4DAB}"/>
      </w:docPartPr>
      <w:docPartBody>
        <w:p w:rsidR="005B6C6F" w:rsidRDefault="00B14960" w:rsidP="00B14960">
          <w:pPr>
            <w:pStyle w:val="A062CE38F6294147879A0CE8F640736D7"/>
          </w:pPr>
          <w:r w:rsidRPr="00F94047">
            <w:rPr>
              <w:rStyle w:val="PlaceholderText"/>
            </w:rPr>
            <w:t xml:space="preserve">enter </w:t>
          </w:r>
          <w:r>
            <w:rPr>
              <w:rStyle w:val="PlaceholderText"/>
            </w:rPr>
            <w:t>mass</w:t>
          </w:r>
        </w:p>
      </w:docPartBody>
    </w:docPart>
    <w:docPart>
      <w:docPartPr>
        <w:name w:val="A3BD0C8C5A354BE18297BB3D98F54940"/>
        <w:category>
          <w:name w:val="General"/>
          <w:gallery w:val="placeholder"/>
        </w:category>
        <w:types>
          <w:type w:val="bbPlcHdr"/>
        </w:types>
        <w:behaviors>
          <w:behavior w:val="content"/>
        </w:behaviors>
        <w:guid w:val="{AC7263E9-D551-4BFE-8DC6-54E03B575616}"/>
      </w:docPartPr>
      <w:docPartBody>
        <w:p w:rsidR="005B6C6F" w:rsidRDefault="00B14960" w:rsidP="00B14960">
          <w:pPr>
            <w:pStyle w:val="A3BD0C8C5A354BE18297BB3D98F549407"/>
          </w:pPr>
          <w:r w:rsidRPr="00F94047">
            <w:rPr>
              <w:rStyle w:val="PlaceholderText"/>
            </w:rPr>
            <w:t xml:space="preserve">enter </w:t>
          </w:r>
          <w:r>
            <w:rPr>
              <w:rStyle w:val="PlaceholderText"/>
            </w:rPr>
            <w:t>mass</w:t>
          </w:r>
        </w:p>
      </w:docPartBody>
    </w:docPart>
    <w:docPart>
      <w:docPartPr>
        <w:name w:val="AFC2C6A202A143979820BE348251C8AC"/>
        <w:category>
          <w:name w:val="General"/>
          <w:gallery w:val="placeholder"/>
        </w:category>
        <w:types>
          <w:type w:val="bbPlcHdr"/>
        </w:types>
        <w:behaviors>
          <w:behavior w:val="content"/>
        </w:behaviors>
        <w:guid w:val="{F90C8B5D-43F9-4AE0-ABA2-E9DBE66C6128}"/>
      </w:docPartPr>
      <w:docPartBody>
        <w:p w:rsidR="005B6C6F" w:rsidRDefault="00B14960" w:rsidP="00B14960">
          <w:pPr>
            <w:pStyle w:val="AFC2C6A202A143979820BE348251C8AC7"/>
          </w:pPr>
          <w:r w:rsidRPr="00F94047">
            <w:rPr>
              <w:rStyle w:val="PlaceholderText"/>
            </w:rPr>
            <w:t xml:space="preserve">enter </w:t>
          </w:r>
          <w:r>
            <w:rPr>
              <w:rStyle w:val="PlaceholderText"/>
            </w:rPr>
            <w:t>mass</w:t>
          </w:r>
        </w:p>
      </w:docPartBody>
    </w:docPart>
    <w:docPart>
      <w:docPartPr>
        <w:name w:val="BE2251D5CD014650BFC4076840F4F84C"/>
        <w:category>
          <w:name w:val="General"/>
          <w:gallery w:val="placeholder"/>
        </w:category>
        <w:types>
          <w:type w:val="bbPlcHdr"/>
        </w:types>
        <w:behaviors>
          <w:behavior w:val="content"/>
        </w:behaviors>
        <w:guid w:val="{3D78FF4A-1D12-4F47-BD76-0FD560938E2F}"/>
      </w:docPartPr>
      <w:docPartBody>
        <w:p w:rsidR="005B6C6F" w:rsidRDefault="00B14960" w:rsidP="00B14960">
          <w:pPr>
            <w:pStyle w:val="BE2251D5CD014650BFC4076840F4F84C7"/>
          </w:pPr>
          <w:r w:rsidRPr="00F94047">
            <w:rPr>
              <w:rStyle w:val="PlaceholderText"/>
            </w:rPr>
            <w:t xml:space="preserve">enter </w:t>
          </w:r>
          <w:r>
            <w:rPr>
              <w:rStyle w:val="PlaceholderText"/>
            </w:rPr>
            <w:t>mass</w:t>
          </w:r>
        </w:p>
      </w:docPartBody>
    </w:docPart>
    <w:docPart>
      <w:docPartPr>
        <w:name w:val="D6AF68D0B10549C692E7EF0BA2633F46"/>
        <w:category>
          <w:name w:val="General"/>
          <w:gallery w:val="placeholder"/>
        </w:category>
        <w:types>
          <w:type w:val="bbPlcHdr"/>
        </w:types>
        <w:behaviors>
          <w:behavior w:val="content"/>
        </w:behaviors>
        <w:guid w:val="{5C42BD58-D1AA-460D-AC66-2A69DDA03E68}"/>
      </w:docPartPr>
      <w:docPartBody>
        <w:p w:rsidR="005B6C6F" w:rsidRDefault="00B14960" w:rsidP="00B14960">
          <w:pPr>
            <w:pStyle w:val="D6AF68D0B10549C692E7EF0BA2633F467"/>
          </w:pPr>
          <w:r w:rsidRPr="00F94047">
            <w:rPr>
              <w:rStyle w:val="PlaceholderText"/>
            </w:rPr>
            <w:t xml:space="preserve">enter </w:t>
          </w:r>
          <w:r>
            <w:rPr>
              <w:rStyle w:val="PlaceholderText"/>
            </w:rPr>
            <w:t>mass</w:t>
          </w:r>
        </w:p>
      </w:docPartBody>
    </w:docPart>
    <w:docPart>
      <w:docPartPr>
        <w:name w:val="F1CC8C529D464D0C9D4D7988A0118A36"/>
        <w:category>
          <w:name w:val="General"/>
          <w:gallery w:val="placeholder"/>
        </w:category>
        <w:types>
          <w:type w:val="bbPlcHdr"/>
        </w:types>
        <w:behaviors>
          <w:behavior w:val="content"/>
        </w:behaviors>
        <w:guid w:val="{3C9A4F08-CF8C-430B-9B8D-3B3B92A9E7A3}"/>
      </w:docPartPr>
      <w:docPartBody>
        <w:p w:rsidR="005B6C6F" w:rsidRDefault="00B14960" w:rsidP="00B14960">
          <w:pPr>
            <w:pStyle w:val="F1CC8C529D464D0C9D4D7988A0118A367"/>
          </w:pPr>
          <w:r w:rsidRPr="00F94047">
            <w:rPr>
              <w:rStyle w:val="PlaceholderText"/>
            </w:rPr>
            <w:t xml:space="preserve">enter </w:t>
          </w:r>
          <w:r>
            <w:rPr>
              <w:rStyle w:val="PlaceholderText"/>
            </w:rPr>
            <w:t>mass</w:t>
          </w:r>
        </w:p>
      </w:docPartBody>
    </w:docPart>
    <w:docPart>
      <w:docPartPr>
        <w:name w:val="952028822C5D4126AD0F77B9F2A4786C"/>
        <w:category>
          <w:name w:val="General"/>
          <w:gallery w:val="placeholder"/>
        </w:category>
        <w:types>
          <w:type w:val="bbPlcHdr"/>
        </w:types>
        <w:behaviors>
          <w:behavior w:val="content"/>
        </w:behaviors>
        <w:guid w:val="{93ACF145-9F64-46A8-BAC9-6107F23F66B6}"/>
      </w:docPartPr>
      <w:docPartBody>
        <w:p w:rsidR="005B6C6F" w:rsidRDefault="00B14960" w:rsidP="00B14960">
          <w:pPr>
            <w:pStyle w:val="952028822C5D4126AD0F77B9F2A4786C7"/>
          </w:pPr>
          <w:r w:rsidRPr="00F94047">
            <w:rPr>
              <w:rStyle w:val="PlaceholderText"/>
            </w:rPr>
            <w:t xml:space="preserve">enter </w:t>
          </w:r>
          <w:r>
            <w:rPr>
              <w:rStyle w:val="PlaceholderText"/>
            </w:rPr>
            <w:t>mass</w:t>
          </w:r>
        </w:p>
      </w:docPartBody>
    </w:docPart>
    <w:docPart>
      <w:docPartPr>
        <w:name w:val="4139F694E6B24BE2A1383320D41C065A"/>
        <w:category>
          <w:name w:val="General"/>
          <w:gallery w:val="placeholder"/>
        </w:category>
        <w:types>
          <w:type w:val="bbPlcHdr"/>
        </w:types>
        <w:behaviors>
          <w:behavior w:val="content"/>
        </w:behaviors>
        <w:guid w:val="{F74C3C43-4A30-499E-9F1A-D3984CE0A4E5}"/>
      </w:docPartPr>
      <w:docPartBody>
        <w:p w:rsidR="005B6C6F" w:rsidRDefault="00B14960" w:rsidP="00B14960">
          <w:pPr>
            <w:pStyle w:val="4139F694E6B24BE2A1383320D41C065A7"/>
          </w:pPr>
          <w:r w:rsidRPr="00F94047">
            <w:rPr>
              <w:rStyle w:val="PlaceholderText"/>
            </w:rPr>
            <w:t xml:space="preserve">enter </w:t>
          </w:r>
          <w:r>
            <w:rPr>
              <w:rStyle w:val="PlaceholderText"/>
            </w:rPr>
            <w:t>mass</w:t>
          </w:r>
        </w:p>
      </w:docPartBody>
    </w:docPart>
    <w:docPart>
      <w:docPartPr>
        <w:name w:val="5B50871944FB4447B0DF53C43F0C3AC1"/>
        <w:category>
          <w:name w:val="General"/>
          <w:gallery w:val="placeholder"/>
        </w:category>
        <w:types>
          <w:type w:val="bbPlcHdr"/>
        </w:types>
        <w:behaviors>
          <w:behavior w:val="content"/>
        </w:behaviors>
        <w:guid w:val="{215D87DC-EFB2-4269-BBA5-2A06E695AA39}"/>
      </w:docPartPr>
      <w:docPartBody>
        <w:p w:rsidR="005B6C6F" w:rsidRDefault="00B14960" w:rsidP="00B14960">
          <w:pPr>
            <w:pStyle w:val="5B50871944FB4447B0DF53C43F0C3AC17"/>
          </w:pPr>
          <w:r w:rsidRPr="00F94047">
            <w:rPr>
              <w:rStyle w:val="PlaceholderText"/>
            </w:rPr>
            <w:t xml:space="preserve">enter </w:t>
          </w:r>
          <w:r>
            <w:rPr>
              <w:rStyle w:val="PlaceholderText"/>
            </w:rPr>
            <w:t>mass</w:t>
          </w:r>
        </w:p>
      </w:docPartBody>
    </w:docPart>
    <w:docPart>
      <w:docPartPr>
        <w:name w:val="3DCBB269A69A475C9FFA0B9A72DBB83A"/>
        <w:category>
          <w:name w:val="General"/>
          <w:gallery w:val="placeholder"/>
        </w:category>
        <w:types>
          <w:type w:val="bbPlcHdr"/>
        </w:types>
        <w:behaviors>
          <w:behavior w:val="content"/>
        </w:behaviors>
        <w:guid w:val="{3223BB07-7432-4235-AC94-FDBF4530065C}"/>
      </w:docPartPr>
      <w:docPartBody>
        <w:p w:rsidR="005B6C6F" w:rsidRDefault="00B14960" w:rsidP="00B14960">
          <w:pPr>
            <w:pStyle w:val="3DCBB269A69A475C9FFA0B9A72DBB83A7"/>
          </w:pPr>
          <w:r w:rsidRPr="00F94047">
            <w:rPr>
              <w:rStyle w:val="PlaceholderText"/>
            </w:rPr>
            <w:t xml:space="preserve">enter </w:t>
          </w:r>
          <w:r>
            <w:rPr>
              <w:rStyle w:val="PlaceholderText"/>
            </w:rPr>
            <w:t>mass</w:t>
          </w:r>
        </w:p>
      </w:docPartBody>
    </w:docPart>
    <w:docPart>
      <w:docPartPr>
        <w:name w:val="CF6E40A640A743FCB12B21F504ABFB7D"/>
        <w:category>
          <w:name w:val="General"/>
          <w:gallery w:val="placeholder"/>
        </w:category>
        <w:types>
          <w:type w:val="bbPlcHdr"/>
        </w:types>
        <w:behaviors>
          <w:behavior w:val="content"/>
        </w:behaviors>
        <w:guid w:val="{36533D0A-1B67-46D7-9248-C5359BD6F8A1}"/>
      </w:docPartPr>
      <w:docPartBody>
        <w:p w:rsidR="005B6C6F" w:rsidRDefault="00B14960" w:rsidP="00B14960">
          <w:pPr>
            <w:pStyle w:val="CF6E40A640A743FCB12B21F504ABFB7D7"/>
          </w:pPr>
          <w:r w:rsidRPr="00F94047">
            <w:rPr>
              <w:rStyle w:val="PlaceholderText"/>
            </w:rPr>
            <w:t xml:space="preserve">enter </w:t>
          </w:r>
          <w:r>
            <w:rPr>
              <w:rStyle w:val="PlaceholderText"/>
            </w:rPr>
            <w:t>mass</w:t>
          </w:r>
        </w:p>
      </w:docPartBody>
    </w:docPart>
    <w:docPart>
      <w:docPartPr>
        <w:name w:val="244F67ACE84245A38A1223D9148E7094"/>
        <w:category>
          <w:name w:val="General"/>
          <w:gallery w:val="placeholder"/>
        </w:category>
        <w:types>
          <w:type w:val="bbPlcHdr"/>
        </w:types>
        <w:behaviors>
          <w:behavior w:val="content"/>
        </w:behaviors>
        <w:guid w:val="{73F6B934-3567-48FC-BAB1-3A6E10F4223F}"/>
      </w:docPartPr>
      <w:docPartBody>
        <w:p w:rsidR="005B6C6F" w:rsidRDefault="00B14960" w:rsidP="00B14960">
          <w:pPr>
            <w:pStyle w:val="244F67ACE84245A38A1223D9148E70947"/>
          </w:pPr>
          <w:r w:rsidRPr="00F94047">
            <w:rPr>
              <w:rStyle w:val="PlaceholderText"/>
            </w:rPr>
            <w:t xml:space="preserve">enter </w:t>
          </w:r>
          <w:r>
            <w:rPr>
              <w:rStyle w:val="PlaceholderText"/>
            </w:rPr>
            <w:t>mass</w:t>
          </w:r>
        </w:p>
      </w:docPartBody>
    </w:docPart>
    <w:docPart>
      <w:docPartPr>
        <w:name w:val="5DA558F272A34995B150789173EDDE49"/>
        <w:category>
          <w:name w:val="General"/>
          <w:gallery w:val="placeholder"/>
        </w:category>
        <w:types>
          <w:type w:val="bbPlcHdr"/>
        </w:types>
        <w:behaviors>
          <w:behavior w:val="content"/>
        </w:behaviors>
        <w:guid w:val="{B813E227-03E4-4C20-8C0D-1C029C342323}"/>
      </w:docPartPr>
      <w:docPartBody>
        <w:p w:rsidR="005B6C6F" w:rsidRDefault="00B14960" w:rsidP="00B14960">
          <w:pPr>
            <w:pStyle w:val="5DA558F272A34995B150789173EDDE497"/>
          </w:pPr>
          <w:r w:rsidRPr="00F94047">
            <w:rPr>
              <w:rStyle w:val="PlaceholderText"/>
            </w:rPr>
            <w:t xml:space="preserve">enter </w:t>
          </w:r>
          <w:r>
            <w:rPr>
              <w:rStyle w:val="PlaceholderText"/>
            </w:rPr>
            <w:t>mass</w:t>
          </w:r>
        </w:p>
      </w:docPartBody>
    </w:docPart>
    <w:docPart>
      <w:docPartPr>
        <w:name w:val="6897214C36014C169A77A17EDD89F2F6"/>
        <w:category>
          <w:name w:val="General"/>
          <w:gallery w:val="placeholder"/>
        </w:category>
        <w:types>
          <w:type w:val="bbPlcHdr"/>
        </w:types>
        <w:behaviors>
          <w:behavior w:val="content"/>
        </w:behaviors>
        <w:guid w:val="{F589D898-A642-47B0-B570-81CCC11FDCB5}"/>
      </w:docPartPr>
      <w:docPartBody>
        <w:p w:rsidR="005B6C6F" w:rsidRDefault="00B14960" w:rsidP="00B14960">
          <w:pPr>
            <w:pStyle w:val="6897214C36014C169A77A17EDD89F2F67"/>
          </w:pPr>
          <w:r w:rsidRPr="00F94047">
            <w:rPr>
              <w:rStyle w:val="PlaceholderText"/>
            </w:rPr>
            <w:t xml:space="preserve">enter </w:t>
          </w:r>
          <w:r>
            <w:rPr>
              <w:rStyle w:val="PlaceholderText"/>
            </w:rPr>
            <w:t>mass</w:t>
          </w:r>
        </w:p>
      </w:docPartBody>
    </w:docPart>
    <w:docPart>
      <w:docPartPr>
        <w:name w:val="3FD809C0ABFF478DBB003CCFED58301D"/>
        <w:category>
          <w:name w:val="General"/>
          <w:gallery w:val="placeholder"/>
        </w:category>
        <w:types>
          <w:type w:val="bbPlcHdr"/>
        </w:types>
        <w:behaviors>
          <w:behavior w:val="content"/>
        </w:behaviors>
        <w:guid w:val="{5F14B865-06E4-4DBB-AC74-99A1390B2394}"/>
      </w:docPartPr>
      <w:docPartBody>
        <w:p w:rsidR="005B6C6F" w:rsidRDefault="00B14960" w:rsidP="00B14960">
          <w:pPr>
            <w:pStyle w:val="3FD809C0ABFF478DBB003CCFED58301D7"/>
          </w:pPr>
          <w:r w:rsidRPr="00F94047">
            <w:rPr>
              <w:rStyle w:val="PlaceholderText"/>
            </w:rPr>
            <w:t xml:space="preserve">enter </w:t>
          </w:r>
          <w:r>
            <w:rPr>
              <w:rStyle w:val="PlaceholderText"/>
            </w:rPr>
            <w:t>mass</w:t>
          </w:r>
        </w:p>
      </w:docPartBody>
    </w:docPart>
    <w:docPart>
      <w:docPartPr>
        <w:name w:val="1B5C0113213645B1A01EA3ADE637798C"/>
        <w:category>
          <w:name w:val="General"/>
          <w:gallery w:val="placeholder"/>
        </w:category>
        <w:types>
          <w:type w:val="bbPlcHdr"/>
        </w:types>
        <w:behaviors>
          <w:behavior w:val="content"/>
        </w:behaviors>
        <w:guid w:val="{E5AF01F7-D4AB-4B74-9D4D-186A5E5D46D7}"/>
      </w:docPartPr>
      <w:docPartBody>
        <w:p w:rsidR="005B6C6F" w:rsidRDefault="00B14960" w:rsidP="00B14960">
          <w:pPr>
            <w:pStyle w:val="1B5C0113213645B1A01EA3ADE637798C7"/>
          </w:pPr>
          <w:r w:rsidRPr="00F94047">
            <w:rPr>
              <w:rStyle w:val="PlaceholderText"/>
            </w:rPr>
            <w:t xml:space="preserve">enter </w:t>
          </w:r>
          <w:r>
            <w:rPr>
              <w:rStyle w:val="PlaceholderText"/>
            </w:rPr>
            <w:t>mass</w:t>
          </w:r>
        </w:p>
      </w:docPartBody>
    </w:docPart>
    <w:docPart>
      <w:docPartPr>
        <w:name w:val="A7DFE4440ECF4B8FA1B50943C74E65C4"/>
        <w:category>
          <w:name w:val="General"/>
          <w:gallery w:val="placeholder"/>
        </w:category>
        <w:types>
          <w:type w:val="bbPlcHdr"/>
        </w:types>
        <w:behaviors>
          <w:behavior w:val="content"/>
        </w:behaviors>
        <w:guid w:val="{383DA1EB-654B-49D9-A546-4522BBACDF1B}"/>
      </w:docPartPr>
      <w:docPartBody>
        <w:p w:rsidR="005B6C6F" w:rsidRDefault="00B14960" w:rsidP="00B14960">
          <w:pPr>
            <w:pStyle w:val="A7DFE4440ECF4B8FA1B50943C74E65C47"/>
          </w:pPr>
          <w:r w:rsidRPr="00F94047">
            <w:rPr>
              <w:rStyle w:val="PlaceholderText"/>
            </w:rPr>
            <w:t xml:space="preserve">enter </w:t>
          </w:r>
          <w:r>
            <w:rPr>
              <w:rStyle w:val="PlaceholderText"/>
            </w:rPr>
            <w:t>mass</w:t>
          </w:r>
        </w:p>
      </w:docPartBody>
    </w:docPart>
    <w:docPart>
      <w:docPartPr>
        <w:name w:val="99EC42830D33465FAEA0D56A697C909A"/>
        <w:category>
          <w:name w:val="General"/>
          <w:gallery w:val="placeholder"/>
        </w:category>
        <w:types>
          <w:type w:val="bbPlcHdr"/>
        </w:types>
        <w:behaviors>
          <w:behavior w:val="content"/>
        </w:behaviors>
        <w:guid w:val="{4811A234-C806-4871-906A-6613A028650A}"/>
      </w:docPartPr>
      <w:docPartBody>
        <w:p w:rsidR="005B6C6F" w:rsidRDefault="00B14960" w:rsidP="00B14960">
          <w:pPr>
            <w:pStyle w:val="99EC42830D33465FAEA0D56A697C909A7"/>
          </w:pPr>
          <w:r w:rsidRPr="00F94047">
            <w:rPr>
              <w:rStyle w:val="PlaceholderText"/>
            </w:rPr>
            <w:t xml:space="preserve">enter </w:t>
          </w:r>
          <w:r>
            <w:rPr>
              <w:rStyle w:val="PlaceholderText"/>
            </w:rPr>
            <w:t>mass</w:t>
          </w:r>
        </w:p>
      </w:docPartBody>
    </w:docPart>
    <w:docPart>
      <w:docPartPr>
        <w:name w:val="C7EC97A9AAF347809672CE118949546B"/>
        <w:category>
          <w:name w:val="General"/>
          <w:gallery w:val="placeholder"/>
        </w:category>
        <w:types>
          <w:type w:val="bbPlcHdr"/>
        </w:types>
        <w:behaviors>
          <w:behavior w:val="content"/>
        </w:behaviors>
        <w:guid w:val="{C6F482CB-B64B-4A19-A644-59C034218709}"/>
      </w:docPartPr>
      <w:docPartBody>
        <w:p w:rsidR="005B6C6F" w:rsidRDefault="00B14960" w:rsidP="00B14960">
          <w:pPr>
            <w:pStyle w:val="C7EC97A9AAF347809672CE118949546B7"/>
          </w:pPr>
          <w:r w:rsidRPr="00F94047">
            <w:rPr>
              <w:rStyle w:val="PlaceholderText"/>
            </w:rPr>
            <w:t xml:space="preserve">enter </w:t>
          </w:r>
          <w:r>
            <w:rPr>
              <w:rStyle w:val="PlaceholderText"/>
            </w:rPr>
            <w:t>mass</w:t>
          </w:r>
        </w:p>
      </w:docPartBody>
    </w:docPart>
    <w:docPart>
      <w:docPartPr>
        <w:name w:val="49B4F1D3E89441DE9747CBFEDD4AE4B9"/>
        <w:category>
          <w:name w:val="General"/>
          <w:gallery w:val="placeholder"/>
        </w:category>
        <w:types>
          <w:type w:val="bbPlcHdr"/>
        </w:types>
        <w:behaviors>
          <w:behavior w:val="content"/>
        </w:behaviors>
        <w:guid w:val="{2759C0EE-03F7-494E-A584-B8FCE6FA9719}"/>
      </w:docPartPr>
      <w:docPartBody>
        <w:p w:rsidR="005B6C6F" w:rsidRDefault="00B14960" w:rsidP="00B14960">
          <w:pPr>
            <w:pStyle w:val="49B4F1D3E89441DE9747CBFEDD4AE4B97"/>
          </w:pPr>
          <w:r w:rsidRPr="00F94047">
            <w:rPr>
              <w:rStyle w:val="PlaceholderText"/>
            </w:rPr>
            <w:t xml:space="preserve">enter </w:t>
          </w:r>
          <w:r>
            <w:rPr>
              <w:rStyle w:val="PlaceholderText"/>
            </w:rPr>
            <w:t>mass</w:t>
          </w:r>
        </w:p>
      </w:docPartBody>
    </w:docPart>
    <w:docPart>
      <w:docPartPr>
        <w:name w:val="3E32BA3A50854562B6F8B942D845504E"/>
        <w:category>
          <w:name w:val="General"/>
          <w:gallery w:val="placeholder"/>
        </w:category>
        <w:types>
          <w:type w:val="bbPlcHdr"/>
        </w:types>
        <w:behaviors>
          <w:behavior w:val="content"/>
        </w:behaviors>
        <w:guid w:val="{0CB27492-9711-4D25-A820-6867B4FF5FDC}"/>
      </w:docPartPr>
      <w:docPartBody>
        <w:p w:rsidR="005B6C6F" w:rsidRDefault="00B14960" w:rsidP="00B14960">
          <w:pPr>
            <w:pStyle w:val="3E32BA3A50854562B6F8B942D845504E6"/>
          </w:pPr>
          <w:r w:rsidRPr="00F94047">
            <w:rPr>
              <w:rStyle w:val="PlaceholderText"/>
            </w:rPr>
            <w:t xml:space="preserve">enter </w:t>
          </w:r>
          <w:r>
            <w:rPr>
              <w:rStyle w:val="PlaceholderText"/>
            </w:rPr>
            <w:t>mass</w:t>
          </w:r>
        </w:p>
      </w:docPartBody>
    </w:docPart>
    <w:docPart>
      <w:docPartPr>
        <w:name w:val="35953B9EF8E8443ABB810C16B0C2549F"/>
        <w:category>
          <w:name w:val="General"/>
          <w:gallery w:val="placeholder"/>
        </w:category>
        <w:types>
          <w:type w:val="bbPlcHdr"/>
        </w:types>
        <w:behaviors>
          <w:behavior w:val="content"/>
        </w:behaviors>
        <w:guid w:val="{F13E2C5A-EE52-4644-88C4-78D42A193DA5}"/>
      </w:docPartPr>
      <w:docPartBody>
        <w:p w:rsidR="005B6C6F" w:rsidRDefault="00B14960" w:rsidP="00B14960">
          <w:pPr>
            <w:pStyle w:val="35953B9EF8E8443ABB810C16B0C2549F6"/>
          </w:pPr>
          <w:r w:rsidRPr="00F94047">
            <w:rPr>
              <w:rStyle w:val="PlaceholderText"/>
            </w:rPr>
            <w:t xml:space="preserve">enter </w:t>
          </w:r>
          <w:r>
            <w:rPr>
              <w:rStyle w:val="PlaceholderText"/>
            </w:rPr>
            <w:t>mass</w:t>
          </w:r>
        </w:p>
      </w:docPartBody>
    </w:docPart>
    <w:docPart>
      <w:docPartPr>
        <w:name w:val="EA9330F64B2C453EA6194CE2CF1617FA"/>
        <w:category>
          <w:name w:val="General"/>
          <w:gallery w:val="placeholder"/>
        </w:category>
        <w:types>
          <w:type w:val="bbPlcHdr"/>
        </w:types>
        <w:behaviors>
          <w:behavior w:val="content"/>
        </w:behaviors>
        <w:guid w:val="{C7D566EB-DB51-470D-BAB2-FC341FA64F35}"/>
      </w:docPartPr>
      <w:docPartBody>
        <w:p w:rsidR="005B6C6F" w:rsidRDefault="00B14960" w:rsidP="00B14960">
          <w:pPr>
            <w:pStyle w:val="EA9330F64B2C453EA6194CE2CF1617FA6"/>
          </w:pPr>
          <w:r w:rsidRPr="00F94047">
            <w:rPr>
              <w:rStyle w:val="PlaceholderText"/>
            </w:rPr>
            <w:t xml:space="preserve">enter </w:t>
          </w:r>
          <w:r>
            <w:rPr>
              <w:rStyle w:val="PlaceholderText"/>
            </w:rPr>
            <w:t>mass</w:t>
          </w:r>
        </w:p>
      </w:docPartBody>
    </w:docPart>
    <w:docPart>
      <w:docPartPr>
        <w:name w:val="2C3C15C850B64BE2944CCF25A81B64DA"/>
        <w:category>
          <w:name w:val="General"/>
          <w:gallery w:val="placeholder"/>
        </w:category>
        <w:types>
          <w:type w:val="bbPlcHdr"/>
        </w:types>
        <w:behaviors>
          <w:behavior w:val="content"/>
        </w:behaviors>
        <w:guid w:val="{CE7D045F-A28B-4442-A1FE-00CDC57ACC74}"/>
      </w:docPartPr>
      <w:docPartBody>
        <w:p w:rsidR="005B6C6F" w:rsidRDefault="00B14960" w:rsidP="00B14960">
          <w:pPr>
            <w:pStyle w:val="2C3C15C850B64BE2944CCF25A81B64DA6"/>
          </w:pPr>
          <w:r w:rsidRPr="00F94047">
            <w:rPr>
              <w:rStyle w:val="PlaceholderText"/>
            </w:rPr>
            <w:t xml:space="preserve">enter </w:t>
          </w:r>
          <w:r>
            <w:rPr>
              <w:rStyle w:val="PlaceholderText"/>
            </w:rPr>
            <w:t>mass</w:t>
          </w:r>
        </w:p>
      </w:docPartBody>
    </w:docPart>
    <w:docPart>
      <w:docPartPr>
        <w:name w:val="9B0EB4B98606410AB13D720EBBEA6124"/>
        <w:category>
          <w:name w:val="General"/>
          <w:gallery w:val="placeholder"/>
        </w:category>
        <w:types>
          <w:type w:val="bbPlcHdr"/>
        </w:types>
        <w:behaviors>
          <w:behavior w:val="content"/>
        </w:behaviors>
        <w:guid w:val="{3FF526C7-7FB3-423F-940D-FFB5BAE2FE8E}"/>
      </w:docPartPr>
      <w:docPartBody>
        <w:p w:rsidR="005B6C6F" w:rsidRDefault="00B14960" w:rsidP="00B14960">
          <w:pPr>
            <w:pStyle w:val="9B0EB4B98606410AB13D720EBBEA61246"/>
          </w:pPr>
          <w:r w:rsidRPr="00F94047">
            <w:rPr>
              <w:rStyle w:val="PlaceholderText"/>
            </w:rPr>
            <w:t xml:space="preserve">enter </w:t>
          </w:r>
          <w:r>
            <w:rPr>
              <w:rStyle w:val="PlaceholderText"/>
            </w:rPr>
            <w:t>mass</w:t>
          </w:r>
        </w:p>
      </w:docPartBody>
    </w:docPart>
    <w:docPart>
      <w:docPartPr>
        <w:name w:val="4372ED3F29AA443CAA2B819563CC31EB"/>
        <w:category>
          <w:name w:val="General"/>
          <w:gallery w:val="placeholder"/>
        </w:category>
        <w:types>
          <w:type w:val="bbPlcHdr"/>
        </w:types>
        <w:behaviors>
          <w:behavior w:val="content"/>
        </w:behaviors>
        <w:guid w:val="{15288CEA-00A6-4BED-B111-A77536F8CB8F}"/>
      </w:docPartPr>
      <w:docPartBody>
        <w:p w:rsidR="005B6C6F" w:rsidRDefault="00B14960" w:rsidP="00B14960">
          <w:pPr>
            <w:pStyle w:val="4372ED3F29AA443CAA2B819563CC31EB6"/>
          </w:pPr>
          <w:r w:rsidRPr="00F94047">
            <w:rPr>
              <w:rStyle w:val="PlaceholderText"/>
            </w:rPr>
            <w:t xml:space="preserve">enter </w:t>
          </w:r>
          <w:r>
            <w:rPr>
              <w:rStyle w:val="PlaceholderText"/>
            </w:rPr>
            <w:t>mg</w:t>
          </w:r>
        </w:p>
      </w:docPartBody>
    </w:docPart>
    <w:docPart>
      <w:docPartPr>
        <w:name w:val="DD58F04424C34A98AD211FEB4EEC4567"/>
        <w:category>
          <w:name w:val="General"/>
          <w:gallery w:val="placeholder"/>
        </w:category>
        <w:types>
          <w:type w:val="bbPlcHdr"/>
        </w:types>
        <w:behaviors>
          <w:behavior w:val="content"/>
        </w:behaviors>
        <w:guid w:val="{07EC62DE-9F62-4882-A063-22D4C4E0841E}"/>
      </w:docPartPr>
      <w:docPartBody>
        <w:p w:rsidR="005B6C6F" w:rsidRDefault="00B14960" w:rsidP="00B14960">
          <w:pPr>
            <w:pStyle w:val="DD58F04424C34A98AD211FEB4EEC45675"/>
          </w:pPr>
          <w:r w:rsidRPr="00F94047">
            <w:rPr>
              <w:rStyle w:val="PlaceholderText"/>
            </w:rPr>
            <w:t xml:space="preserve">enter </w:t>
          </w:r>
          <w:r>
            <w:rPr>
              <w:rStyle w:val="PlaceholderText"/>
            </w:rPr>
            <w:t>mg</w:t>
          </w:r>
        </w:p>
      </w:docPartBody>
    </w:docPart>
    <w:docPart>
      <w:docPartPr>
        <w:name w:val="C5BA4BDBD02A4A948854CB346A8907C8"/>
        <w:category>
          <w:name w:val="General"/>
          <w:gallery w:val="placeholder"/>
        </w:category>
        <w:types>
          <w:type w:val="bbPlcHdr"/>
        </w:types>
        <w:behaviors>
          <w:behavior w:val="content"/>
        </w:behaviors>
        <w:guid w:val="{2A5CEE85-1E69-4816-99CB-90FB9E8DC64B}"/>
      </w:docPartPr>
      <w:docPartBody>
        <w:p w:rsidR="005B6C6F" w:rsidRDefault="00B14960" w:rsidP="00B14960">
          <w:pPr>
            <w:pStyle w:val="C5BA4BDBD02A4A948854CB346A8907C85"/>
          </w:pPr>
          <w:r w:rsidRPr="00F94047">
            <w:rPr>
              <w:rStyle w:val="PlaceholderText"/>
            </w:rPr>
            <w:t xml:space="preserve">enter </w:t>
          </w:r>
          <w:r>
            <w:rPr>
              <w:rStyle w:val="PlaceholderText"/>
            </w:rPr>
            <w:t>mg</w:t>
          </w:r>
        </w:p>
      </w:docPartBody>
    </w:docPart>
    <w:docPart>
      <w:docPartPr>
        <w:name w:val="A3CB441280E640FC8007A6557E588C16"/>
        <w:category>
          <w:name w:val="General"/>
          <w:gallery w:val="placeholder"/>
        </w:category>
        <w:types>
          <w:type w:val="bbPlcHdr"/>
        </w:types>
        <w:behaviors>
          <w:behavior w:val="content"/>
        </w:behaviors>
        <w:guid w:val="{2627C408-FEA0-4CB5-9A0C-C81780F866E2}"/>
      </w:docPartPr>
      <w:docPartBody>
        <w:p w:rsidR="005B6C6F" w:rsidRDefault="00B14960" w:rsidP="00B14960">
          <w:pPr>
            <w:pStyle w:val="A3CB441280E640FC8007A6557E588C165"/>
          </w:pPr>
          <w:r w:rsidRPr="00F94047">
            <w:rPr>
              <w:rStyle w:val="PlaceholderText"/>
            </w:rPr>
            <w:t xml:space="preserve">enter </w:t>
          </w:r>
          <w:r>
            <w:rPr>
              <w:rStyle w:val="PlaceholderText"/>
            </w:rPr>
            <w:t>mg</w:t>
          </w:r>
        </w:p>
      </w:docPartBody>
    </w:docPart>
    <w:docPart>
      <w:docPartPr>
        <w:name w:val="2661137E51FB4C63BCF61496AE2B64D5"/>
        <w:category>
          <w:name w:val="General"/>
          <w:gallery w:val="placeholder"/>
        </w:category>
        <w:types>
          <w:type w:val="bbPlcHdr"/>
        </w:types>
        <w:behaviors>
          <w:behavior w:val="content"/>
        </w:behaviors>
        <w:guid w:val="{31C6B808-F40A-4182-9F37-F7AA7F9D752F}"/>
      </w:docPartPr>
      <w:docPartBody>
        <w:p w:rsidR="005B6C6F" w:rsidRDefault="00B14960" w:rsidP="00B14960">
          <w:pPr>
            <w:pStyle w:val="2661137E51FB4C63BCF61496AE2B64D55"/>
          </w:pPr>
          <w:r w:rsidRPr="00F94047">
            <w:rPr>
              <w:rStyle w:val="PlaceholderText"/>
            </w:rPr>
            <w:t xml:space="preserve">enter </w:t>
          </w:r>
          <w:r>
            <w:rPr>
              <w:rStyle w:val="PlaceholderText"/>
            </w:rPr>
            <w:t>mg</w:t>
          </w:r>
        </w:p>
      </w:docPartBody>
    </w:docPart>
    <w:docPart>
      <w:docPartPr>
        <w:name w:val="267115A3CBBC43B9BBE56A4047F5939F"/>
        <w:category>
          <w:name w:val="General"/>
          <w:gallery w:val="placeholder"/>
        </w:category>
        <w:types>
          <w:type w:val="bbPlcHdr"/>
        </w:types>
        <w:behaviors>
          <w:behavior w:val="content"/>
        </w:behaviors>
        <w:guid w:val="{8283EBE2-9687-4608-8405-16801562EE32}"/>
      </w:docPartPr>
      <w:docPartBody>
        <w:p w:rsidR="005B6C6F" w:rsidRDefault="00B14960" w:rsidP="00B14960">
          <w:pPr>
            <w:pStyle w:val="267115A3CBBC43B9BBE56A4047F5939F5"/>
          </w:pPr>
          <w:r w:rsidRPr="00F94047">
            <w:rPr>
              <w:rStyle w:val="PlaceholderText"/>
            </w:rPr>
            <w:t xml:space="preserve">enter </w:t>
          </w:r>
          <w:r>
            <w:rPr>
              <w:rStyle w:val="PlaceholderText"/>
            </w:rPr>
            <w:t>mass</w:t>
          </w:r>
        </w:p>
      </w:docPartBody>
    </w:docPart>
    <w:docPart>
      <w:docPartPr>
        <w:name w:val="9E88B153EDC141209DF0D02E7E5FD766"/>
        <w:category>
          <w:name w:val="General"/>
          <w:gallery w:val="placeholder"/>
        </w:category>
        <w:types>
          <w:type w:val="bbPlcHdr"/>
        </w:types>
        <w:behaviors>
          <w:behavior w:val="content"/>
        </w:behaviors>
        <w:guid w:val="{F4E7C8F8-3865-49BD-B891-78A3AB10CA75}"/>
      </w:docPartPr>
      <w:docPartBody>
        <w:p w:rsidR="005B6C6F" w:rsidRDefault="00B14960" w:rsidP="00B14960">
          <w:pPr>
            <w:pStyle w:val="9E88B153EDC141209DF0D02E7E5FD7664"/>
          </w:pPr>
          <w:r w:rsidRPr="00F94047">
            <w:rPr>
              <w:rStyle w:val="PlaceholderText"/>
            </w:rPr>
            <w:t xml:space="preserve">enter </w:t>
          </w:r>
          <w:r>
            <w:rPr>
              <w:rStyle w:val="PlaceholderText"/>
            </w:rPr>
            <w:t>mass</w:t>
          </w:r>
        </w:p>
      </w:docPartBody>
    </w:docPart>
    <w:docPart>
      <w:docPartPr>
        <w:name w:val="9D8264BF26594AD983B66940039485E9"/>
        <w:category>
          <w:name w:val="General"/>
          <w:gallery w:val="placeholder"/>
        </w:category>
        <w:types>
          <w:type w:val="bbPlcHdr"/>
        </w:types>
        <w:behaviors>
          <w:behavior w:val="content"/>
        </w:behaviors>
        <w:guid w:val="{91EFAD8E-1F43-400C-85DD-FAEF00B9B58C}"/>
      </w:docPartPr>
      <w:docPartBody>
        <w:p w:rsidR="005B6C6F" w:rsidRDefault="00B14960" w:rsidP="00B14960">
          <w:pPr>
            <w:pStyle w:val="9D8264BF26594AD983B66940039485E94"/>
          </w:pPr>
          <w:r w:rsidRPr="00F94047">
            <w:rPr>
              <w:rStyle w:val="PlaceholderText"/>
            </w:rPr>
            <w:t xml:space="preserve">enter </w:t>
          </w:r>
          <w:r>
            <w:rPr>
              <w:rStyle w:val="PlaceholderText"/>
            </w:rPr>
            <w:t>mass</w:t>
          </w:r>
        </w:p>
      </w:docPartBody>
    </w:docPart>
    <w:docPart>
      <w:docPartPr>
        <w:name w:val="D7B0FF1826C442248D0C4B54844C9AFA"/>
        <w:category>
          <w:name w:val="General"/>
          <w:gallery w:val="placeholder"/>
        </w:category>
        <w:types>
          <w:type w:val="bbPlcHdr"/>
        </w:types>
        <w:behaviors>
          <w:behavior w:val="content"/>
        </w:behaviors>
        <w:guid w:val="{C8B3E020-1344-4A07-B9EA-B64BB4F299DE}"/>
      </w:docPartPr>
      <w:docPartBody>
        <w:p w:rsidR="005B6C6F" w:rsidRDefault="00B14960" w:rsidP="00B14960">
          <w:pPr>
            <w:pStyle w:val="D7B0FF1826C442248D0C4B54844C9AFA4"/>
          </w:pPr>
          <w:r w:rsidRPr="00F94047">
            <w:rPr>
              <w:rStyle w:val="PlaceholderText"/>
            </w:rPr>
            <w:t xml:space="preserve">enter </w:t>
          </w:r>
          <w:r>
            <w:rPr>
              <w:rStyle w:val="PlaceholderText"/>
            </w:rPr>
            <w:t>mass</w:t>
          </w:r>
        </w:p>
      </w:docPartBody>
    </w:docPart>
    <w:docPart>
      <w:docPartPr>
        <w:name w:val="8F074C59EB614B90B21B342857019297"/>
        <w:category>
          <w:name w:val="General"/>
          <w:gallery w:val="placeholder"/>
        </w:category>
        <w:types>
          <w:type w:val="bbPlcHdr"/>
        </w:types>
        <w:behaviors>
          <w:behavior w:val="content"/>
        </w:behaviors>
        <w:guid w:val="{19F09DE5-4A74-416B-9183-3D8CE3774DA1}"/>
      </w:docPartPr>
      <w:docPartBody>
        <w:p w:rsidR="00C24F51" w:rsidRDefault="00B14960" w:rsidP="00B14960">
          <w:pPr>
            <w:pStyle w:val="8F074C59EB614B90B21B3428570192973"/>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docPartBody>
    </w:docPart>
    <w:docPart>
      <w:docPartPr>
        <w:name w:val="E5FD649995DB4584BD7B2760FA7B20AC"/>
        <w:category>
          <w:name w:val="General"/>
          <w:gallery w:val="placeholder"/>
        </w:category>
        <w:types>
          <w:type w:val="bbPlcHdr"/>
        </w:types>
        <w:behaviors>
          <w:behavior w:val="content"/>
        </w:behaviors>
        <w:guid w:val="{485E410C-8661-4579-A72A-7B3DD984C092}"/>
      </w:docPartPr>
      <w:docPartBody>
        <w:p w:rsidR="00C24F51" w:rsidRDefault="00B14960" w:rsidP="00B14960">
          <w:pPr>
            <w:pStyle w:val="E5FD649995DB4584BD7B2760FA7B20AC1"/>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docPartBody>
    </w:docPart>
    <w:docPart>
      <w:docPartPr>
        <w:name w:val="C19143EFEB724E869885ABD497E6E29A"/>
        <w:category>
          <w:name w:val="General"/>
          <w:gallery w:val="placeholder"/>
        </w:category>
        <w:types>
          <w:type w:val="bbPlcHdr"/>
        </w:types>
        <w:behaviors>
          <w:behavior w:val="content"/>
        </w:behaviors>
        <w:guid w:val="{F72067D5-852D-40F1-89F3-8E12C2A7C9CB}"/>
      </w:docPartPr>
      <w:docPartBody>
        <w:p w:rsidR="00C24F51" w:rsidRDefault="00B14960" w:rsidP="00B14960">
          <w:pPr>
            <w:pStyle w:val="C19143EFEB724E869885ABD497E6E29A1"/>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docPartBody>
    </w:docPart>
    <w:docPart>
      <w:docPartPr>
        <w:name w:val="BF746766DA1D4BE9AF70D37605429C80"/>
        <w:category>
          <w:name w:val="General"/>
          <w:gallery w:val="placeholder"/>
        </w:category>
        <w:types>
          <w:type w:val="bbPlcHdr"/>
        </w:types>
        <w:behaviors>
          <w:behavior w:val="content"/>
        </w:behaviors>
        <w:guid w:val="{811C2742-BB9B-4A18-A4C3-25F00418F851}"/>
      </w:docPartPr>
      <w:docPartBody>
        <w:p w:rsidR="00C24F51" w:rsidRDefault="00B14960" w:rsidP="00B14960">
          <w:pPr>
            <w:pStyle w:val="BF746766DA1D4BE9AF70D37605429C801"/>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docPartBody>
    </w:docPart>
    <w:docPart>
      <w:docPartPr>
        <w:name w:val="51CDA2F25E454D4B8C187906947A0B8A"/>
        <w:category>
          <w:name w:val="General"/>
          <w:gallery w:val="placeholder"/>
        </w:category>
        <w:types>
          <w:type w:val="bbPlcHdr"/>
        </w:types>
        <w:behaviors>
          <w:behavior w:val="content"/>
        </w:behaviors>
        <w:guid w:val="{F2D579F2-6951-4137-AC55-D7D02C34C452}"/>
      </w:docPartPr>
      <w:docPartBody>
        <w:p w:rsidR="00C24F51" w:rsidRDefault="00B14960" w:rsidP="00B14960">
          <w:pPr>
            <w:pStyle w:val="51CDA2F25E454D4B8C187906947A0B8A1"/>
          </w:pPr>
          <w:r w:rsidRPr="00721B44">
            <w:rPr>
              <w:rStyle w:val="PlaceholderText"/>
            </w:rPr>
            <w:t>Click</w:t>
          </w:r>
          <w:r>
            <w:rPr>
              <w:rStyle w:val="PlaceholderText"/>
            </w:rPr>
            <w:t>/</w:t>
          </w:r>
          <w:r w:rsidRPr="00721B44">
            <w:rPr>
              <w:rStyle w:val="PlaceholderText"/>
            </w:rPr>
            <w:t xml:space="preserve">tap here to </w:t>
          </w:r>
          <w:r>
            <w:rPr>
              <w:rStyle w:val="PlaceholderText"/>
            </w:rPr>
            <w:t>answer question</w:t>
          </w:r>
          <w:r w:rsidRPr="00721B44">
            <w:rPr>
              <w:rStyle w:val="PlaceholderText"/>
            </w:rPr>
            <w:t>.</w:t>
          </w:r>
        </w:p>
      </w:docPartBody>
    </w:docPart>
    <w:docPart>
      <w:docPartPr>
        <w:name w:val="ECDE46E8020942578C073E0AAD290B72"/>
        <w:category>
          <w:name w:val="General"/>
          <w:gallery w:val="placeholder"/>
        </w:category>
        <w:types>
          <w:type w:val="bbPlcHdr"/>
        </w:types>
        <w:behaviors>
          <w:behavior w:val="content"/>
        </w:behaviors>
        <w:guid w:val="{5620C5F0-9804-4BD8-B36E-4FD17B4D44E3}"/>
      </w:docPartPr>
      <w:docPartBody>
        <w:p w:rsidR="00000000" w:rsidRDefault="00C24F51" w:rsidP="00C24F51">
          <w:pPr>
            <w:pStyle w:val="ECDE46E8020942578C073E0AAD290B72"/>
          </w:pPr>
          <w:r>
            <w:rPr>
              <w:rStyle w:val="PlaceholderText"/>
            </w:rPr>
            <w:t>Enter your first and last name (required)</w:t>
          </w:r>
          <w:r w:rsidRPr="0086648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745"/>
    <w:rsid w:val="00024816"/>
    <w:rsid w:val="001352FF"/>
    <w:rsid w:val="001F21AF"/>
    <w:rsid w:val="004A5745"/>
    <w:rsid w:val="005B6C6F"/>
    <w:rsid w:val="00820EF3"/>
    <w:rsid w:val="00B14960"/>
    <w:rsid w:val="00BF081D"/>
    <w:rsid w:val="00C03E48"/>
    <w:rsid w:val="00C2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F51"/>
    <w:rPr>
      <w:color w:val="808080"/>
    </w:rPr>
  </w:style>
  <w:style w:type="paragraph" w:customStyle="1" w:styleId="0AF7E27C38AB46BAAA130073EB26C2AE">
    <w:name w:val="0AF7E27C38AB46BAAA130073EB26C2AE"/>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
    <w:name w:val="A7986B35695B4B9281126DAFFCDBD6FC"/>
    <w:rsid w:val="004A5745"/>
  </w:style>
  <w:style w:type="paragraph" w:customStyle="1" w:styleId="A7986B35695B4B9281126DAFFCDBD6FC1">
    <w:name w:val="A7986B35695B4B9281126DAFFCDBD6FC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
    <w:name w:val="3EA0CE3FD5984EBA99FFAF9FB52C497A"/>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7986B35695B4B9281126DAFFCDBD6FC2">
    <w:name w:val="A7986B35695B4B9281126DAFFCDBD6FC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1">
    <w:name w:val="3EA0CE3FD5984EBA99FFAF9FB52C497A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B72C8C7A01C94916AABBE528B7CAF006">
    <w:name w:val="B72C8C7A01C94916AABBE528B7CAF006"/>
    <w:rsid w:val="004A5745"/>
  </w:style>
  <w:style w:type="paragraph" w:customStyle="1" w:styleId="9B28573D86244B079DEEE4E426A10F7F">
    <w:name w:val="9B28573D86244B079DEEE4E426A10F7F"/>
    <w:rsid w:val="004A5745"/>
  </w:style>
  <w:style w:type="paragraph" w:customStyle="1" w:styleId="9EE34E8DB7D94E8BAAB6B6A20B2143FC">
    <w:name w:val="9EE34E8DB7D94E8BAAB6B6A20B2143FC"/>
    <w:rsid w:val="004A5745"/>
  </w:style>
  <w:style w:type="paragraph" w:customStyle="1" w:styleId="0443C4A8BC5E45B2A8E430FA84F4B5DF">
    <w:name w:val="0443C4A8BC5E45B2A8E430FA84F4B5DF"/>
    <w:rsid w:val="004A5745"/>
  </w:style>
  <w:style w:type="paragraph" w:customStyle="1" w:styleId="4436A801FA0C4C1B9E502DBCA162D474">
    <w:name w:val="4436A801FA0C4C1B9E502DBCA162D474"/>
    <w:rsid w:val="004A5745"/>
  </w:style>
  <w:style w:type="paragraph" w:customStyle="1" w:styleId="F0B4944AC15E4401BB9401F9DB29E740">
    <w:name w:val="F0B4944AC15E4401BB9401F9DB29E740"/>
    <w:rsid w:val="004A5745"/>
  </w:style>
  <w:style w:type="paragraph" w:customStyle="1" w:styleId="57E65F646A40499E9A658912B4F36DCD">
    <w:name w:val="57E65F646A40499E9A658912B4F36DCD"/>
    <w:rsid w:val="004A5745"/>
  </w:style>
  <w:style w:type="paragraph" w:customStyle="1" w:styleId="B61D1DA3FB664428B1081185687B6379">
    <w:name w:val="B61D1DA3FB664428B1081185687B6379"/>
    <w:rsid w:val="004A5745"/>
  </w:style>
  <w:style w:type="paragraph" w:customStyle="1" w:styleId="A1695B7BBDC94EA4BAA2E5065E8D1655">
    <w:name w:val="A1695B7BBDC94EA4BAA2E5065E8D1655"/>
    <w:rsid w:val="004A5745"/>
  </w:style>
  <w:style w:type="paragraph" w:customStyle="1" w:styleId="48FFBDDD8DD44667839E950C80C2F57F">
    <w:name w:val="48FFBDDD8DD44667839E950C80C2F57F"/>
    <w:rsid w:val="004A5745"/>
  </w:style>
  <w:style w:type="paragraph" w:customStyle="1" w:styleId="DAD0CD5214D34ECFAD37B86C34BA977C">
    <w:name w:val="DAD0CD5214D34ECFAD37B86C34BA977C"/>
    <w:rsid w:val="004A5745"/>
  </w:style>
  <w:style w:type="paragraph" w:customStyle="1" w:styleId="A7986B35695B4B9281126DAFFCDBD6FC3">
    <w:name w:val="A7986B35695B4B9281126DAFFCDBD6FC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2">
    <w:name w:val="3EA0CE3FD5984EBA99FFAF9FB52C497A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0EB90FF068CB4A64B1FC7D4B7AB57236">
    <w:name w:val="0EB90FF068CB4A64B1FC7D4B7AB5723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
    <w:name w:val="B61D1DA3FB664428B1081185687B6379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
    <w:name w:val="57E65F646A40499E9A658912B4F36DCD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
    <w:name w:val="A1695B7BBDC94EA4BAA2E5065E8D1655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
    <w:name w:val="DAD0CD5214D34ECFAD37B86C34BA977C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DEF4D769CDB4BCB80DEB4201ED0309D">
    <w:name w:val="5DEF4D769CDB4BCB80DEB4201ED0309D"/>
    <w:rsid w:val="004A5745"/>
  </w:style>
  <w:style w:type="paragraph" w:customStyle="1" w:styleId="B9AF4A02817147319F037A0F6C6E64F8">
    <w:name w:val="B9AF4A02817147319F037A0F6C6E64F8"/>
    <w:rsid w:val="004A5745"/>
  </w:style>
  <w:style w:type="paragraph" w:customStyle="1" w:styleId="03928AC29FA344FC966D96DE7EFEB2D6">
    <w:name w:val="03928AC29FA344FC966D96DE7EFEB2D6"/>
    <w:rsid w:val="004A5745"/>
  </w:style>
  <w:style w:type="paragraph" w:customStyle="1" w:styleId="A9C20BE28C6243F48BCB6C3CF9D7BB4D">
    <w:name w:val="A9C20BE28C6243F48BCB6C3CF9D7BB4D"/>
    <w:rsid w:val="004A5745"/>
  </w:style>
  <w:style w:type="paragraph" w:customStyle="1" w:styleId="841358EDA60344FBB9203124456F4F9F">
    <w:name w:val="841358EDA60344FBB9203124456F4F9F"/>
    <w:rsid w:val="004A5745"/>
  </w:style>
  <w:style w:type="paragraph" w:customStyle="1" w:styleId="59D4C9536B184D3A9D09457209071C05">
    <w:name w:val="59D4C9536B184D3A9D09457209071C05"/>
    <w:rsid w:val="004A5745"/>
  </w:style>
  <w:style w:type="paragraph" w:customStyle="1" w:styleId="C899CDD405D744ED8A319035B1C18F6F">
    <w:name w:val="C899CDD405D744ED8A319035B1C18F6F"/>
    <w:rsid w:val="004A5745"/>
  </w:style>
  <w:style w:type="paragraph" w:customStyle="1" w:styleId="7BFF5EB7DF5D48D79546880ACD8F87B9">
    <w:name w:val="7BFF5EB7DF5D48D79546880ACD8F87B9"/>
    <w:rsid w:val="004A5745"/>
  </w:style>
  <w:style w:type="paragraph" w:customStyle="1" w:styleId="89D18AF6D5574EC5B2EBA54E4A5FB8AD">
    <w:name w:val="89D18AF6D5574EC5B2EBA54E4A5FB8AD"/>
    <w:rsid w:val="004A5745"/>
  </w:style>
  <w:style w:type="paragraph" w:customStyle="1" w:styleId="A95C9D2C37994AF59B75346E008359FE">
    <w:name w:val="A95C9D2C37994AF59B75346E008359FE"/>
    <w:rsid w:val="004A5745"/>
  </w:style>
  <w:style w:type="paragraph" w:customStyle="1" w:styleId="291EDEC6BFE94092B475B7E142E69E69">
    <w:name w:val="291EDEC6BFE94092B475B7E142E69E69"/>
    <w:rsid w:val="004A5745"/>
  </w:style>
  <w:style w:type="paragraph" w:customStyle="1" w:styleId="22D59B29A6D649A48729433C572E66C8">
    <w:name w:val="22D59B29A6D649A48729433C572E66C8"/>
    <w:rsid w:val="004A5745"/>
  </w:style>
  <w:style w:type="paragraph" w:customStyle="1" w:styleId="D65E506E680C4CF8A54567994487086E">
    <w:name w:val="D65E506E680C4CF8A54567994487086E"/>
    <w:rsid w:val="004A5745"/>
  </w:style>
  <w:style w:type="paragraph" w:customStyle="1" w:styleId="A189C45D6B6449E39E1D3AC369DF9B2B">
    <w:name w:val="A189C45D6B6449E39E1D3AC369DF9B2B"/>
    <w:rsid w:val="004A5745"/>
  </w:style>
  <w:style w:type="paragraph" w:customStyle="1" w:styleId="2AF342F7365C453B9C395CC8DB4198F0">
    <w:name w:val="2AF342F7365C453B9C395CC8DB4198F0"/>
    <w:rsid w:val="004A5745"/>
  </w:style>
  <w:style w:type="paragraph" w:customStyle="1" w:styleId="F7634831AB3345ABA98E137DBC103D8E">
    <w:name w:val="F7634831AB3345ABA98E137DBC103D8E"/>
    <w:rsid w:val="004A5745"/>
  </w:style>
  <w:style w:type="paragraph" w:customStyle="1" w:styleId="93918E2294F44105A16936C3AD513ADD">
    <w:name w:val="93918E2294F44105A16936C3AD513ADD"/>
    <w:rsid w:val="004A5745"/>
  </w:style>
  <w:style w:type="paragraph" w:customStyle="1" w:styleId="175BD83942E647D98D8D047CA7286920">
    <w:name w:val="175BD83942E647D98D8D047CA7286920"/>
    <w:rsid w:val="004A5745"/>
  </w:style>
  <w:style w:type="paragraph" w:customStyle="1" w:styleId="A7986B35695B4B9281126DAFFCDBD6FC4">
    <w:name w:val="A7986B35695B4B9281126DAFFCDBD6FC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3">
    <w:name w:val="3EA0CE3FD5984EBA99FFAF9FB52C497A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0EB90FF068CB4A64B1FC7D4B7AB572361">
    <w:name w:val="0EB90FF068CB4A64B1FC7D4B7AB5723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9D4C9536B184D3A9D09457209071C051">
    <w:name w:val="59D4C9536B184D3A9D09457209071C05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2D59B29A6D649A48729433C572E66C81">
    <w:name w:val="22D59B29A6D649A48729433C572E66C8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DEF4D769CDB4BCB80DEB4201ED0309D1">
    <w:name w:val="5DEF4D769CDB4BCB80DEB4201ED0309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899CDD405D744ED8A319035B1C18F6F1">
    <w:name w:val="C899CDD405D744ED8A319035B1C18F6F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65E506E680C4CF8A54567994487086E1">
    <w:name w:val="D65E506E680C4CF8A54567994487086E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9AF4A02817147319F037A0F6C6E64F81">
    <w:name w:val="B9AF4A02817147319F037A0F6C6E64F8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BFF5EB7DF5D48D79546880ACD8F87B91">
    <w:name w:val="7BFF5EB7DF5D48D79546880ACD8F87B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89C45D6B6449E39E1D3AC369DF9B2B1">
    <w:name w:val="A189C45D6B6449E39E1D3AC369DF9B2B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3928AC29FA344FC966D96DE7EFEB2D61">
    <w:name w:val="03928AC29FA344FC966D96DE7EFEB2D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89D18AF6D5574EC5B2EBA54E4A5FB8AD1">
    <w:name w:val="89D18AF6D5574EC5B2EBA54E4A5FB8A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AF342F7365C453B9C395CC8DB4198F01">
    <w:name w:val="2AF342F7365C453B9C395CC8DB4198F0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C20BE28C6243F48BCB6C3CF9D7BB4D1">
    <w:name w:val="A9C20BE28C6243F48BCB6C3CF9D7BB4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5C9D2C37994AF59B75346E008359FE1">
    <w:name w:val="A95C9D2C37994AF59B75346E008359FE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7634831AB3345ABA98E137DBC103D8E1">
    <w:name w:val="F7634831AB3345ABA98E137DBC103D8E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841358EDA60344FBB9203124456F4F9F1">
    <w:name w:val="841358EDA60344FBB9203124456F4F9F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91EDEC6BFE94092B475B7E142E69E691">
    <w:name w:val="291EDEC6BFE94092B475B7E142E69E6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3918E2294F44105A16936C3AD513ADD1">
    <w:name w:val="93918E2294F44105A16936C3AD513AD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2">
    <w:name w:val="B61D1DA3FB664428B1081185687B6379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2">
    <w:name w:val="57E65F646A40499E9A658912B4F36DCD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2">
    <w:name w:val="A1695B7BBDC94EA4BAA2E5065E8D1655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2">
    <w:name w:val="DAD0CD5214D34ECFAD37B86C34BA977C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848F78936EB6463E85CA03C6E901CCB2">
    <w:name w:val="848F78936EB6463E85CA03C6E901CCB2"/>
    <w:rsid w:val="004A5745"/>
  </w:style>
  <w:style w:type="paragraph" w:customStyle="1" w:styleId="CA66623EA99B4394BF76738930E7ABAA">
    <w:name w:val="CA66623EA99B4394BF76738930E7ABAA"/>
    <w:rsid w:val="004A5745"/>
  </w:style>
  <w:style w:type="paragraph" w:customStyle="1" w:styleId="228E789064C845728DD58BA718F473D9">
    <w:name w:val="228E789064C845728DD58BA718F473D9"/>
    <w:rsid w:val="004A5745"/>
  </w:style>
  <w:style w:type="paragraph" w:customStyle="1" w:styleId="B55D53CBE79E4966AE5600AAE7B90E4F">
    <w:name w:val="B55D53CBE79E4966AE5600AAE7B90E4F"/>
    <w:rsid w:val="004A5745"/>
  </w:style>
  <w:style w:type="paragraph" w:customStyle="1" w:styleId="E444DD34C9974801B3D4618794D64E4B">
    <w:name w:val="E444DD34C9974801B3D4618794D64E4B"/>
    <w:rsid w:val="004A5745"/>
  </w:style>
  <w:style w:type="paragraph" w:customStyle="1" w:styleId="A7015E1EEB3D475B9701D637758D1650">
    <w:name w:val="A7015E1EEB3D475B9701D637758D1650"/>
    <w:rsid w:val="004A5745"/>
  </w:style>
  <w:style w:type="paragraph" w:customStyle="1" w:styleId="7D9776E614154D2F825B0CF1CF11B1AA">
    <w:name w:val="7D9776E614154D2F825B0CF1CF11B1AA"/>
    <w:rsid w:val="004A5745"/>
  </w:style>
  <w:style w:type="paragraph" w:customStyle="1" w:styleId="935B4B366A164CAFBD005213E1449DC8">
    <w:name w:val="935B4B366A164CAFBD005213E1449DC8"/>
    <w:rsid w:val="004A5745"/>
  </w:style>
  <w:style w:type="paragraph" w:customStyle="1" w:styleId="3F0A9A00298D4AC9A29BDFB49110241D">
    <w:name w:val="3F0A9A00298D4AC9A29BDFB49110241D"/>
    <w:rsid w:val="004A5745"/>
  </w:style>
  <w:style w:type="paragraph" w:customStyle="1" w:styleId="ADF85C2513314C67BBD110E7AACA274C">
    <w:name w:val="ADF85C2513314C67BBD110E7AACA274C"/>
    <w:rsid w:val="004A5745"/>
  </w:style>
  <w:style w:type="paragraph" w:customStyle="1" w:styleId="97CE1B1AC8DD47C08FBE2C3A56F7E8F2">
    <w:name w:val="97CE1B1AC8DD47C08FBE2C3A56F7E8F2"/>
    <w:rsid w:val="004A5745"/>
  </w:style>
  <w:style w:type="paragraph" w:customStyle="1" w:styleId="0D01307907264F9696B89424776AB886">
    <w:name w:val="0D01307907264F9696B89424776AB886"/>
    <w:rsid w:val="004A5745"/>
  </w:style>
  <w:style w:type="paragraph" w:customStyle="1" w:styleId="0E907F8C0D0E4D6E8D8494CC8CA05CE0">
    <w:name w:val="0E907F8C0D0E4D6E8D8494CC8CA05CE0"/>
    <w:rsid w:val="004A5745"/>
  </w:style>
  <w:style w:type="paragraph" w:customStyle="1" w:styleId="573507EABD5A4609A8CCD551F14D2324">
    <w:name w:val="573507EABD5A4609A8CCD551F14D2324"/>
    <w:rsid w:val="004A5745"/>
  </w:style>
  <w:style w:type="paragraph" w:customStyle="1" w:styleId="0619947679624BF39D63ABBA8B938F8B">
    <w:name w:val="0619947679624BF39D63ABBA8B938F8B"/>
    <w:rsid w:val="004A5745"/>
  </w:style>
  <w:style w:type="paragraph" w:customStyle="1" w:styleId="05BBDCBEB5C948448BA1CDA182B3D0A6">
    <w:name w:val="05BBDCBEB5C948448BA1CDA182B3D0A6"/>
    <w:rsid w:val="004A5745"/>
  </w:style>
  <w:style w:type="paragraph" w:customStyle="1" w:styleId="83F3305072CE4FBF87CC62898A5B2175">
    <w:name w:val="83F3305072CE4FBF87CC62898A5B2175"/>
    <w:rsid w:val="004A5745"/>
  </w:style>
  <w:style w:type="paragraph" w:customStyle="1" w:styleId="A0990017238E4C9CB1696A86AA5F3CEB">
    <w:name w:val="A0990017238E4C9CB1696A86AA5F3CEB"/>
    <w:rsid w:val="004A5745"/>
  </w:style>
  <w:style w:type="paragraph" w:customStyle="1" w:styleId="B2F1AD2E398745908A8E4746C055B137">
    <w:name w:val="B2F1AD2E398745908A8E4746C055B137"/>
    <w:rsid w:val="004A5745"/>
  </w:style>
  <w:style w:type="paragraph" w:customStyle="1" w:styleId="2665DB3DD5FA444BB203F29CAD682940">
    <w:name w:val="2665DB3DD5FA444BB203F29CAD682940"/>
    <w:rsid w:val="004A5745"/>
  </w:style>
  <w:style w:type="paragraph" w:customStyle="1" w:styleId="B59FF0B8BC684AD69CA5EABDD70AB0EE">
    <w:name w:val="B59FF0B8BC684AD69CA5EABDD70AB0EE"/>
    <w:rsid w:val="004A5745"/>
  </w:style>
  <w:style w:type="paragraph" w:customStyle="1" w:styleId="34E51DF51D3142A6A49633DD5CD46484">
    <w:name w:val="34E51DF51D3142A6A49633DD5CD46484"/>
    <w:rsid w:val="004A5745"/>
  </w:style>
  <w:style w:type="paragraph" w:customStyle="1" w:styleId="DD58E76063034987A063813D918C9214">
    <w:name w:val="DD58E76063034987A063813D918C9214"/>
    <w:rsid w:val="004A5745"/>
  </w:style>
  <w:style w:type="paragraph" w:customStyle="1" w:styleId="BBA790AFB518462DBF4381B836713A11">
    <w:name w:val="BBA790AFB518462DBF4381B836713A11"/>
    <w:rsid w:val="004A5745"/>
  </w:style>
  <w:style w:type="paragraph" w:customStyle="1" w:styleId="986C1661261942E8AFF60719C74F4CBA">
    <w:name w:val="986C1661261942E8AFF60719C74F4CBA"/>
    <w:rsid w:val="004A5745"/>
  </w:style>
  <w:style w:type="paragraph" w:customStyle="1" w:styleId="23971ED6000246C787C9CE976263131D">
    <w:name w:val="23971ED6000246C787C9CE976263131D"/>
    <w:rsid w:val="004A5745"/>
  </w:style>
  <w:style w:type="paragraph" w:customStyle="1" w:styleId="14FE239850304D7999B5678D54DC3104">
    <w:name w:val="14FE239850304D7999B5678D54DC3104"/>
    <w:rsid w:val="004A5745"/>
  </w:style>
  <w:style w:type="paragraph" w:customStyle="1" w:styleId="5C3A84AEC24240D48BD1DF32E2D07328">
    <w:name w:val="5C3A84AEC24240D48BD1DF32E2D07328"/>
    <w:rsid w:val="004A5745"/>
  </w:style>
  <w:style w:type="paragraph" w:customStyle="1" w:styleId="E5995669536446A28A759D241E2E36B0">
    <w:name w:val="E5995669536446A28A759D241E2E36B0"/>
    <w:rsid w:val="004A5745"/>
  </w:style>
  <w:style w:type="paragraph" w:customStyle="1" w:styleId="04C122BEF530443287AAEDC419A38762">
    <w:name w:val="04C122BEF530443287AAEDC419A38762"/>
    <w:rsid w:val="004A5745"/>
  </w:style>
  <w:style w:type="paragraph" w:customStyle="1" w:styleId="ABB42F4E4ACE4C88BB0EBA2118D251DC">
    <w:name w:val="ABB42F4E4ACE4C88BB0EBA2118D251DC"/>
    <w:rsid w:val="004A5745"/>
  </w:style>
  <w:style w:type="paragraph" w:customStyle="1" w:styleId="5B57BD799C824FEEA90D85E08989375B">
    <w:name w:val="5B57BD799C824FEEA90D85E08989375B"/>
    <w:rsid w:val="004A5745"/>
  </w:style>
  <w:style w:type="paragraph" w:customStyle="1" w:styleId="CDB662890ACA44A0B0FF5D655B6544B6">
    <w:name w:val="CDB662890ACA44A0B0FF5D655B6544B6"/>
    <w:rsid w:val="004A5745"/>
  </w:style>
  <w:style w:type="paragraph" w:customStyle="1" w:styleId="3DE71DA0C5654937AD35621FE57011A2">
    <w:name w:val="3DE71DA0C5654937AD35621FE57011A2"/>
    <w:rsid w:val="004A5745"/>
  </w:style>
  <w:style w:type="paragraph" w:customStyle="1" w:styleId="2E1D473CDBF9461CA8774879530AA665">
    <w:name w:val="2E1D473CDBF9461CA8774879530AA665"/>
    <w:rsid w:val="004A5745"/>
  </w:style>
  <w:style w:type="paragraph" w:customStyle="1" w:styleId="F0DA6A712655488783AE0EAB435C2739">
    <w:name w:val="F0DA6A712655488783AE0EAB435C2739"/>
    <w:rsid w:val="004A5745"/>
  </w:style>
  <w:style w:type="paragraph" w:customStyle="1" w:styleId="2F6D8E88E97F402C895F4FE7F31BF60A">
    <w:name w:val="2F6D8E88E97F402C895F4FE7F31BF60A"/>
    <w:rsid w:val="004A5745"/>
  </w:style>
  <w:style w:type="paragraph" w:customStyle="1" w:styleId="381630B19C754484915D524913B29865">
    <w:name w:val="381630B19C754484915D524913B29865"/>
    <w:rsid w:val="004A5745"/>
  </w:style>
  <w:style w:type="paragraph" w:customStyle="1" w:styleId="56F254F4EC534985A8963F6FE65BFD13">
    <w:name w:val="56F254F4EC534985A8963F6FE65BFD13"/>
    <w:rsid w:val="004A5745"/>
  </w:style>
  <w:style w:type="paragraph" w:customStyle="1" w:styleId="124977AB1ED44B49B1D0F15688B88CEB">
    <w:name w:val="124977AB1ED44B49B1D0F15688B88CEB"/>
    <w:rsid w:val="004A5745"/>
  </w:style>
  <w:style w:type="paragraph" w:customStyle="1" w:styleId="3F851EDCB17842629C1933940EF1B9D1">
    <w:name w:val="3F851EDCB17842629C1933940EF1B9D1"/>
    <w:rsid w:val="004A5745"/>
  </w:style>
  <w:style w:type="paragraph" w:customStyle="1" w:styleId="93A0D727E68240FAA57DF142E7D9BF22">
    <w:name w:val="93A0D727E68240FAA57DF142E7D9BF22"/>
    <w:rsid w:val="004A5745"/>
  </w:style>
  <w:style w:type="paragraph" w:customStyle="1" w:styleId="0992DDC2C1BD4CD0857F52CDF1518F73">
    <w:name w:val="0992DDC2C1BD4CD0857F52CDF1518F73"/>
    <w:rsid w:val="004A5745"/>
  </w:style>
  <w:style w:type="paragraph" w:customStyle="1" w:styleId="D7260B2E43194A6B85E7CB6DC5C8EA83">
    <w:name w:val="D7260B2E43194A6B85E7CB6DC5C8EA83"/>
    <w:rsid w:val="004A5745"/>
  </w:style>
  <w:style w:type="paragraph" w:customStyle="1" w:styleId="C977619BE0C14C1FA46A59ACDC4BE8EE">
    <w:name w:val="C977619BE0C14C1FA46A59ACDC4BE8EE"/>
    <w:rsid w:val="004A5745"/>
  </w:style>
  <w:style w:type="paragraph" w:customStyle="1" w:styleId="31D1D333157A45A3B02E5471E49EE8F1">
    <w:name w:val="31D1D333157A45A3B02E5471E49EE8F1"/>
    <w:rsid w:val="004A5745"/>
  </w:style>
  <w:style w:type="paragraph" w:customStyle="1" w:styleId="66CA3FD7B028482D9378FB07EAA048F4">
    <w:name w:val="66CA3FD7B028482D9378FB07EAA048F4"/>
    <w:rsid w:val="004A5745"/>
  </w:style>
  <w:style w:type="paragraph" w:customStyle="1" w:styleId="2F5DD0E5855A4C849394AFB66C288B5F">
    <w:name w:val="2F5DD0E5855A4C849394AFB66C288B5F"/>
    <w:rsid w:val="004A5745"/>
  </w:style>
  <w:style w:type="paragraph" w:customStyle="1" w:styleId="B2811A1B8089481EAC06552AECBC4EE6">
    <w:name w:val="B2811A1B8089481EAC06552AECBC4EE6"/>
    <w:rsid w:val="004A5745"/>
  </w:style>
  <w:style w:type="paragraph" w:customStyle="1" w:styleId="1322218F7DA847C88E1D6CE9373580E5">
    <w:name w:val="1322218F7DA847C88E1D6CE9373580E5"/>
    <w:rsid w:val="004A5745"/>
  </w:style>
  <w:style w:type="paragraph" w:customStyle="1" w:styleId="81C1058F193F4B6CAC630627AE8714E9">
    <w:name w:val="81C1058F193F4B6CAC630627AE8714E9"/>
    <w:rsid w:val="004A5745"/>
  </w:style>
  <w:style w:type="paragraph" w:customStyle="1" w:styleId="A3C1E6667AE447B0872016348A297136">
    <w:name w:val="A3C1E6667AE447B0872016348A297136"/>
    <w:rsid w:val="004A5745"/>
  </w:style>
  <w:style w:type="paragraph" w:customStyle="1" w:styleId="784791137E5D4AEE83E3EC7764D6FC7A">
    <w:name w:val="784791137E5D4AEE83E3EC7764D6FC7A"/>
    <w:rsid w:val="004A5745"/>
  </w:style>
  <w:style w:type="paragraph" w:customStyle="1" w:styleId="40CF3BC8D6E04A82B9E771E97CC032C9">
    <w:name w:val="40CF3BC8D6E04A82B9E771E97CC032C9"/>
    <w:rsid w:val="004A5745"/>
  </w:style>
  <w:style w:type="paragraph" w:customStyle="1" w:styleId="D42C80F2D23F44FBB24BB34C020295B0">
    <w:name w:val="D42C80F2D23F44FBB24BB34C020295B0"/>
    <w:rsid w:val="004A5745"/>
  </w:style>
  <w:style w:type="paragraph" w:customStyle="1" w:styleId="8FFB5B6B82614B82B318A9C759723918">
    <w:name w:val="8FFB5B6B82614B82B318A9C759723918"/>
    <w:rsid w:val="004A5745"/>
  </w:style>
  <w:style w:type="paragraph" w:customStyle="1" w:styleId="F00BE7C4A429485CB4006E7F92618CE4">
    <w:name w:val="F00BE7C4A429485CB4006E7F92618CE4"/>
    <w:rsid w:val="004A5745"/>
  </w:style>
  <w:style w:type="paragraph" w:customStyle="1" w:styleId="5CAB37C1E5F34021BEC048A81284EDEC">
    <w:name w:val="5CAB37C1E5F34021BEC048A81284EDEC"/>
    <w:rsid w:val="004A5745"/>
  </w:style>
  <w:style w:type="paragraph" w:customStyle="1" w:styleId="7D90D6D180104A0BA58FA13831C72FDA">
    <w:name w:val="7D90D6D180104A0BA58FA13831C72FDA"/>
    <w:rsid w:val="004A5745"/>
  </w:style>
  <w:style w:type="paragraph" w:customStyle="1" w:styleId="85E70D0752EC4D7F9579539F21AE2E25">
    <w:name w:val="85E70D0752EC4D7F9579539F21AE2E25"/>
    <w:rsid w:val="004A5745"/>
  </w:style>
  <w:style w:type="paragraph" w:customStyle="1" w:styleId="550A91AE8FC94B75BDE9DB314F9DB3FE">
    <w:name w:val="550A91AE8FC94B75BDE9DB314F9DB3FE"/>
    <w:rsid w:val="004A5745"/>
  </w:style>
  <w:style w:type="paragraph" w:customStyle="1" w:styleId="707BB2EFAB8F4762BAF81DAE0930039D">
    <w:name w:val="707BB2EFAB8F4762BAF81DAE0930039D"/>
    <w:rsid w:val="004A5745"/>
  </w:style>
  <w:style w:type="paragraph" w:customStyle="1" w:styleId="ED64895BFE89421280B546CCD5E59B16">
    <w:name w:val="ED64895BFE89421280B546CCD5E59B16"/>
    <w:rsid w:val="004A5745"/>
  </w:style>
  <w:style w:type="paragraph" w:customStyle="1" w:styleId="D8373A48697444ACA232772AE721A368">
    <w:name w:val="D8373A48697444ACA232772AE721A368"/>
    <w:rsid w:val="004A5745"/>
  </w:style>
  <w:style w:type="paragraph" w:customStyle="1" w:styleId="36D88BFE2BFF4575A4A4FDEDD4551C6E">
    <w:name w:val="36D88BFE2BFF4575A4A4FDEDD4551C6E"/>
    <w:rsid w:val="004A5745"/>
  </w:style>
  <w:style w:type="paragraph" w:customStyle="1" w:styleId="72D8C8AF234A45628441CDEA8A2F5BC2">
    <w:name w:val="72D8C8AF234A45628441CDEA8A2F5BC2"/>
    <w:rsid w:val="004A5745"/>
  </w:style>
  <w:style w:type="paragraph" w:customStyle="1" w:styleId="E90E9BE5903D4B57A883C95D9446B5A8">
    <w:name w:val="E90E9BE5903D4B57A883C95D9446B5A8"/>
    <w:rsid w:val="004A5745"/>
  </w:style>
  <w:style w:type="paragraph" w:customStyle="1" w:styleId="7630D1E7B22440828445C90101E087BB">
    <w:name w:val="7630D1E7B22440828445C90101E087BB"/>
    <w:rsid w:val="004A5745"/>
  </w:style>
  <w:style w:type="paragraph" w:customStyle="1" w:styleId="1FDDACCDF1BB45D4B64A9221B7FAF689">
    <w:name w:val="1FDDACCDF1BB45D4B64A9221B7FAF689"/>
    <w:rsid w:val="004A5745"/>
  </w:style>
  <w:style w:type="paragraph" w:customStyle="1" w:styleId="174BEFE68ECB42618B5A08560BE281E9">
    <w:name w:val="174BEFE68ECB42618B5A08560BE281E9"/>
    <w:rsid w:val="004A5745"/>
  </w:style>
  <w:style w:type="paragraph" w:customStyle="1" w:styleId="7E96AE7E59CF4DF5993CC73726CF96AE">
    <w:name w:val="7E96AE7E59CF4DF5993CC73726CF96AE"/>
    <w:rsid w:val="004A5745"/>
  </w:style>
  <w:style w:type="paragraph" w:customStyle="1" w:styleId="E6D3A17E5C2D46D1B8E3E47AE3E4BB76">
    <w:name w:val="E6D3A17E5C2D46D1B8E3E47AE3E4BB76"/>
    <w:rsid w:val="004A5745"/>
  </w:style>
  <w:style w:type="paragraph" w:customStyle="1" w:styleId="1279215653D44329941B7E7FD5B56AB7">
    <w:name w:val="1279215653D44329941B7E7FD5B56AB7"/>
    <w:rsid w:val="004A5745"/>
  </w:style>
  <w:style w:type="paragraph" w:customStyle="1" w:styleId="D8F7E0D8E0A243528C8909436674E3A7">
    <w:name w:val="D8F7E0D8E0A243528C8909436674E3A7"/>
    <w:rsid w:val="004A5745"/>
  </w:style>
  <w:style w:type="paragraph" w:customStyle="1" w:styleId="0AE3ABFDB9BB401A884D5C72957047E3">
    <w:name w:val="0AE3ABFDB9BB401A884D5C72957047E3"/>
    <w:rsid w:val="004A5745"/>
  </w:style>
  <w:style w:type="paragraph" w:customStyle="1" w:styleId="1481F60193A142CAAA97704DEE07E7DD">
    <w:name w:val="1481F60193A142CAAA97704DEE07E7DD"/>
    <w:rsid w:val="004A5745"/>
  </w:style>
  <w:style w:type="paragraph" w:customStyle="1" w:styleId="76AD9FB859044459A877015284F43D4A">
    <w:name w:val="76AD9FB859044459A877015284F43D4A"/>
    <w:rsid w:val="004A5745"/>
  </w:style>
  <w:style w:type="paragraph" w:customStyle="1" w:styleId="A981A4C24A6B45D2AA83FA32ED1FAD98">
    <w:name w:val="A981A4C24A6B45D2AA83FA32ED1FAD98"/>
    <w:rsid w:val="004A5745"/>
  </w:style>
  <w:style w:type="paragraph" w:customStyle="1" w:styleId="3E5BF7EDEDB64B6A960CDC5187832E2E">
    <w:name w:val="3E5BF7EDEDB64B6A960CDC5187832E2E"/>
    <w:rsid w:val="004A5745"/>
  </w:style>
  <w:style w:type="paragraph" w:customStyle="1" w:styleId="464ECFC3214C44F79ED18C5DB77F5A21">
    <w:name w:val="464ECFC3214C44F79ED18C5DB77F5A21"/>
    <w:rsid w:val="004A5745"/>
  </w:style>
  <w:style w:type="paragraph" w:customStyle="1" w:styleId="37F53CC9BCE3447AA0F4C2972DA3C443">
    <w:name w:val="37F53CC9BCE3447AA0F4C2972DA3C443"/>
    <w:rsid w:val="004A5745"/>
  </w:style>
  <w:style w:type="paragraph" w:customStyle="1" w:styleId="1B804EFF7C3D400AB50B6AA10D6B0977">
    <w:name w:val="1B804EFF7C3D400AB50B6AA10D6B0977"/>
    <w:rsid w:val="004A5745"/>
  </w:style>
  <w:style w:type="paragraph" w:customStyle="1" w:styleId="D420C158979946198EA58E4C5797D5E2">
    <w:name w:val="D420C158979946198EA58E4C5797D5E2"/>
    <w:rsid w:val="004A5745"/>
  </w:style>
  <w:style w:type="paragraph" w:customStyle="1" w:styleId="B0F431731516463087E77E646DB03348">
    <w:name w:val="B0F431731516463087E77E646DB03348"/>
    <w:rsid w:val="004A5745"/>
  </w:style>
  <w:style w:type="paragraph" w:customStyle="1" w:styleId="346E826195C54E1D9B5202F3CE806D67">
    <w:name w:val="346E826195C54E1D9B5202F3CE806D67"/>
    <w:rsid w:val="004A5745"/>
  </w:style>
  <w:style w:type="paragraph" w:customStyle="1" w:styleId="F0168AB42744435B940A95671CDF9471">
    <w:name w:val="F0168AB42744435B940A95671CDF9471"/>
    <w:rsid w:val="004A5745"/>
  </w:style>
  <w:style w:type="paragraph" w:customStyle="1" w:styleId="C0938FFE6E8647D8979EBFB52E2CDE2B">
    <w:name w:val="C0938FFE6E8647D8979EBFB52E2CDE2B"/>
    <w:rsid w:val="004A5745"/>
  </w:style>
  <w:style w:type="paragraph" w:customStyle="1" w:styleId="1A3E9684F83A47C68B513386D6F760C8">
    <w:name w:val="1A3E9684F83A47C68B513386D6F760C8"/>
    <w:rsid w:val="004A5745"/>
  </w:style>
  <w:style w:type="paragraph" w:customStyle="1" w:styleId="FF179B7E1EB4452589713D0DAFDE820E">
    <w:name w:val="FF179B7E1EB4452589713D0DAFDE820E"/>
    <w:rsid w:val="004A5745"/>
  </w:style>
  <w:style w:type="paragraph" w:customStyle="1" w:styleId="638D06ED83954D829A60F4FF39EB747A">
    <w:name w:val="638D06ED83954D829A60F4FF39EB747A"/>
    <w:rsid w:val="004A5745"/>
  </w:style>
  <w:style w:type="paragraph" w:customStyle="1" w:styleId="F8649823B6B144ABA46A1E671B5D7B96">
    <w:name w:val="F8649823B6B144ABA46A1E671B5D7B96"/>
    <w:rsid w:val="004A5745"/>
  </w:style>
  <w:style w:type="paragraph" w:customStyle="1" w:styleId="D6FAB7AF90204B2088A5E71013B6DAB6">
    <w:name w:val="D6FAB7AF90204B2088A5E71013B6DAB6"/>
    <w:rsid w:val="004A5745"/>
  </w:style>
  <w:style w:type="paragraph" w:customStyle="1" w:styleId="6B8D2DF9BB6A4DDCA7653B48B1908D58">
    <w:name w:val="6B8D2DF9BB6A4DDCA7653B48B1908D58"/>
    <w:rsid w:val="004A5745"/>
  </w:style>
  <w:style w:type="paragraph" w:customStyle="1" w:styleId="12A41C709C7E4F1BB3FE36DEC4CF3A1A">
    <w:name w:val="12A41C709C7E4F1BB3FE36DEC4CF3A1A"/>
    <w:rsid w:val="004A5745"/>
  </w:style>
  <w:style w:type="paragraph" w:customStyle="1" w:styleId="47B3837168D6436DA5A05D3FAD697CEF">
    <w:name w:val="47B3837168D6436DA5A05D3FAD697CEF"/>
    <w:rsid w:val="004A5745"/>
  </w:style>
  <w:style w:type="paragraph" w:customStyle="1" w:styleId="A7FBC17A444D4EE2B0E00297DF1FA9B7">
    <w:name w:val="A7FBC17A444D4EE2B0E00297DF1FA9B7"/>
    <w:rsid w:val="004A5745"/>
  </w:style>
  <w:style w:type="paragraph" w:customStyle="1" w:styleId="BAAE6197ABCC44B897A3D72B6BAD7187">
    <w:name w:val="BAAE6197ABCC44B897A3D72B6BAD7187"/>
    <w:rsid w:val="004A5745"/>
  </w:style>
  <w:style w:type="paragraph" w:customStyle="1" w:styleId="603CE551D6164B09A9EBCE4B3AFA41E9">
    <w:name w:val="603CE551D6164B09A9EBCE4B3AFA41E9"/>
    <w:rsid w:val="004A5745"/>
  </w:style>
  <w:style w:type="paragraph" w:customStyle="1" w:styleId="F32CFFFF4C6A45E4A0C1E08C9E26DE01">
    <w:name w:val="F32CFFFF4C6A45E4A0C1E08C9E26DE01"/>
    <w:rsid w:val="004A5745"/>
  </w:style>
  <w:style w:type="paragraph" w:customStyle="1" w:styleId="AF752D8C4451410985D583B5C819B43C">
    <w:name w:val="AF752D8C4451410985D583B5C819B43C"/>
    <w:rsid w:val="004A5745"/>
  </w:style>
  <w:style w:type="paragraph" w:customStyle="1" w:styleId="C91283379BF3494FAD90530F74BFF221">
    <w:name w:val="C91283379BF3494FAD90530F74BFF221"/>
    <w:rsid w:val="004A5745"/>
  </w:style>
  <w:style w:type="paragraph" w:customStyle="1" w:styleId="74E8868FD3D744FCA4DCB953364C04A2">
    <w:name w:val="74E8868FD3D744FCA4DCB953364C04A2"/>
    <w:rsid w:val="004A5745"/>
  </w:style>
  <w:style w:type="paragraph" w:customStyle="1" w:styleId="74C32D4BEE55492A9978FBCDBB9A35C2">
    <w:name w:val="74C32D4BEE55492A9978FBCDBB9A35C2"/>
    <w:rsid w:val="004A5745"/>
  </w:style>
  <w:style w:type="paragraph" w:customStyle="1" w:styleId="468BADF7F5224D76B759BF66C4D9A40E">
    <w:name w:val="468BADF7F5224D76B759BF66C4D9A40E"/>
    <w:rsid w:val="004A5745"/>
  </w:style>
  <w:style w:type="paragraph" w:customStyle="1" w:styleId="4D0C6C239A6343E2AD2F5EF84ABDD532">
    <w:name w:val="4D0C6C239A6343E2AD2F5EF84ABDD532"/>
    <w:rsid w:val="004A5745"/>
  </w:style>
  <w:style w:type="paragraph" w:customStyle="1" w:styleId="E275D20668314917A0FBA4FA4C3F9872">
    <w:name w:val="E275D20668314917A0FBA4FA4C3F9872"/>
    <w:rsid w:val="004A5745"/>
  </w:style>
  <w:style w:type="paragraph" w:customStyle="1" w:styleId="DB3C8E27D6F147D78067FCB669FBB58E">
    <w:name w:val="DB3C8E27D6F147D78067FCB669FBB58E"/>
    <w:rsid w:val="004A5745"/>
  </w:style>
  <w:style w:type="paragraph" w:customStyle="1" w:styleId="C512E34A6E0D45148F29A8CF66A86005">
    <w:name w:val="C512E34A6E0D45148F29A8CF66A86005"/>
    <w:rsid w:val="004A5745"/>
  </w:style>
  <w:style w:type="paragraph" w:customStyle="1" w:styleId="E2667E0281AF4E5580E0B20EE117934B">
    <w:name w:val="E2667E0281AF4E5580E0B20EE117934B"/>
    <w:rsid w:val="004A5745"/>
  </w:style>
  <w:style w:type="paragraph" w:customStyle="1" w:styleId="AA079022B41A4029862D28D61079930B">
    <w:name w:val="AA079022B41A4029862D28D61079930B"/>
    <w:rsid w:val="004A5745"/>
  </w:style>
  <w:style w:type="paragraph" w:customStyle="1" w:styleId="2134B14EFD794891B85EF7BD1C8CF72E">
    <w:name w:val="2134B14EFD794891B85EF7BD1C8CF72E"/>
    <w:rsid w:val="004A5745"/>
  </w:style>
  <w:style w:type="paragraph" w:customStyle="1" w:styleId="EE7BF1BA7C3D44E3BA753815AC17E917">
    <w:name w:val="EE7BF1BA7C3D44E3BA753815AC17E917"/>
    <w:rsid w:val="004A5745"/>
  </w:style>
  <w:style w:type="paragraph" w:customStyle="1" w:styleId="49A7E57461FF43CC9F10B44F75FDDCA3">
    <w:name w:val="49A7E57461FF43CC9F10B44F75FDDCA3"/>
    <w:rsid w:val="004A5745"/>
  </w:style>
  <w:style w:type="paragraph" w:customStyle="1" w:styleId="AF968FC4DDA74F45AFCDD966A1EC5F8C">
    <w:name w:val="AF968FC4DDA74F45AFCDD966A1EC5F8C"/>
    <w:rsid w:val="004A5745"/>
  </w:style>
  <w:style w:type="paragraph" w:customStyle="1" w:styleId="08F27F097818477DB2AC4590AF1917CA">
    <w:name w:val="08F27F097818477DB2AC4590AF1917CA"/>
    <w:rsid w:val="004A5745"/>
  </w:style>
  <w:style w:type="paragraph" w:customStyle="1" w:styleId="8F362B5B356741C689A004FFA395C2CD">
    <w:name w:val="8F362B5B356741C689A004FFA395C2CD"/>
    <w:rsid w:val="004A5745"/>
  </w:style>
  <w:style w:type="paragraph" w:customStyle="1" w:styleId="A7986B35695B4B9281126DAFFCDBD6FC5">
    <w:name w:val="A7986B35695B4B9281126DAFFCDBD6FC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4">
    <w:name w:val="3EA0CE3FD5984EBA99FFAF9FB52C497A4"/>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AAE141C05F549F38F251626DC77DC1F">
    <w:name w:val="1AAE141C05F549F38F251626DC77DC1F"/>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3">
    <w:name w:val="B61D1DA3FB664428B1081185687B6379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3">
    <w:name w:val="57E65F646A40499E9A658912B4F36DCD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3">
    <w:name w:val="A1695B7BBDC94EA4BAA2E5065E8D1655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3">
    <w:name w:val="DAD0CD5214D34ECFAD37B86C34BA977C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7986B35695B4B9281126DAFFCDBD6FC6">
    <w:name w:val="A7986B35695B4B9281126DAFFCDBD6FC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5">
    <w:name w:val="3EA0CE3FD5984EBA99FFAF9FB52C497A5"/>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9B82B70CEB44D8B8A89AC8CD6529562">
    <w:name w:val="A9B82B70CEB44D8B8A89AC8CD65295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1">
    <w:name w:val="1AAE141C05F549F38F251626DC77DC1F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4">
    <w:name w:val="B61D1DA3FB664428B1081185687B63794"/>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4">
    <w:name w:val="57E65F646A40499E9A658912B4F36DCD4"/>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4">
    <w:name w:val="A1695B7BBDC94EA4BAA2E5065E8D16554"/>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4">
    <w:name w:val="DAD0CD5214D34ECFAD37B86C34BA977C4"/>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7986B35695B4B9281126DAFFCDBD6FC7">
    <w:name w:val="A7986B35695B4B9281126DAFFCDBD6FC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6">
    <w:name w:val="3EA0CE3FD5984EBA99FFAF9FB52C497A6"/>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9B82B70CEB44D8B8A89AC8CD65295621">
    <w:name w:val="A9B82B70CEB44D8B8A89AC8CD6529562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2">
    <w:name w:val="1AAE141C05F549F38F251626DC77DC1F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5">
    <w:name w:val="B61D1DA3FB664428B1081185687B63795"/>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5">
    <w:name w:val="57E65F646A40499E9A658912B4F36DCD5"/>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5">
    <w:name w:val="A1695B7BBDC94EA4BAA2E5065E8D16555"/>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5">
    <w:name w:val="DAD0CD5214D34ECFAD37B86C34BA977C5"/>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7986B35695B4B9281126DAFFCDBD6FC8">
    <w:name w:val="A7986B35695B4B9281126DAFFCDBD6FC8"/>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7">
    <w:name w:val="3EA0CE3FD5984EBA99FFAF9FB52C497A7"/>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9B82B70CEB44D8B8A89AC8CD65295622">
    <w:name w:val="A9B82B70CEB44D8B8A89AC8CD6529562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3">
    <w:name w:val="1AAE141C05F549F38F251626DC77DC1F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6">
    <w:name w:val="B61D1DA3FB664428B1081185687B63796"/>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6">
    <w:name w:val="57E65F646A40499E9A658912B4F36DCD6"/>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6">
    <w:name w:val="A1695B7BBDC94EA4BAA2E5065E8D16556"/>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6">
    <w:name w:val="DAD0CD5214D34ECFAD37B86C34BA977C6"/>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AE5E1814D894A598311A424B8FF42B4">
    <w:name w:val="5AE5E1814D894A598311A424B8FF42B4"/>
    <w:rsid w:val="004A5745"/>
  </w:style>
  <w:style w:type="paragraph" w:customStyle="1" w:styleId="1C7847724FA948B2A43E079EEC8482B5">
    <w:name w:val="1C7847724FA948B2A43E079EEC8482B5"/>
    <w:rsid w:val="004A5745"/>
  </w:style>
  <w:style w:type="paragraph" w:customStyle="1" w:styleId="748551B637C64BAF85146FC376B59CB4">
    <w:name w:val="748551B637C64BAF85146FC376B59CB4"/>
    <w:rsid w:val="004A5745"/>
  </w:style>
  <w:style w:type="paragraph" w:customStyle="1" w:styleId="A27C156B0217476AA84B9ADEFD4474F6">
    <w:name w:val="A27C156B0217476AA84B9ADEFD4474F6"/>
    <w:rsid w:val="004A5745"/>
  </w:style>
  <w:style w:type="paragraph" w:customStyle="1" w:styleId="07BB26A7643244CD82915057B4A0DF78">
    <w:name w:val="07BB26A7643244CD82915057B4A0DF78"/>
    <w:rsid w:val="004A5745"/>
  </w:style>
  <w:style w:type="paragraph" w:customStyle="1" w:styleId="65F7250B729349EAB873E1DEBEB78DCB">
    <w:name w:val="65F7250B729349EAB873E1DEBEB78DCB"/>
    <w:rsid w:val="004A5745"/>
  </w:style>
  <w:style w:type="paragraph" w:customStyle="1" w:styleId="4CE9D6D40C5D451B91F24FDA13008388">
    <w:name w:val="4CE9D6D40C5D451B91F24FDA13008388"/>
    <w:rsid w:val="004A5745"/>
  </w:style>
  <w:style w:type="paragraph" w:customStyle="1" w:styleId="71FB907125BF4692BF21E644F8EF3149">
    <w:name w:val="71FB907125BF4692BF21E644F8EF3149"/>
    <w:rsid w:val="004A5745"/>
  </w:style>
  <w:style w:type="paragraph" w:customStyle="1" w:styleId="7F2835D0849A451AA9BA697CA7A6E4AA">
    <w:name w:val="7F2835D0849A451AA9BA697CA7A6E4AA"/>
    <w:rsid w:val="004A5745"/>
  </w:style>
  <w:style w:type="paragraph" w:customStyle="1" w:styleId="A1780B7ADFEB440885F65E5C3B71D0F6">
    <w:name w:val="A1780B7ADFEB440885F65E5C3B71D0F6"/>
    <w:rsid w:val="004A5745"/>
  </w:style>
  <w:style w:type="paragraph" w:customStyle="1" w:styleId="26BC962FD1114BE5823EB527B4F3E0EA">
    <w:name w:val="26BC962FD1114BE5823EB527B4F3E0EA"/>
    <w:rsid w:val="004A5745"/>
  </w:style>
  <w:style w:type="paragraph" w:customStyle="1" w:styleId="00F7E07BD0EE4BFD92B1C4503E81D26B">
    <w:name w:val="00F7E07BD0EE4BFD92B1C4503E81D26B"/>
    <w:rsid w:val="004A5745"/>
  </w:style>
  <w:style w:type="paragraph" w:customStyle="1" w:styleId="EE4E6D6A6A8642A2A9756FFB7A32EE76">
    <w:name w:val="EE4E6D6A6A8642A2A9756FFB7A32EE76"/>
    <w:rsid w:val="004A5745"/>
  </w:style>
  <w:style w:type="paragraph" w:customStyle="1" w:styleId="15EA0351788C41419737B1AAC29244A0">
    <w:name w:val="15EA0351788C41419737B1AAC29244A0"/>
    <w:rsid w:val="004A5745"/>
  </w:style>
  <w:style w:type="paragraph" w:customStyle="1" w:styleId="D798414DA64C47C2886D88D366EBA712">
    <w:name w:val="D798414DA64C47C2886D88D366EBA712"/>
    <w:rsid w:val="004A5745"/>
  </w:style>
  <w:style w:type="paragraph" w:customStyle="1" w:styleId="216D29C54BB2482AA9D7DD98699EF4C9">
    <w:name w:val="216D29C54BB2482AA9D7DD98699EF4C9"/>
    <w:rsid w:val="004A5745"/>
  </w:style>
  <w:style w:type="paragraph" w:customStyle="1" w:styleId="A7986B35695B4B9281126DAFFCDBD6FC9">
    <w:name w:val="A7986B35695B4B9281126DAFFCDBD6FC9"/>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8">
    <w:name w:val="3EA0CE3FD5984EBA99FFAF9FB52C497A8"/>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1">
    <w:name w:val="15EA0351788C41419737B1AAC29244A0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1">
    <w:name w:val="26BC962FD1114BE5823EB527B4F3E0E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1">
    <w:name w:val="A1780B7ADFEB440885F65E5C3B71D0F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1">
    <w:name w:val="D798414DA64C47C2886D88D366EBA712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1">
    <w:name w:val="00F7E07BD0EE4BFD92B1C4503E81D26B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1">
    <w:name w:val="7F2835D0849A451AA9BA697CA7A6E4A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1">
    <w:name w:val="216D29C54BB2482AA9D7DD98699EF4C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1">
    <w:name w:val="EE4E6D6A6A8642A2A9756FFB7A32EE7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1">
    <w:name w:val="71FB907125BF4692BF21E644F8EF314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1">
    <w:name w:val="07BB26A7643244CD82915057B4A0DF78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1">
    <w:name w:val="65F7250B729349EAB873E1DEBEB78DCB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1">
    <w:name w:val="4CE9D6D40C5D451B91F24FDA13008388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3">
    <w:name w:val="A9B82B70CEB44D8B8A89AC8CD6529562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1">
    <w:name w:val="748551B637C64BAF85146FC376B59CB4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1">
    <w:name w:val="A27C156B0217476AA84B9ADEFD4474F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4">
    <w:name w:val="1AAE141C05F549F38F251626DC77DC1F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1">
    <w:name w:val="5AE5E1814D894A598311A424B8FF42B4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1">
    <w:name w:val="1C7847724FA948B2A43E079EEC8482B5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7">
    <w:name w:val="B61D1DA3FB664428B1081185687B63797"/>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7">
    <w:name w:val="57E65F646A40499E9A658912B4F36DCD7"/>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7">
    <w:name w:val="A1695B7BBDC94EA4BAA2E5065E8D16557"/>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7">
    <w:name w:val="DAD0CD5214D34ECFAD37B86C34BA977C7"/>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7986B35695B4B9281126DAFFCDBD6FC10">
    <w:name w:val="A7986B35695B4B9281126DAFFCDBD6FC10"/>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9">
    <w:name w:val="3EA0CE3FD5984EBA99FFAF9FB52C497A9"/>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2">
    <w:name w:val="15EA0351788C41419737B1AAC29244A0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2">
    <w:name w:val="26BC962FD1114BE5823EB527B4F3E0E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2">
    <w:name w:val="A1780B7ADFEB440885F65E5C3B71D0F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2">
    <w:name w:val="D798414DA64C47C2886D88D366EBA712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2">
    <w:name w:val="00F7E07BD0EE4BFD92B1C4503E81D26B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2">
    <w:name w:val="7F2835D0849A451AA9BA697CA7A6E4A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2">
    <w:name w:val="216D29C54BB2482AA9D7DD98699EF4C9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2">
    <w:name w:val="EE4E6D6A6A8642A2A9756FFB7A32EE7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2">
    <w:name w:val="71FB907125BF4692BF21E644F8EF3149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2">
    <w:name w:val="07BB26A7643244CD82915057B4A0DF78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2">
    <w:name w:val="65F7250B729349EAB873E1DEBEB78DCB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2">
    <w:name w:val="4CE9D6D40C5D451B91F24FDA13008388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4">
    <w:name w:val="A9B82B70CEB44D8B8A89AC8CD6529562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2">
    <w:name w:val="748551B637C64BAF85146FC376B59CB4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2">
    <w:name w:val="A27C156B0217476AA84B9ADEFD4474F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5">
    <w:name w:val="1AAE141C05F549F38F251626DC77DC1F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2">
    <w:name w:val="5AE5E1814D894A598311A424B8FF42B4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2">
    <w:name w:val="1C7847724FA948B2A43E079EEC8482B5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8">
    <w:name w:val="B61D1DA3FB664428B1081185687B63798"/>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8">
    <w:name w:val="57E65F646A40499E9A658912B4F36DCD8"/>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8">
    <w:name w:val="A1695B7BBDC94EA4BAA2E5065E8D16558"/>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8">
    <w:name w:val="DAD0CD5214D34ECFAD37B86C34BA977C8"/>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7986B35695B4B9281126DAFFCDBD6FC11">
    <w:name w:val="A7986B35695B4B9281126DAFFCDBD6FC1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10">
    <w:name w:val="3EA0CE3FD5984EBA99FFAF9FB52C497A10"/>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3">
    <w:name w:val="15EA0351788C41419737B1AAC29244A0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3">
    <w:name w:val="26BC962FD1114BE5823EB527B4F3E0E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3">
    <w:name w:val="A1780B7ADFEB440885F65E5C3B71D0F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3">
    <w:name w:val="D798414DA64C47C2886D88D366EBA712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3">
    <w:name w:val="00F7E07BD0EE4BFD92B1C4503E81D26B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3">
    <w:name w:val="7F2835D0849A451AA9BA697CA7A6E4A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3">
    <w:name w:val="216D29C54BB2482AA9D7DD98699EF4C9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3">
    <w:name w:val="EE4E6D6A6A8642A2A9756FFB7A32EE7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3">
    <w:name w:val="71FB907125BF4692BF21E644F8EF3149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3">
    <w:name w:val="07BB26A7643244CD82915057B4A0DF78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3">
    <w:name w:val="65F7250B729349EAB873E1DEBEB78DCB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3">
    <w:name w:val="4CE9D6D40C5D451B91F24FDA13008388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5">
    <w:name w:val="A9B82B70CEB44D8B8A89AC8CD6529562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3">
    <w:name w:val="748551B637C64BAF85146FC376B59CB4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3">
    <w:name w:val="A27C156B0217476AA84B9ADEFD4474F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6">
    <w:name w:val="1AAE141C05F549F38F251626DC77DC1F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3">
    <w:name w:val="5AE5E1814D894A598311A424B8FF42B4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3">
    <w:name w:val="1C7847724FA948B2A43E079EEC8482B5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9">
    <w:name w:val="B61D1DA3FB664428B1081185687B63799"/>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9">
    <w:name w:val="57E65F646A40499E9A658912B4F36DCD9"/>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9">
    <w:name w:val="A1695B7BBDC94EA4BAA2E5065E8D16559"/>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9">
    <w:name w:val="DAD0CD5214D34ECFAD37B86C34BA977C9"/>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43F24E737D34376BEB668851B9107F6">
    <w:name w:val="A43F24E737D34376BEB668851B9107F6"/>
    <w:rsid w:val="004A5745"/>
  </w:style>
  <w:style w:type="paragraph" w:customStyle="1" w:styleId="5C481967D33E4E189B593CD9ABC29F54">
    <w:name w:val="5C481967D33E4E189B593CD9ABC29F54"/>
    <w:rsid w:val="004A5745"/>
  </w:style>
  <w:style w:type="paragraph" w:customStyle="1" w:styleId="31E8440FBC0C429F9F1A619A0176968D">
    <w:name w:val="31E8440FBC0C429F9F1A619A0176968D"/>
    <w:rsid w:val="004A5745"/>
  </w:style>
  <w:style w:type="paragraph" w:customStyle="1" w:styleId="C7522F6B51BF44ECA022E7C4C8FC2C88">
    <w:name w:val="C7522F6B51BF44ECA022E7C4C8FC2C88"/>
    <w:rsid w:val="004A5745"/>
  </w:style>
  <w:style w:type="paragraph" w:customStyle="1" w:styleId="FFC5B9D9C148409EAB6B8B076D07A651">
    <w:name w:val="FFC5B9D9C148409EAB6B8B076D07A651"/>
    <w:rsid w:val="004A5745"/>
  </w:style>
  <w:style w:type="paragraph" w:customStyle="1" w:styleId="C5F5548F03A74FD28E92EE8A98B5274A">
    <w:name w:val="C5F5548F03A74FD28E92EE8A98B5274A"/>
    <w:rsid w:val="004A5745"/>
  </w:style>
  <w:style w:type="paragraph" w:customStyle="1" w:styleId="C2A41663CB524CF29DAFCCCFEC9BD0F7">
    <w:name w:val="C2A41663CB524CF29DAFCCCFEC9BD0F7"/>
    <w:rsid w:val="004A5745"/>
  </w:style>
  <w:style w:type="paragraph" w:customStyle="1" w:styleId="A062CE38F6294147879A0CE8F640736D">
    <w:name w:val="A062CE38F6294147879A0CE8F640736D"/>
    <w:rsid w:val="004A5745"/>
  </w:style>
  <w:style w:type="paragraph" w:customStyle="1" w:styleId="A3BD0C8C5A354BE18297BB3D98F54940">
    <w:name w:val="A3BD0C8C5A354BE18297BB3D98F54940"/>
    <w:rsid w:val="004A5745"/>
  </w:style>
  <w:style w:type="paragraph" w:customStyle="1" w:styleId="AFC2C6A202A143979820BE348251C8AC">
    <w:name w:val="AFC2C6A202A143979820BE348251C8AC"/>
    <w:rsid w:val="004A5745"/>
  </w:style>
  <w:style w:type="paragraph" w:customStyle="1" w:styleId="BE2251D5CD014650BFC4076840F4F84C">
    <w:name w:val="BE2251D5CD014650BFC4076840F4F84C"/>
    <w:rsid w:val="004A5745"/>
  </w:style>
  <w:style w:type="paragraph" w:customStyle="1" w:styleId="D6AF68D0B10549C692E7EF0BA2633F46">
    <w:name w:val="D6AF68D0B10549C692E7EF0BA2633F46"/>
    <w:rsid w:val="004A5745"/>
  </w:style>
  <w:style w:type="paragraph" w:customStyle="1" w:styleId="F1CC8C529D464D0C9D4D7988A0118A36">
    <w:name w:val="F1CC8C529D464D0C9D4D7988A0118A36"/>
    <w:rsid w:val="004A5745"/>
  </w:style>
  <w:style w:type="paragraph" w:customStyle="1" w:styleId="952028822C5D4126AD0F77B9F2A4786C">
    <w:name w:val="952028822C5D4126AD0F77B9F2A4786C"/>
    <w:rsid w:val="004A5745"/>
  </w:style>
  <w:style w:type="paragraph" w:customStyle="1" w:styleId="4139F694E6B24BE2A1383320D41C065A">
    <w:name w:val="4139F694E6B24BE2A1383320D41C065A"/>
    <w:rsid w:val="004A5745"/>
  </w:style>
  <w:style w:type="paragraph" w:customStyle="1" w:styleId="5B50871944FB4447B0DF53C43F0C3AC1">
    <w:name w:val="5B50871944FB4447B0DF53C43F0C3AC1"/>
    <w:rsid w:val="004A5745"/>
  </w:style>
  <w:style w:type="paragraph" w:customStyle="1" w:styleId="3DCBB269A69A475C9FFA0B9A72DBB83A">
    <w:name w:val="3DCBB269A69A475C9FFA0B9A72DBB83A"/>
    <w:rsid w:val="004A5745"/>
  </w:style>
  <w:style w:type="paragraph" w:customStyle="1" w:styleId="CF6E40A640A743FCB12B21F504ABFB7D">
    <w:name w:val="CF6E40A640A743FCB12B21F504ABFB7D"/>
    <w:rsid w:val="004A5745"/>
  </w:style>
  <w:style w:type="paragraph" w:customStyle="1" w:styleId="244F67ACE84245A38A1223D9148E7094">
    <w:name w:val="244F67ACE84245A38A1223D9148E7094"/>
    <w:rsid w:val="004A5745"/>
  </w:style>
  <w:style w:type="paragraph" w:customStyle="1" w:styleId="5DA558F272A34995B150789173EDDE49">
    <w:name w:val="5DA558F272A34995B150789173EDDE49"/>
    <w:rsid w:val="004A5745"/>
  </w:style>
  <w:style w:type="paragraph" w:customStyle="1" w:styleId="6897214C36014C169A77A17EDD89F2F6">
    <w:name w:val="6897214C36014C169A77A17EDD89F2F6"/>
    <w:rsid w:val="004A5745"/>
  </w:style>
  <w:style w:type="paragraph" w:customStyle="1" w:styleId="3FD809C0ABFF478DBB003CCFED58301D">
    <w:name w:val="3FD809C0ABFF478DBB003CCFED58301D"/>
    <w:rsid w:val="004A5745"/>
  </w:style>
  <w:style w:type="paragraph" w:customStyle="1" w:styleId="1B5C0113213645B1A01EA3ADE637798C">
    <w:name w:val="1B5C0113213645B1A01EA3ADE637798C"/>
    <w:rsid w:val="004A5745"/>
  </w:style>
  <w:style w:type="paragraph" w:customStyle="1" w:styleId="A7DFE4440ECF4B8FA1B50943C74E65C4">
    <w:name w:val="A7DFE4440ECF4B8FA1B50943C74E65C4"/>
    <w:rsid w:val="004A5745"/>
  </w:style>
  <w:style w:type="paragraph" w:customStyle="1" w:styleId="99EC42830D33465FAEA0D56A697C909A">
    <w:name w:val="99EC42830D33465FAEA0D56A697C909A"/>
    <w:rsid w:val="004A5745"/>
  </w:style>
  <w:style w:type="paragraph" w:customStyle="1" w:styleId="C7EC97A9AAF347809672CE118949546B">
    <w:name w:val="C7EC97A9AAF347809672CE118949546B"/>
    <w:rsid w:val="004A5745"/>
  </w:style>
  <w:style w:type="paragraph" w:customStyle="1" w:styleId="49B4F1D3E89441DE9747CBFEDD4AE4B9">
    <w:name w:val="49B4F1D3E89441DE9747CBFEDD4AE4B9"/>
    <w:rsid w:val="004A5745"/>
  </w:style>
  <w:style w:type="paragraph" w:customStyle="1" w:styleId="A43F24E737D34376BEB668851B9107F61">
    <w:name w:val="A43F24E737D34376BEB668851B9107F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1">
    <w:name w:val="A3BD0C8C5A354BE18297BB3D98F54940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1">
    <w:name w:val="3DCBB269A69A475C9FFA0B9A72DBB83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1">
    <w:name w:val="3FD809C0ABFF478DBB003CCFED58301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1">
    <w:name w:val="5C481967D33E4E189B593CD9ABC29F54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1">
    <w:name w:val="AFC2C6A202A143979820BE348251C8AC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1">
    <w:name w:val="CF6E40A640A743FCB12B21F504ABFB7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1">
    <w:name w:val="6897214C36014C169A77A17EDD89F2F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1">
    <w:name w:val="31E8440FBC0C429F9F1A619A0176968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1">
    <w:name w:val="BE2251D5CD014650BFC4076840F4F84C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1">
    <w:name w:val="244F67ACE84245A38A1223D9148E7094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1">
    <w:name w:val="5DA558F272A34995B150789173EDDE4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1">
    <w:name w:val="C7522F6B51BF44ECA022E7C4C8FC2C88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1">
    <w:name w:val="D6AF68D0B10549C692E7EF0BA2633F4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1">
    <w:name w:val="1B5C0113213645B1A01EA3ADE637798C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1">
    <w:name w:val="FFC5B9D9C148409EAB6B8B076D07A651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1">
    <w:name w:val="F1CC8C529D464D0C9D4D7988A0118A3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1">
    <w:name w:val="A7DFE4440ECF4B8FA1B50943C74E65C4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1">
    <w:name w:val="C5F5548F03A74FD28E92EE8A98B5274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1">
    <w:name w:val="952028822C5D4126AD0F77B9F2A4786C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1">
    <w:name w:val="99EC42830D33465FAEA0D56A697C909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1">
    <w:name w:val="C2A41663CB524CF29DAFCCCFEC9BD0F7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1">
    <w:name w:val="4139F694E6B24BE2A1383320D41C065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1">
    <w:name w:val="C7EC97A9AAF347809672CE118949546B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1">
    <w:name w:val="A062CE38F6294147879A0CE8F640736D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1">
    <w:name w:val="5B50871944FB4447B0DF53C43F0C3AC1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1">
    <w:name w:val="49B4F1D3E89441DE9747CBFEDD4AE4B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2">
    <w:name w:val="A7986B35695B4B9281126DAFFCDBD6FC1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11">
    <w:name w:val="3EA0CE3FD5984EBA99FFAF9FB52C497A1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4">
    <w:name w:val="15EA0351788C41419737B1AAC29244A0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4">
    <w:name w:val="26BC962FD1114BE5823EB527B4F3E0EA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4">
    <w:name w:val="A1780B7ADFEB440885F65E5C3B71D0F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4">
    <w:name w:val="D798414DA64C47C2886D88D366EBA712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4">
    <w:name w:val="00F7E07BD0EE4BFD92B1C4503E81D26B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4">
    <w:name w:val="7F2835D0849A451AA9BA697CA7A6E4AA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4">
    <w:name w:val="216D29C54BB2482AA9D7DD98699EF4C9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4">
    <w:name w:val="EE4E6D6A6A8642A2A9756FFB7A32EE7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4">
    <w:name w:val="71FB907125BF4692BF21E644F8EF3149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4">
    <w:name w:val="07BB26A7643244CD82915057B4A0DF78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4">
    <w:name w:val="65F7250B729349EAB873E1DEBEB78DCB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4">
    <w:name w:val="4CE9D6D40C5D451B91F24FDA13008388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6">
    <w:name w:val="A9B82B70CEB44D8B8A89AC8CD6529562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4">
    <w:name w:val="748551B637C64BAF85146FC376B59CB4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4">
    <w:name w:val="A27C156B0217476AA84B9ADEFD4474F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7">
    <w:name w:val="1AAE141C05F549F38F251626DC77DC1F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4">
    <w:name w:val="5AE5E1814D894A598311A424B8FF42B4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4">
    <w:name w:val="1C7847724FA948B2A43E079EEC8482B5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0">
    <w:name w:val="B61D1DA3FB664428B1081185687B637910"/>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0">
    <w:name w:val="57E65F646A40499E9A658912B4F36DCD10"/>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0">
    <w:name w:val="A1695B7BBDC94EA4BAA2E5065E8D165510"/>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0">
    <w:name w:val="DAD0CD5214D34ECFAD37B86C34BA977C10"/>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3E32BA3A50854562B6F8B942D845504E">
    <w:name w:val="3E32BA3A50854562B6F8B942D845504E"/>
    <w:rsid w:val="004A5745"/>
  </w:style>
  <w:style w:type="paragraph" w:customStyle="1" w:styleId="35953B9EF8E8443ABB810C16B0C2549F">
    <w:name w:val="35953B9EF8E8443ABB810C16B0C2549F"/>
    <w:rsid w:val="004A5745"/>
  </w:style>
  <w:style w:type="paragraph" w:customStyle="1" w:styleId="EA9330F64B2C453EA6194CE2CF1617FA">
    <w:name w:val="EA9330F64B2C453EA6194CE2CF1617FA"/>
    <w:rsid w:val="004A5745"/>
  </w:style>
  <w:style w:type="paragraph" w:customStyle="1" w:styleId="2C3C15C850B64BE2944CCF25A81B64DA">
    <w:name w:val="2C3C15C850B64BE2944CCF25A81B64DA"/>
    <w:rsid w:val="004A5745"/>
  </w:style>
  <w:style w:type="paragraph" w:customStyle="1" w:styleId="9B0EB4B98606410AB13D720EBBEA6124">
    <w:name w:val="9B0EB4B98606410AB13D720EBBEA6124"/>
    <w:rsid w:val="004A5745"/>
  </w:style>
  <w:style w:type="paragraph" w:customStyle="1" w:styleId="4372ED3F29AA443CAA2B819563CC31EB">
    <w:name w:val="4372ED3F29AA443CAA2B819563CC31EB"/>
    <w:rsid w:val="004A5745"/>
  </w:style>
  <w:style w:type="paragraph" w:customStyle="1" w:styleId="4372ED3F29AA443CAA2B819563CC31EB1">
    <w:name w:val="4372ED3F29AA443CAA2B819563CC31EB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43F24E737D34376BEB668851B9107F62">
    <w:name w:val="A43F24E737D34376BEB668851B9107F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2">
    <w:name w:val="A3BD0C8C5A354BE18297BB3D98F54940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2">
    <w:name w:val="3DCBB269A69A475C9FFA0B9A72DBB83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2">
    <w:name w:val="3FD809C0ABFF478DBB003CCFED58301D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2">
    <w:name w:val="5C481967D33E4E189B593CD9ABC29F54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2">
    <w:name w:val="AFC2C6A202A143979820BE348251C8AC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2">
    <w:name w:val="CF6E40A640A743FCB12B21F504ABFB7D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2">
    <w:name w:val="6897214C36014C169A77A17EDD89F2F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2">
    <w:name w:val="31E8440FBC0C429F9F1A619A0176968D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2">
    <w:name w:val="BE2251D5CD014650BFC4076840F4F84C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2">
    <w:name w:val="244F67ACE84245A38A1223D9148E7094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2">
    <w:name w:val="5DA558F272A34995B150789173EDDE49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2">
    <w:name w:val="C7522F6B51BF44ECA022E7C4C8FC2C88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2">
    <w:name w:val="D6AF68D0B10549C692E7EF0BA2633F4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2">
    <w:name w:val="1B5C0113213645B1A01EA3ADE637798C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32BA3A50854562B6F8B942D845504E1">
    <w:name w:val="3E32BA3A50854562B6F8B942D845504E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2">
    <w:name w:val="FFC5B9D9C148409EAB6B8B076D07A651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2">
    <w:name w:val="F1CC8C529D464D0C9D4D7988A0118A3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2">
    <w:name w:val="A7DFE4440ECF4B8FA1B50943C74E65C4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5953B9EF8E8443ABB810C16B0C2549F1">
    <w:name w:val="35953B9EF8E8443ABB810C16B0C2549F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2">
    <w:name w:val="C5F5548F03A74FD28E92EE8A98B5274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2">
    <w:name w:val="952028822C5D4126AD0F77B9F2A4786C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2">
    <w:name w:val="99EC42830D33465FAEA0D56A697C909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A9330F64B2C453EA6194CE2CF1617FA1">
    <w:name w:val="EA9330F64B2C453EA6194CE2CF1617F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2">
    <w:name w:val="C2A41663CB524CF29DAFCCCFEC9BD0F7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2">
    <w:name w:val="4139F694E6B24BE2A1383320D41C065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2">
    <w:name w:val="C7EC97A9AAF347809672CE118949546B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C3C15C850B64BE2944CCF25A81B64DA1">
    <w:name w:val="2C3C15C850B64BE2944CCF25A81B64D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2">
    <w:name w:val="A062CE38F6294147879A0CE8F640736D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2">
    <w:name w:val="5B50871944FB4447B0DF53C43F0C3AC1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2">
    <w:name w:val="49B4F1D3E89441DE9747CBFEDD4AE4B9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B0EB4B98606410AB13D720EBBEA61241">
    <w:name w:val="9B0EB4B98606410AB13D720EBBEA6124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3">
    <w:name w:val="A7986B35695B4B9281126DAFFCDBD6FC1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12">
    <w:name w:val="3EA0CE3FD5984EBA99FFAF9FB52C497A1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5">
    <w:name w:val="15EA0351788C41419737B1AAC29244A0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5">
    <w:name w:val="26BC962FD1114BE5823EB527B4F3E0EA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5">
    <w:name w:val="A1780B7ADFEB440885F65E5C3B71D0F6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5">
    <w:name w:val="D798414DA64C47C2886D88D366EBA712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5">
    <w:name w:val="00F7E07BD0EE4BFD92B1C4503E81D26B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5">
    <w:name w:val="7F2835D0849A451AA9BA697CA7A6E4AA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5">
    <w:name w:val="216D29C54BB2482AA9D7DD98699EF4C9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5">
    <w:name w:val="EE4E6D6A6A8642A2A9756FFB7A32EE76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5">
    <w:name w:val="71FB907125BF4692BF21E644F8EF3149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5">
    <w:name w:val="07BB26A7643244CD82915057B4A0DF78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5">
    <w:name w:val="65F7250B729349EAB873E1DEBEB78DCB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5">
    <w:name w:val="4CE9D6D40C5D451B91F24FDA13008388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7">
    <w:name w:val="A9B82B70CEB44D8B8A89AC8CD6529562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5">
    <w:name w:val="748551B637C64BAF85146FC376B59CB4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5">
    <w:name w:val="A27C156B0217476AA84B9ADEFD4474F6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8">
    <w:name w:val="1AAE141C05F549F38F251626DC77DC1F8"/>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5">
    <w:name w:val="5AE5E1814D894A598311A424B8FF42B4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5">
    <w:name w:val="1C7847724FA948B2A43E079EEC8482B5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1">
    <w:name w:val="B61D1DA3FB664428B1081185687B63791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1">
    <w:name w:val="57E65F646A40499E9A658912B4F36DCD1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1">
    <w:name w:val="A1695B7BBDC94EA4BAA2E5065E8D16551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1">
    <w:name w:val="DAD0CD5214D34ECFAD37B86C34BA977C11"/>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D58F04424C34A98AD211FEB4EEC4567">
    <w:name w:val="DD58F04424C34A98AD211FEB4EEC4567"/>
    <w:rsid w:val="004A5745"/>
  </w:style>
  <w:style w:type="paragraph" w:customStyle="1" w:styleId="C5BA4BDBD02A4A948854CB346A8907C8">
    <w:name w:val="C5BA4BDBD02A4A948854CB346A8907C8"/>
    <w:rsid w:val="004A5745"/>
  </w:style>
  <w:style w:type="paragraph" w:customStyle="1" w:styleId="A3CB441280E640FC8007A6557E588C16">
    <w:name w:val="A3CB441280E640FC8007A6557E588C16"/>
    <w:rsid w:val="004A5745"/>
  </w:style>
  <w:style w:type="paragraph" w:customStyle="1" w:styleId="2661137E51FB4C63BCF61496AE2B64D5">
    <w:name w:val="2661137E51FB4C63BCF61496AE2B64D5"/>
    <w:rsid w:val="004A5745"/>
  </w:style>
  <w:style w:type="paragraph" w:customStyle="1" w:styleId="267115A3CBBC43B9BBE56A4047F5939F">
    <w:name w:val="267115A3CBBC43B9BBE56A4047F5939F"/>
    <w:rsid w:val="004A5745"/>
  </w:style>
  <w:style w:type="paragraph" w:customStyle="1" w:styleId="267115A3CBBC43B9BBE56A4047F5939F1">
    <w:name w:val="267115A3CBBC43B9BBE56A4047F5939F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372ED3F29AA443CAA2B819563CC31EB2">
    <w:name w:val="4372ED3F29AA443CAA2B819563CC31EB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D58F04424C34A98AD211FEB4EEC45671">
    <w:name w:val="DD58F04424C34A98AD211FEB4EEC4567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5BA4BDBD02A4A948854CB346A8907C81">
    <w:name w:val="C5BA4BDBD02A4A948854CB346A8907C8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3CB441280E640FC8007A6557E588C161">
    <w:name w:val="A3CB441280E640FC8007A6557E588C1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61137E51FB4C63BCF61496AE2B64D51">
    <w:name w:val="2661137E51FB4C63BCF61496AE2B64D5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43F24E737D34376BEB668851B9107F63">
    <w:name w:val="A43F24E737D34376BEB668851B9107F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3">
    <w:name w:val="A3BD0C8C5A354BE18297BB3D98F54940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3">
    <w:name w:val="3DCBB269A69A475C9FFA0B9A72DBB83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3">
    <w:name w:val="3FD809C0ABFF478DBB003CCFED58301D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3">
    <w:name w:val="5C481967D33E4E189B593CD9ABC29F54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3">
    <w:name w:val="AFC2C6A202A143979820BE348251C8AC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3">
    <w:name w:val="CF6E40A640A743FCB12B21F504ABFB7D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3">
    <w:name w:val="6897214C36014C169A77A17EDD89F2F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3">
    <w:name w:val="31E8440FBC0C429F9F1A619A0176968D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3">
    <w:name w:val="BE2251D5CD014650BFC4076840F4F84C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3">
    <w:name w:val="244F67ACE84245A38A1223D9148E7094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3">
    <w:name w:val="5DA558F272A34995B150789173EDDE49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3">
    <w:name w:val="C7522F6B51BF44ECA022E7C4C8FC2C88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3">
    <w:name w:val="D6AF68D0B10549C692E7EF0BA2633F4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3">
    <w:name w:val="1B5C0113213645B1A01EA3ADE637798C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32BA3A50854562B6F8B942D845504E2">
    <w:name w:val="3E32BA3A50854562B6F8B942D845504E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3">
    <w:name w:val="FFC5B9D9C148409EAB6B8B076D07A651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3">
    <w:name w:val="F1CC8C529D464D0C9D4D7988A0118A36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3">
    <w:name w:val="A7DFE4440ECF4B8FA1B50943C74E65C4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5953B9EF8E8443ABB810C16B0C2549F2">
    <w:name w:val="35953B9EF8E8443ABB810C16B0C2549F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3">
    <w:name w:val="C5F5548F03A74FD28E92EE8A98B5274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3">
    <w:name w:val="952028822C5D4126AD0F77B9F2A4786C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3">
    <w:name w:val="99EC42830D33465FAEA0D56A697C909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A9330F64B2C453EA6194CE2CF1617FA2">
    <w:name w:val="EA9330F64B2C453EA6194CE2CF1617F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3">
    <w:name w:val="C2A41663CB524CF29DAFCCCFEC9BD0F7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3">
    <w:name w:val="4139F694E6B24BE2A1383320D41C065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3">
    <w:name w:val="C7EC97A9AAF347809672CE118949546B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C3C15C850B64BE2944CCF25A81B64DA2">
    <w:name w:val="2C3C15C850B64BE2944CCF25A81B64DA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3">
    <w:name w:val="A062CE38F6294147879A0CE8F640736D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3">
    <w:name w:val="5B50871944FB4447B0DF53C43F0C3AC1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3">
    <w:name w:val="49B4F1D3E89441DE9747CBFEDD4AE4B9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B0EB4B98606410AB13D720EBBEA61242">
    <w:name w:val="9B0EB4B98606410AB13D720EBBEA6124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4">
    <w:name w:val="A7986B35695B4B9281126DAFFCDBD6FC1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13">
    <w:name w:val="3EA0CE3FD5984EBA99FFAF9FB52C497A1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6">
    <w:name w:val="15EA0351788C41419737B1AAC29244A0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6">
    <w:name w:val="26BC962FD1114BE5823EB527B4F3E0EA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6">
    <w:name w:val="A1780B7ADFEB440885F65E5C3B71D0F6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6">
    <w:name w:val="D798414DA64C47C2886D88D366EBA712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6">
    <w:name w:val="00F7E07BD0EE4BFD92B1C4503E81D26B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6">
    <w:name w:val="7F2835D0849A451AA9BA697CA7A6E4AA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6">
    <w:name w:val="216D29C54BB2482AA9D7DD98699EF4C9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6">
    <w:name w:val="EE4E6D6A6A8642A2A9756FFB7A32EE76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6">
    <w:name w:val="71FB907125BF4692BF21E644F8EF3149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6">
    <w:name w:val="07BB26A7643244CD82915057B4A0DF78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6">
    <w:name w:val="65F7250B729349EAB873E1DEBEB78DCB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6">
    <w:name w:val="4CE9D6D40C5D451B91F24FDA13008388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8">
    <w:name w:val="A9B82B70CEB44D8B8A89AC8CD65295628"/>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6">
    <w:name w:val="748551B637C64BAF85146FC376B59CB4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6">
    <w:name w:val="A27C156B0217476AA84B9ADEFD4474F6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9">
    <w:name w:val="1AAE141C05F549F38F251626DC77DC1F9"/>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6">
    <w:name w:val="5AE5E1814D894A598311A424B8FF42B4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6">
    <w:name w:val="1C7847724FA948B2A43E079EEC8482B56"/>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2">
    <w:name w:val="B61D1DA3FB664428B1081185687B63791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2">
    <w:name w:val="57E65F646A40499E9A658912B4F36DCD1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2">
    <w:name w:val="A1695B7BBDC94EA4BAA2E5065E8D16551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2">
    <w:name w:val="DAD0CD5214D34ECFAD37B86C34BA977C12"/>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9E88B153EDC141209DF0D02E7E5FD766">
    <w:name w:val="9E88B153EDC141209DF0D02E7E5FD766"/>
    <w:rsid w:val="004A5745"/>
  </w:style>
  <w:style w:type="paragraph" w:customStyle="1" w:styleId="9D8264BF26594AD983B66940039485E9">
    <w:name w:val="9D8264BF26594AD983B66940039485E9"/>
    <w:rsid w:val="004A5745"/>
  </w:style>
  <w:style w:type="paragraph" w:customStyle="1" w:styleId="D7B0FF1826C442248D0C4B54844C9AFA">
    <w:name w:val="D7B0FF1826C442248D0C4B54844C9AFA"/>
    <w:rsid w:val="004A5745"/>
  </w:style>
  <w:style w:type="paragraph" w:customStyle="1" w:styleId="267115A3CBBC43B9BBE56A4047F5939F2">
    <w:name w:val="267115A3CBBC43B9BBE56A4047F5939F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E88B153EDC141209DF0D02E7E5FD7661">
    <w:name w:val="9E88B153EDC141209DF0D02E7E5FD766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D8264BF26594AD983B66940039485E91">
    <w:name w:val="9D8264BF26594AD983B66940039485E9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B0FF1826C442248D0C4B54844C9AFA1">
    <w:name w:val="D7B0FF1826C442248D0C4B54844C9AFA1"/>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372ED3F29AA443CAA2B819563CC31EB3">
    <w:name w:val="4372ED3F29AA443CAA2B819563CC31EB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D58F04424C34A98AD211FEB4EEC45672">
    <w:name w:val="DD58F04424C34A98AD211FEB4EEC4567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5BA4BDBD02A4A948854CB346A8907C82">
    <w:name w:val="C5BA4BDBD02A4A948854CB346A8907C8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3CB441280E640FC8007A6557E588C162">
    <w:name w:val="A3CB441280E640FC8007A6557E588C16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61137E51FB4C63BCF61496AE2B64D52">
    <w:name w:val="2661137E51FB4C63BCF61496AE2B64D52"/>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43F24E737D34376BEB668851B9107F64">
    <w:name w:val="A43F24E737D34376BEB668851B9107F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4">
    <w:name w:val="A3BD0C8C5A354BE18297BB3D98F54940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4">
    <w:name w:val="3DCBB269A69A475C9FFA0B9A72DBB83A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4">
    <w:name w:val="3FD809C0ABFF478DBB003CCFED58301D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4">
    <w:name w:val="5C481967D33E4E189B593CD9ABC29F54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4">
    <w:name w:val="AFC2C6A202A143979820BE348251C8AC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4">
    <w:name w:val="CF6E40A640A743FCB12B21F504ABFB7D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4">
    <w:name w:val="6897214C36014C169A77A17EDD89F2F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4">
    <w:name w:val="31E8440FBC0C429F9F1A619A0176968D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4">
    <w:name w:val="BE2251D5CD014650BFC4076840F4F84C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4">
    <w:name w:val="244F67ACE84245A38A1223D9148E7094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4">
    <w:name w:val="5DA558F272A34995B150789173EDDE49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4">
    <w:name w:val="C7522F6B51BF44ECA022E7C4C8FC2C88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4">
    <w:name w:val="D6AF68D0B10549C692E7EF0BA2633F4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4">
    <w:name w:val="1B5C0113213645B1A01EA3ADE637798C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32BA3A50854562B6F8B942D845504E3">
    <w:name w:val="3E32BA3A50854562B6F8B942D845504E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4">
    <w:name w:val="FFC5B9D9C148409EAB6B8B076D07A651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4">
    <w:name w:val="F1CC8C529D464D0C9D4D7988A0118A36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4">
    <w:name w:val="A7DFE4440ECF4B8FA1B50943C74E65C4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5953B9EF8E8443ABB810C16B0C2549F3">
    <w:name w:val="35953B9EF8E8443ABB810C16B0C2549F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4">
    <w:name w:val="C5F5548F03A74FD28E92EE8A98B5274A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4">
    <w:name w:val="952028822C5D4126AD0F77B9F2A4786C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4">
    <w:name w:val="99EC42830D33465FAEA0D56A697C909A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A9330F64B2C453EA6194CE2CF1617FA3">
    <w:name w:val="EA9330F64B2C453EA6194CE2CF1617F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4">
    <w:name w:val="C2A41663CB524CF29DAFCCCFEC9BD0F7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4">
    <w:name w:val="4139F694E6B24BE2A1383320D41C065A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4">
    <w:name w:val="C7EC97A9AAF347809672CE118949546B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C3C15C850B64BE2944CCF25A81B64DA3">
    <w:name w:val="2C3C15C850B64BE2944CCF25A81B64DA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4">
    <w:name w:val="A062CE38F6294147879A0CE8F640736D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4">
    <w:name w:val="5B50871944FB4447B0DF53C43F0C3AC1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4">
    <w:name w:val="49B4F1D3E89441DE9747CBFEDD4AE4B94"/>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9B0EB4B98606410AB13D720EBBEA61243">
    <w:name w:val="9B0EB4B98606410AB13D720EBBEA61243"/>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5">
    <w:name w:val="A7986B35695B4B9281126DAFFCDBD6FC15"/>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3EA0CE3FD5984EBA99FFAF9FB52C497A14">
    <w:name w:val="3EA0CE3FD5984EBA99FFAF9FB52C497A14"/>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7">
    <w:name w:val="15EA0351788C41419737B1AAC29244A0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7">
    <w:name w:val="26BC962FD1114BE5823EB527B4F3E0EA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7">
    <w:name w:val="A1780B7ADFEB440885F65E5C3B71D0F6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7">
    <w:name w:val="D798414DA64C47C2886D88D366EBA712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7">
    <w:name w:val="00F7E07BD0EE4BFD92B1C4503E81D26B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7">
    <w:name w:val="7F2835D0849A451AA9BA697CA7A6E4AA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7">
    <w:name w:val="216D29C54BB2482AA9D7DD98699EF4C9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7">
    <w:name w:val="EE4E6D6A6A8642A2A9756FFB7A32EE76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7">
    <w:name w:val="71FB907125BF4692BF21E644F8EF3149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7">
    <w:name w:val="07BB26A7643244CD82915057B4A0DF78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7">
    <w:name w:val="65F7250B729349EAB873E1DEBEB78DCB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7">
    <w:name w:val="4CE9D6D40C5D451B91F24FDA13008388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9">
    <w:name w:val="A9B82B70CEB44D8B8A89AC8CD65295629"/>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7">
    <w:name w:val="748551B637C64BAF85146FC376B59CB4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7">
    <w:name w:val="A27C156B0217476AA84B9ADEFD4474F6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10">
    <w:name w:val="1AAE141C05F549F38F251626DC77DC1F10"/>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7">
    <w:name w:val="5AE5E1814D894A598311A424B8FF42B4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7">
    <w:name w:val="1C7847724FA948B2A43E079EEC8482B57"/>
    <w:rsid w:val="004A5745"/>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3">
    <w:name w:val="B61D1DA3FB664428B1081185687B63791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3">
    <w:name w:val="57E65F646A40499E9A658912B4F36DCD1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3">
    <w:name w:val="A1695B7BBDC94EA4BAA2E5065E8D16551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3">
    <w:name w:val="DAD0CD5214D34ECFAD37B86C34BA977C13"/>
    <w:rsid w:val="004A5745"/>
    <w:pPr>
      <w:widowControl w:val="0"/>
      <w:spacing w:after="240"/>
      <w:ind w:left="720"/>
      <w:contextualSpacing/>
    </w:pPr>
    <w:rPr>
      <w:rFonts w:ascii="Arial" w:eastAsia="Calibri" w:hAnsi="Arial" w:cs="Calibri"/>
      <w:color w:val="000000" w:themeColor="text1"/>
      <w:sz w:val="24"/>
      <w:szCs w:val="24"/>
    </w:rPr>
  </w:style>
  <w:style w:type="paragraph" w:customStyle="1" w:styleId="8F074C59EB614B90B21B342857019297">
    <w:name w:val="8F074C59EB614B90B21B342857019297"/>
    <w:rsid w:val="00B14960"/>
  </w:style>
  <w:style w:type="paragraph" w:customStyle="1" w:styleId="267115A3CBBC43B9BBE56A4047F5939F3">
    <w:name w:val="267115A3CBBC43B9BBE56A4047F5939F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E88B153EDC141209DF0D02E7E5FD7662">
    <w:name w:val="9E88B153EDC141209DF0D02E7E5FD7662"/>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D8264BF26594AD983B66940039485E92">
    <w:name w:val="9D8264BF26594AD983B66940039485E92"/>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7B0FF1826C442248D0C4B54844C9AFA2">
    <w:name w:val="D7B0FF1826C442248D0C4B54844C9AFA2"/>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372ED3F29AA443CAA2B819563CC31EB4">
    <w:name w:val="4372ED3F29AA443CAA2B819563CC31EB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D58F04424C34A98AD211FEB4EEC45673">
    <w:name w:val="DD58F04424C34A98AD211FEB4EEC4567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5BA4BDBD02A4A948854CB346A8907C83">
    <w:name w:val="C5BA4BDBD02A4A948854CB346A8907C8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3CB441280E640FC8007A6557E588C163">
    <w:name w:val="A3CB441280E640FC8007A6557E588C16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661137E51FB4C63BCF61496AE2B64D53">
    <w:name w:val="2661137E51FB4C63BCF61496AE2B64D5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43F24E737D34376BEB668851B9107F65">
    <w:name w:val="A43F24E737D34376BEB668851B9107F6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5">
    <w:name w:val="A3BD0C8C5A354BE18297BB3D98F54940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5">
    <w:name w:val="3DCBB269A69A475C9FFA0B9A72DBB83A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5">
    <w:name w:val="3FD809C0ABFF478DBB003CCFED58301D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5">
    <w:name w:val="5C481967D33E4E189B593CD9ABC29F54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5">
    <w:name w:val="AFC2C6A202A143979820BE348251C8AC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5">
    <w:name w:val="CF6E40A640A743FCB12B21F504ABFB7D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5">
    <w:name w:val="6897214C36014C169A77A17EDD89F2F6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5">
    <w:name w:val="31E8440FBC0C429F9F1A619A0176968D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5">
    <w:name w:val="BE2251D5CD014650BFC4076840F4F84C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5">
    <w:name w:val="244F67ACE84245A38A1223D9148E7094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5">
    <w:name w:val="5DA558F272A34995B150789173EDDE49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5">
    <w:name w:val="C7522F6B51BF44ECA022E7C4C8FC2C88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5">
    <w:name w:val="D6AF68D0B10549C692E7EF0BA2633F46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5">
    <w:name w:val="1B5C0113213645B1A01EA3ADE637798C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E32BA3A50854562B6F8B942D845504E4">
    <w:name w:val="3E32BA3A50854562B6F8B942D845504E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5">
    <w:name w:val="FFC5B9D9C148409EAB6B8B076D07A651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5">
    <w:name w:val="F1CC8C529D464D0C9D4D7988A0118A36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5">
    <w:name w:val="A7DFE4440ECF4B8FA1B50943C74E65C4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5953B9EF8E8443ABB810C16B0C2549F4">
    <w:name w:val="35953B9EF8E8443ABB810C16B0C2549F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5">
    <w:name w:val="C5F5548F03A74FD28E92EE8A98B5274A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5">
    <w:name w:val="952028822C5D4126AD0F77B9F2A4786C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5">
    <w:name w:val="99EC42830D33465FAEA0D56A697C909A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A9330F64B2C453EA6194CE2CF1617FA4">
    <w:name w:val="EA9330F64B2C453EA6194CE2CF1617FA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5">
    <w:name w:val="C2A41663CB524CF29DAFCCCFEC9BD0F7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5">
    <w:name w:val="4139F694E6B24BE2A1383320D41C065A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5">
    <w:name w:val="C7EC97A9AAF347809672CE118949546B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C3C15C850B64BE2944CCF25A81B64DA4">
    <w:name w:val="2C3C15C850B64BE2944CCF25A81B64DA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5">
    <w:name w:val="A062CE38F6294147879A0CE8F640736D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5">
    <w:name w:val="5B50871944FB4447B0DF53C43F0C3AC1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5">
    <w:name w:val="49B4F1D3E89441DE9747CBFEDD4AE4B9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B0EB4B98606410AB13D720EBBEA61244">
    <w:name w:val="9B0EB4B98606410AB13D720EBBEA6124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6">
    <w:name w:val="A7986B35695B4B9281126DAFFCDBD6FC1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8F074C59EB614B90B21B3428570192971">
    <w:name w:val="8F074C59EB614B90B21B3428570192971"/>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3EA0CE3FD5984EBA99FFAF9FB52C497A15">
    <w:name w:val="3EA0CE3FD5984EBA99FFAF9FB52C497A15"/>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8">
    <w:name w:val="15EA0351788C41419737B1AAC29244A0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8">
    <w:name w:val="26BC962FD1114BE5823EB527B4F3E0EA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8">
    <w:name w:val="A1780B7ADFEB440885F65E5C3B71D0F6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8">
    <w:name w:val="D798414DA64C47C2886D88D366EBA712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8">
    <w:name w:val="00F7E07BD0EE4BFD92B1C4503E81D26B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8">
    <w:name w:val="7F2835D0849A451AA9BA697CA7A6E4AA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8">
    <w:name w:val="216D29C54BB2482AA9D7DD98699EF4C9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8">
    <w:name w:val="EE4E6D6A6A8642A2A9756FFB7A32EE76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8">
    <w:name w:val="71FB907125BF4692BF21E644F8EF3149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8">
    <w:name w:val="07BB26A7643244CD82915057B4A0DF78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8">
    <w:name w:val="65F7250B729349EAB873E1DEBEB78DCB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8">
    <w:name w:val="4CE9D6D40C5D451B91F24FDA13008388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10">
    <w:name w:val="A9B82B70CEB44D8B8A89AC8CD6529562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8">
    <w:name w:val="748551B637C64BAF85146FC376B59CB4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8">
    <w:name w:val="A27C156B0217476AA84B9ADEFD4474F6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11">
    <w:name w:val="1AAE141C05F549F38F251626DC77DC1F11"/>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8">
    <w:name w:val="5AE5E1814D894A598311A424B8FF42B4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8">
    <w:name w:val="1C7847724FA948B2A43E079EEC8482B5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4">
    <w:name w:val="B61D1DA3FB664428B1081185687B637914"/>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4">
    <w:name w:val="57E65F646A40499E9A658912B4F36DCD14"/>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4">
    <w:name w:val="A1695B7BBDC94EA4BAA2E5065E8D165514"/>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4">
    <w:name w:val="DAD0CD5214D34ECFAD37B86C34BA977C14"/>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267115A3CBBC43B9BBE56A4047F5939F4">
    <w:name w:val="267115A3CBBC43B9BBE56A4047F5939F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E88B153EDC141209DF0D02E7E5FD7663">
    <w:name w:val="9E88B153EDC141209DF0D02E7E5FD766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D8264BF26594AD983B66940039485E93">
    <w:name w:val="9D8264BF26594AD983B66940039485E9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7B0FF1826C442248D0C4B54844C9AFA3">
    <w:name w:val="D7B0FF1826C442248D0C4B54844C9AFA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372ED3F29AA443CAA2B819563CC31EB5">
    <w:name w:val="4372ED3F29AA443CAA2B819563CC31EB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D58F04424C34A98AD211FEB4EEC45674">
    <w:name w:val="DD58F04424C34A98AD211FEB4EEC4567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5BA4BDBD02A4A948854CB346A8907C84">
    <w:name w:val="C5BA4BDBD02A4A948854CB346A8907C8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3CB441280E640FC8007A6557E588C164">
    <w:name w:val="A3CB441280E640FC8007A6557E588C16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661137E51FB4C63BCF61496AE2B64D54">
    <w:name w:val="2661137E51FB4C63BCF61496AE2B64D5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43F24E737D34376BEB668851B9107F66">
    <w:name w:val="A43F24E737D34376BEB668851B9107F6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6">
    <w:name w:val="A3BD0C8C5A354BE18297BB3D98F54940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6">
    <w:name w:val="3DCBB269A69A475C9FFA0B9A72DBB83A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6">
    <w:name w:val="3FD809C0ABFF478DBB003CCFED58301D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6">
    <w:name w:val="5C481967D33E4E189B593CD9ABC29F54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6">
    <w:name w:val="AFC2C6A202A143979820BE348251C8AC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6">
    <w:name w:val="CF6E40A640A743FCB12B21F504ABFB7D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6">
    <w:name w:val="6897214C36014C169A77A17EDD89F2F6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6">
    <w:name w:val="31E8440FBC0C429F9F1A619A0176968D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6">
    <w:name w:val="BE2251D5CD014650BFC4076840F4F84C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6">
    <w:name w:val="244F67ACE84245A38A1223D9148E7094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6">
    <w:name w:val="5DA558F272A34995B150789173EDDE49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6">
    <w:name w:val="C7522F6B51BF44ECA022E7C4C8FC2C88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6">
    <w:name w:val="D6AF68D0B10549C692E7EF0BA2633F46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6">
    <w:name w:val="1B5C0113213645B1A01EA3ADE637798C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E32BA3A50854562B6F8B942D845504E5">
    <w:name w:val="3E32BA3A50854562B6F8B942D845504E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6">
    <w:name w:val="FFC5B9D9C148409EAB6B8B076D07A651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6">
    <w:name w:val="F1CC8C529D464D0C9D4D7988A0118A36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6">
    <w:name w:val="A7DFE4440ECF4B8FA1B50943C74E65C4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5953B9EF8E8443ABB810C16B0C2549F5">
    <w:name w:val="35953B9EF8E8443ABB810C16B0C2549F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6">
    <w:name w:val="C5F5548F03A74FD28E92EE8A98B5274A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6">
    <w:name w:val="952028822C5D4126AD0F77B9F2A4786C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6">
    <w:name w:val="99EC42830D33465FAEA0D56A697C909A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A9330F64B2C453EA6194CE2CF1617FA5">
    <w:name w:val="EA9330F64B2C453EA6194CE2CF1617FA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6">
    <w:name w:val="C2A41663CB524CF29DAFCCCFEC9BD0F7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6">
    <w:name w:val="4139F694E6B24BE2A1383320D41C065A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6">
    <w:name w:val="C7EC97A9AAF347809672CE118949546B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C3C15C850B64BE2944CCF25A81B64DA5">
    <w:name w:val="2C3C15C850B64BE2944CCF25A81B64DA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6">
    <w:name w:val="A062CE38F6294147879A0CE8F640736D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6">
    <w:name w:val="5B50871944FB4447B0DF53C43F0C3AC1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6">
    <w:name w:val="49B4F1D3E89441DE9747CBFEDD4AE4B9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B0EB4B98606410AB13D720EBBEA61245">
    <w:name w:val="9B0EB4B98606410AB13D720EBBEA6124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7">
    <w:name w:val="A7986B35695B4B9281126DAFFCDBD6FC1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8F074C59EB614B90B21B3428570192972">
    <w:name w:val="8F074C59EB614B90B21B3428570192972"/>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9">
    <w:name w:val="15EA0351788C41419737B1AAC29244A0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9">
    <w:name w:val="26BC962FD1114BE5823EB527B4F3E0EA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9">
    <w:name w:val="A1780B7ADFEB440885F65E5C3B71D0F6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9">
    <w:name w:val="D798414DA64C47C2886D88D366EBA712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9">
    <w:name w:val="00F7E07BD0EE4BFD92B1C4503E81D26B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9">
    <w:name w:val="7F2835D0849A451AA9BA697CA7A6E4AA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9">
    <w:name w:val="216D29C54BB2482AA9D7DD98699EF4C9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9">
    <w:name w:val="EE4E6D6A6A8642A2A9756FFB7A32EE76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9">
    <w:name w:val="71FB907125BF4692BF21E644F8EF3149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9">
    <w:name w:val="07BB26A7643244CD82915057B4A0DF78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9">
    <w:name w:val="65F7250B729349EAB873E1DEBEB78DCB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9">
    <w:name w:val="4CE9D6D40C5D451B91F24FDA13008388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11">
    <w:name w:val="A9B82B70CEB44D8B8A89AC8CD652956211"/>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9">
    <w:name w:val="748551B637C64BAF85146FC376B59CB4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9">
    <w:name w:val="A27C156B0217476AA84B9ADEFD4474F6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12">
    <w:name w:val="1AAE141C05F549F38F251626DC77DC1F12"/>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9">
    <w:name w:val="5AE5E1814D894A598311A424B8FF42B4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9">
    <w:name w:val="1C7847724FA948B2A43E079EEC8482B59"/>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B61D1DA3FB664428B1081185687B637915">
    <w:name w:val="B61D1DA3FB664428B1081185687B637915"/>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57E65F646A40499E9A658912B4F36DCD15">
    <w:name w:val="57E65F646A40499E9A658912B4F36DCD15"/>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A1695B7BBDC94EA4BAA2E5065E8D165515">
    <w:name w:val="A1695B7BBDC94EA4BAA2E5065E8D165515"/>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DAD0CD5214D34ECFAD37B86C34BA977C15">
    <w:name w:val="DAD0CD5214D34ECFAD37B86C34BA977C15"/>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497562DC6995465C82D98FFC5A739D85">
    <w:name w:val="497562DC6995465C82D98FFC5A739D85"/>
    <w:rsid w:val="00B14960"/>
  </w:style>
  <w:style w:type="paragraph" w:customStyle="1" w:styleId="E5FD649995DB4584BD7B2760FA7B20AC">
    <w:name w:val="E5FD649995DB4584BD7B2760FA7B20AC"/>
    <w:rsid w:val="00B14960"/>
  </w:style>
  <w:style w:type="paragraph" w:customStyle="1" w:styleId="C19143EFEB724E869885ABD497E6E29A">
    <w:name w:val="C19143EFEB724E869885ABD497E6E29A"/>
    <w:rsid w:val="00B14960"/>
  </w:style>
  <w:style w:type="paragraph" w:customStyle="1" w:styleId="BF746766DA1D4BE9AF70D37605429C80">
    <w:name w:val="BF746766DA1D4BE9AF70D37605429C80"/>
    <w:rsid w:val="00B14960"/>
  </w:style>
  <w:style w:type="paragraph" w:customStyle="1" w:styleId="51CDA2F25E454D4B8C187906947A0B8A">
    <w:name w:val="51CDA2F25E454D4B8C187906947A0B8A"/>
    <w:rsid w:val="00B14960"/>
  </w:style>
  <w:style w:type="paragraph" w:customStyle="1" w:styleId="267115A3CBBC43B9BBE56A4047F5939F5">
    <w:name w:val="267115A3CBBC43B9BBE56A4047F5939F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E88B153EDC141209DF0D02E7E5FD7664">
    <w:name w:val="9E88B153EDC141209DF0D02E7E5FD766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D8264BF26594AD983B66940039485E94">
    <w:name w:val="9D8264BF26594AD983B66940039485E9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7B0FF1826C442248D0C4B54844C9AFA4">
    <w:name w:val="D7B0FF1826C442248D0C4B54844C9AFA4"/>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372ED3F29AA443CAA2B819563CC31EB6">
    <w:name w:val="4372ED3F29AA443CAA2B819563CC31EB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D58F04424C34A98AD211FEB4EEC45675">
    <w:name w:val="DD58F04424C34A98AD211FEB4EEC4567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5BA4BDBD02A4A948854CB346A8907C85">
    <w:name w:val="C5BA4BDBD02A4A948854CB346A8907C8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3CB441280E640FC8007A6557E588C165">
    <w:name w:val="A3CB441280E640FC8007A6557E588C16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661137E51FB4C63BCF61496AE2B64D55">
    <w:name w:val="2661137E51FB4C63BCF61496AE2B64D55"/>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43F24E737D34376BEB668851B9107F67">
    <w:name w:val="A43F24E737D34376BEB668851B9107F6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3BD0C8C5A354BE18297BB3D98F549407">
    <w:name w:val="A3BD0C8C5A354BE18297BB3D98F54940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DCBB269A69A475C9FFA0B9A72DBB83A7">
    <w:name w:val="3DCBB269A69A475C9FFA0B9A72DBB83A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FD809C0ABFF478DBB003CCFED58301D7">
    <w:name w:val="3FD809C0ABFF478DBB003CCFED58301D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C481967D33E4E189B593CD9ABC29F547">
    <w:name w:val="5C481967D33E4E189B593CD9ABC29F54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FC2C6A202A143979820BE348251C8AC7">
    <w:name w:val="AFC2C6A202A143979820BE348251C8AC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F6E40A640A743FCB12B21F504ABFB7D7">
    <w:name w:val="CF6E40A640A743FCB12B21F504ABFB7D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6897214C36014C169A77A17EDD89F2F67">
    <w:name w:val="6897214C36014C169A77A17EDD89F2F6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1E8440FBC0C429F9F1A619A0176968D7">
    <w:name w:val="31E8440FBC0C429F9F1A619A0176968D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BE2251D5CD014650BFC4076840F4F84C7">
    <w:name w:val="BE2251D5CD014650BFC4076840F4F84C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44F67ACE84245A38A1223D9148E70947">
    <w:name w:val="244F67ACE84245A38A1223D9148E7094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DA558F272A34995B150789173EDDE497">
    <w:name w:val="5DA558F272A34995B150789173EDDE49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7522F6B51BF44ECA022E7C4C8FC2C887">
    <w:name w:val="C7522F6B51BF44ECA022E7C4C8FC2C88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6AF68D0B10549C692E7EF0BA2633F467">
    <w:name w:val="D6AF68D0B10549C692E7EF0BA2633F46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B5C0113213645B1A01EA3ADE637798C7">
    <w:name w:val="1B5C0113213645B1A01EA3ADE637798C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E32BA3A50854562B6F8B942D845504E6">
    <w:name w:val="3E32BA3A50854562B6F8B942D845504E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FFC5B9D9C148409EAB6B8B076D07A6517">
    <w:name w:val="FFC5B9D9C148409EAB6B8B076D07A651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F1CC8C529D464D0C9D4D7988A0118A367">
    <w:name w:val="F1CC8C529D464D0C9D4D7988A0118A36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7DFE4440ECF4B8FA1B50943C74E65C47">
    <w:name w:val="A7DFE4440ECF4B8FA1B50943C74E65C4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35953B9EF8E8443ABB810C16B0C2549F6">
    <w:name w:val="35953B9EF8E8443ABB810C16B0C2549F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5F5548F03A74FD28E92EE8A98B5274A7">
    <w:name w:val="C5F5548F03A74FD28E92EE8A98B5274A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52028822C5D4126AD0F77B9F2A4786C7">
    <w:name w:val="952028822C5D4126AD0F77B9F2A4786C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9EC42830D33465FAEA0D56A697C909A7">
    <w:name w:val="99EC42830D33465FAEA0D56A697C909A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A9330F64B2C453EA6194CE2CF1617FA6">
    <w:name w:val="EA9330F64B2C453EA6194CE2CF1617FA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2A41663CB524CF29DAFCCCFEC9BD0F77">
    <w:name w:val="C2A41663CB524CF29DAFCCCFEC9BD0F7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139F694E6B24BE2A1383320D41C065A7">
    <w:name w:val="4139F694E6B24BE2A1383320D41C065A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C7EC97A9AAF347809672CE118949546B7">
    <w:name w:val="C7EC97A9AAF347809672CE118949546B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C3C15C850B64BE2944CCF25A81B64DA6">
    <w:name w:val="2C3C15C850B64BE2944CCF25A81B64DA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062CE38F6294147879A0CE8F640736D7">
    <w:name w:val="A062CE38F6294147879A0CE8F640736D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B50871944FB4447B0DF53C43F0C3AC17">
    <w:name w:val="5B50871944FB4447B0DF53C43F0C3AC1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9B4F1D3E89441DE9747CBFEDD4AE4B97">
    <w:name w:val="49B4F1D3E89441DE9747CBFEDD4AE4B97"/>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9B0EB4B98606410AB13D720EBBEA61246">
    <w:name w:val="9B0EB4B98606410AB13D720EBBEA61246"/>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7986B35695B4B9281126DAFFCDBD6FC18">
    <w:name w:val="A7986B35695B4B9281126DAFFCDBD6FC18"/>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8F074C59EB614B90B21B3428570192973">
    <w:name w:val="8F074C59EB614B90B21B3428570192973"/>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15EA0351788C41419737B1AAC29244A010">
    <w:name w:val="15EA0351788C41419737B1AAC29244A0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6BC962FD1114BE5823EB527B4F3E0EA10">
    <w:name w:val="26BC962FD1114BE5823EB527B4F3E0EA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1780B7ADFEB440885F65E5C3B71D0F610">
    <w:name w:val="A1780B7ADFEB440885F65E5C3B71D0F6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D798414DA64C47C2886D88D366EBA71210">
    <w:name w:val="D798414DA64C47C2886D88D366EBA712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00F7E07BD0EE4BFD92B1C4503E81D26B10">
    <w:name w:val="00F7E07BD0EE4BFD92B1C4503E81D26B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F2835D0849A451AA9BA697CA7A6E4AA10">
    <w:name w:val="7F2835D0849A451AA9BA697CA7A6E4AA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216D29C54BB2482AA9D7DD98699EF4C910">
    <w:name w:val="216D29C54BB2482AA9D7DD98699EF4C9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E4E6D6A6A8642A2A9756FFB7A32EE7610">
    <w:name w:val="EE4E6D6A6A8642A2A9756FFB7A32EE76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1FB907125BF4692BF21E644F8EF314910">
    <w:name w:val="71FB907125BF4692BF21E644F8EF3149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07BB26A7643244CD82915057B4A0DF7810">
    <w:name w:val="07BB26A7643244CD82915057B4A0DF78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65F7250B729349EAB873E1DEBEB78DCB10">
    <w:name w:val="65F7250B729349EAB873E1DEBEB78DCB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4CE9D6D40C5D451B91F24FDA1300838810">
    <w:name w:val="4CE9D6D40C5D451B91F24FDA13008388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9B82B70CEB44D8B8A89AC8CD652956212">
    <w:name w:val="A9B82B70CEB44D8B8A89AC8CD652956212"/>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748551B637C64BAF85146FC376B59CB410">
    <w:name w:val="748551B637C64BAF85146FC376B59CB4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A27C156B0217476AA84B9ADEFD4474F610">
    <w:name w:val="A27C156B0217476AA84B9ADEFD4474F6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AAE141C05F549F38F251626DC77DC1F13">
    <w:name w:val="1AAE141C05F549F38F251626DC77DC1F13"/>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5AE5E1814D894A598311A424B8FF42B410">
    <w:name w:val="5AE5E1814D894A598311A424B8FF42B4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1C7847724FA948B2A43E079EEC8482B510">
    <w:name w:val="1C7847724FA948B2A43E079EEC8482B510"/>
    <w:rsid w:val="00B14960"/>
    <w:pPr>
      <w:spacing w:after="0" w:line="240" w:lineRule="auto"/>
      <w:ind w:left="187" w:firstLine="43"/>
    </w:pPr>
    <w:rPr>
      <w:rFonts w:ascii="Arial" w:eastAsiaTheme="minorHAnsi" w:hAnsi="Arial" w:cs="Arial"/>
      <w:color w:val="000000"/>
      <w:sz w:val="24"/>
      <w:szCs w:val="24"/>
      <w:lang w:val="en-CA"/>
    </w:rPr>
  </w:style>
  <w:style w:type="paragraph" w:customStyle="1" w:styleId="E5FD649995DB4584BD7B2760FA7B20AC1">
    <w:name w:val="E5FD649995DB4584BD7B2760FA7B20AC1"/>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C19143EFEB724E869885ABD497E6E29A1">
    <w:name w:val="C19143EFEB724E869885ABD497E6E29A1"/>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BF746766DA1D4BE9AF70D37605429C801">
    <w:name w:val="BF746766DA1D4BE9AF70D37605429C801"/>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51CDA2F25E454D4B8C187906947A0B8A1">
    <w:name w:val="51CDA2F25E454D4B8C187906947A0B8A1"/>
    <w:rsid w:val="00B14960"/>
    <w:pPr>
      <w:widowControl w:val="0"/>
      <w:spacing w:after="240"/>
      <w:ind w:left="720"/>
      <w:contextualSpacing/>
    </w:pPr>
    <w:rPr>
      <w:rFonts w:ascii="Arial" w:eastAsia="Calibri" w:hAnsi="Arial" w:cs="Calibri"/>
      <w:color w:val="000000" w:themeColor="text1"/>
      <w:sz w:val="24"/>
      <w:szCs w:val="24"/>
    </w:rPr>
  </w:style>
  <w:style w:type="paragraph" w:customStyle="1" w:styleId="ECDE46E8020942578C073E0AAD290B72">
    <w:name w:val="ECDE46E8020942578C073E0AAD290B72"/>
    <w:rsid w:val="00C24F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4EFB3-0040-4062-AE01-850F587A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BiologyLab2Template2</Template>
  <TotalTime>11</TotalTime>
  <Pages>9</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Lab 4 Diffusion and Osmosis 8.2020</vt:lpstr>
    </vt:vector>
  </TitlesOfParts>
  <Company>LaGuardia Community College</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4 Diffusion and Osmosis 8.2020</dc:title>
  <dc:subject>General Biology SCB-201</dc:subject>
  <dc:creator>Dr. A.L. Fuentes;Dr. Maria Entezari</dc:creator>
  <cp:keywords>Biology Lab, Diffusion, Osmosis</cp:keywords>
  <cp:lastModifiedBy>Van Tran</cp:lastModifiedBy>
  <cp:revision>4</cp:revision>
  <cp:lastPrinted>2020-07-19T11:24:00Z</cp:lastPrinted>
  <dcterms:created xsi:type="dcterms:W3CDTF">2020-08-14T18:10:00Z</dcterms:created>
  <dcterms:modified xsi:type="dcterms:W3CDTF">2020-08-14T18:20:00Z</dcterms:modified>
  <cp:category>Laboratory Manual</cp:category>
</cp:coreProperties>
</file>