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2049EE1" w14:textId="77777777" w:rsidR="00BD1039" w:rsidRDefault="00BD1039" w:rsidP="00BD1039">
      <w:pPr>
        <w:pStyle w:val="Heading1"/>
      </w:pPr>
      <w:r w:rsidRPr="00DB29DD">
        <w:t xml:space="preserve">Lab </w:t>
      </w:r>
      <w:r>
        <w:t>6</w:t>
      </w:r>
      <w:r w:rsidRPr="00D65960">
        <w:t xml:space="preserve">. </w:t>
      </w:r>
      <w:r>
        <w:t>Cellular Respiration Fermentation</w:t>
      </w:r>
      <w:r w:rsidRPr="006D0096">
        <w:t xml:space="preserve"> </w:t>
      </w:r>
    </w:p>
    <w:p w14:paraId="0F9D8E3B" w14:textId="11CD74C0" w:rsidR="006572D6" w:rsidRPr="006D0096" w:rsidRDefault="006572D6" w:rsidP="00C17D36">
      <w:pPr>
        <w:pStyle w:val="Heading2"/>
      </w:pPr>
      <w:r w:rsidRPr="006D0096">
        <w:t xml:space="preserve">Overview </w:t>
      </w:r>
    </w:p>
    <w:p w14:paraId="2A662F5F" w14:textId="77777777" w:rsidR="0033056C" w:rsidRDefault="0033056C" w:rsidP="0033056C">
      <w:r>
        <w:t xml:space="preserve">During this </w:t>
      </w:r>
      <w:proofErr w:type="gramStart"/>
      <w:r>
        <w:t>lab</w:t>
      </w:r>
      <w:proofErr w:type="gramEnd"/>
      <w:r>
        <w:t xml:space="preserve"> you will investigate how glucose concentration affects the rate of fermentation in yeast, a single-celled eukaryote which is capable of alcoholic fermentation. You will also investigate the presence or absence of facultative anaerobic bacte</w:t>
      </w:r>
      <w:r w:rsidR="00C51745">
        <w:t xml:space="preserve">ria in your water samples.  </w:t>
      </w:r>
      <w:r w:rsidR="00C51745" w:rsidRPr="00776C02">
        <w:t>In p</w:t>
      </w:r>
      <w:r w:rsidRPr="00776C02">
        <w:t>articular,</w:t>
      </w:r>
      <w:r>
        <w:t xml:space="preserve"> you will determine whether your water presents fecal contamination, indicated by the release of acid and gas into the media, due to fermentation.  Finally, you will measure the amount of dissolved oxygen in your water samples and determine its quality, by comparing your results with the Environmental Protection Agency (EPA) standards.</w:t>
      </w:r>
    </w:p>
    <w:p w14:paraId="2D34235C" w14:textId="77777777" w:rsidR="006572D6" w:rsidRDefault="006572D6" w:rsidP="00C17D36">
      <w:pPr>
        <w:pStyle w:val="Heading2"/>
      </w:pPr>
      <w:r>
        <w:t xml:space="preserve">Learning objectives </w:t>
      </w:r>
    </w:p>
    <w:p w14:paraId="443D3DB7" w14:textId="77777777" w:rsidR="0033056C" w:rsidRDefault="0033056C" w:rsidP="00F15EE7">
      <w:pPr>
        <w:widowControl/>
        <w:numPr>
          <w:ilvl w:val="0"/>
          <w:numId w:val="11"/>
        </w:numPr>
        <w:spacing w:after="0" w:line="240" w:lineRule="auto"/>
        <w:rPr>
          <w:rFonts w:eastAsia="Arial" w:cs="Arial"/>
        </w:rPr>
      </w:pPr>
      <w:r>
        <w:rPr>
          <w:rFonts w:eastAsia="Arial" w:cs="Arial"/>
        </w:rPr>
        <w:t>Describe the process of alcoholic fermentation in yeast and determine the effect of concentration of glucose on the rate of fermentation</w:t>
      </w:r>
      <w:r w:rsidR="00C51745">
        <w:rPr>
          <w:rFonts w:eastAsia="Arial" w:cs="Arial"/>
        </w:rPr>
        <w:t>.</w:t>
      </w:r>
    </w:p>
    <w:p w14:paraId="7C755F48" w14:textId="77777777" w:rsidR="0033056C" w:rsidRDefault="0033056C" w:rsidP="00F15EE7">
      <w:pPr>
        <w:widowControl/>
        <w:numPr>
          <w:ilvl w:val="0"/>
          <w:numId w:val="11"/>
        </w:numPr>
        <w:spacing w:after="0" w:line="240" w:lineRule="auto"/>
        <w:rPr>
          <w:rFonts w:eastAsia="Arial" w:cs="Arial"/>
        </w:rPr>
      </w:pPr>
      <w:r>
        <w:rPr>
          <w:rFonts w:eastAsia="Arial" w:cs="Arial"/>
        </w:rPr>
        <w:t>Understand the differences between anaerobic fermentation and aerobic cell respiration.</w:t>
      </w:r>
    </w:p>
    <w:p w14:paraId="3DD54A23" w14:textId="77777777" w:rsidR="0033056C" w:rsidRDefault="0033056C" w:rsidP="00F15EE7">
      <w:pPr>
        <w:widowControl/>
        <w:numPr>
          <w:ilvl w:val="0"/>
          <w:numId w:val="11"/>
        </w:numPr>
        <w:spacing w:after="0" w:line="240" w:lineRule="auto"/>
        <w:rPr>
          <w:rFonts w:eastAsia="Arial" w:cs="Arial"/>
        </w:rPr>
      </w:pPr>
      <w:r>
        <w:rPr>
          <w:rFonts w:eastAsia="Arial" w:cs="Arial"/>
        </w:rPr>
        <w:t xml:space="preserve">Using your water samples, determine the presence of bacteria that are facultative anaerobes, particularly </w:t>
      </w:r>
      <w:r>
        <w:rPr>
          <w:rFonts w:eastAsia="Arial" w:cs="Arial"/>
          <w:i/>
        </w:rPr>
        <w:t xml:space="preserve">E. </w:t>
      </w:r>
      <w:proofErr w:type="gramStart"/>
      <w:r>
        <w:rPr>
          <w:rFonts w:eastAsia="Arial" w:cs="Arial"/>
          <w:i/>
        </w:rPr>
        <w:t>Coli</w:t>
      </w:r>
      <w:proofErr w:type="gramEnd"/>
      <w:r>
        <w:rPr>
          <w:rFonts w:eastAsia="Arial" w:cs="Arial"/>
          <w:i/>
        </w:rPr>
        <w:t xml:space="preserve"> </w:t>
      </w:r>
      <w:r>
        <w:rPr>
          <w:rFonts w:eastAsia="Arial" w:cs="Arial"/>
        </w:rPr>
        <w:t>and enterococci bacteria, which ferment sugars producing acid as well as gas.</w:t>
      </w:r>
    </w:p>
    <w:p w14:paraId="3A89F9A8" w14:textId="77777777" w:rsidR="0033056C" w:rsidRDefault="0033056C" w:rsidP="00F15EE7">
      <w:pPr>
        <w:widowControl/>
        <w:numPr>
          <w:ilvl w:val="0"/>
          <w:numId w:val="11"/>
        </w:numPr>
        <w:spacing w:after="0" w:line="240" w:lineRule="auto"/>
        <w:rPr>
          <w:rFonts w:eastAsia="Arial" w:cs="Arial"/>
        </w:rPr>
      </w:pPr>
      <w:r>
        <w:rPr>
          <w:rFonts w:eastAsia="Arial" w:cs="Arial"/>
        </w:rPr>
        <w:t>Determine the amount of oxygen in your water samples and compare it to the EPA standards for water designated for different uses.</w:t>
      </w:r>
    </w:p>
    <w:p w14:paraId="5A3B6CCF" w14:textId="77777777" w:rsidR="006572D6" w:rsidRDefault="006572D6" w:rsidP="00C17D36">
      <w:pPr>
        <w:pStyle w:val="Heading2"/>
      </w:pPr>
      <w:r w:rsidRPr="00273BC5">
        <w:t>Materials</w:t>
      </w:r>
      <w:r w:rsidR="00FC342B">
        <w:t xml:space="preserve"> </w:t>
      </w:r>
      <w:r w:rsidRPr="00273BC5">
        <w:t xml:space="preserve">and equipment </w:t>
      </w:r>
    </w:p>
    <w:p w14:paraId="34CA25AE" w14:textId="77777777" w:rsidR="0033056C" w:rsidRDefault="0033056C" w:rsidP="00F15EE7">
      <w:pPr>
        <w:numPr>
          <w:ilvl w:val="0"/>
          <w:numId w:val="12"/>
        </w:numPr>
        <w:tabs>
          <w:tab w:val="left" w:pos="270"/>
        </w:tabs>
        <w:spacing w:after="0"/>
        <w:ind w:left="720"/>
        <w:jc w:val="both"/>
      </w:pPr>
      <w:r>
        <w:rPr>
          <w:rFonts w:eastAsia="Arial" w:cs="Arial"/>
        </w:rPr>
        <w:t xml:space="preserve">Five 50 ml </w:t>
      </w:r>
      <w:r w:rsidR="00C51745" w:rsidRPr="00D26DCA">
        <w:rPr>
          <w:rFonts w:eastAsia="Arial" w:cs="Arial"/>
        </w:rPr>
        <w:t>(milliliter)</w:t>
      </w:r>
      <w:r w:rsidR="00C51745">
        <w:rPr>
          <w:rFonts w:eastAsia="Arial" w:cs="Arial"/>
        </w:rPr>
        <w:t xml:space="preserve"> </w:t>
      </w:r>
      <w:r>
        <w:rPr>
          <w:rFonts w:eastAsia="Arial" w:cs="Arial"/>
        </w:rPr>
        <w:t>conical centrifuge tubes</w:t>
      </w:r>
    </w:p>
    <w:p w14:paraId="4A144DF1" w14:textId="77777777" w:rsidR="0033056C" w:rsidRDefault="0033056C" w:rsidP="00F15EE7">
      <w:pPr>
        <w:numPr>
          <w:ilvl w:val="0"/>
          <w:numId w:val="12"/>
        </w:numPr>
        <w:tabs>
          <w:tab w:val="left" w:pos="270"/>
        </w:tabs>
        <w:spacing w:after="0"/>
        <w:ind w:left="720"/>
        <w:jc w:val="both"/>
      </w:pPr>
      <w:r>
        <w:rPr>
          <w:rFonts w:eastAsia="Arial" w:cs="Arial"/>
        </w:rPr>
        <w:t>Five 15 ml conical centrifuge tubes</w:t>
      </w:r>
      <w:r>
        <w:rPr>
          <w:rFonts w:eastAsia="Arial" w:cs="Arial"/>
        </w:rPr>
        <w:tab/>
      </w:r>
    </w:p>
    <w:p w14:paraId="07FEE634" w14:textId="77777777" w:rsidR="0033056C" w:rsidRDefault="0033056C" w:rsidP="00F15EE7">
      <w:pPr>
        <w:numPr>
          <w:ilvl w:val="0"/>
          <w:numId w:val="12"/>
        </w:numPr>
        <w:tabs>
          <w:tab w:val="left" w:pos="270"/>
        </w:tabs>
        <w:spacing w:after="0"/>
        <w:ind w:left="720"/>
        <w:jc w:val="both"/>
      </w:pPr>
      <w:r>
        <w:rPr>
          <w:rFonts w:eastAsia="Arial" w:cs="Arial"/>
        </w:rPr>
        <w:t>10 ml pipettes</w:t>
      </w:r>
    </w:p>
    <w:p w14:paraId="58D20F96" w14:textId="77777777" w:rsidR="0033056C" w:rsidRDefault="0033056C" w:rsidP="00F15EE7">
      <w:pPr>
        <w:numPr>
          <w:ilvl w:val="0"/>
          <w:numId w:val="12"/>
        </w:numPr>
        <w:tabs>
          <w:tab w:val="left" w:pos="270"/>
        </w:tabs>
        <w:spacing w:after="0"/>
        <w:ind w:left="720"/>
        <w:jc w:val="both"/>
      </w:pPr>
      <w:r>
        <w:rPr>
          <w:rFonts w:eastAsia="Arial" w:cs="Arial"/>
        </w:rPr>
        <w:t>Clamps for holding conical centrifuge tubes</w:t>
      </w:r>
    </w:p>
    <w:p w14:paraId="0DACDE43" w14:textId="77777777" w:rsidR="0033056C" w:rsidRDefault="0033056C" w:rsidP="00F15EE7">
      <w:pPr>
        <w:numPr>
          <w:ilvl w:val="0"/>
          <w:numId w:val="12"/>
        </w:numPr>
        <w:tabs>
          <w:tab w:val="left" w:pos="270"/>
        </w:tabs>
        <w:spacing w:after="0"/>
        <w:ind w:left="720"/>
        <w:jc w:val="both"/>
      </w:pPr>
      <w:r>
        <w:rPr>
          <w:rFonts w:eastAsia="Arial" w:cs="Arial"/>
        </w:rPr>
        <w:t>Glucose solution 5%</w:t>
      </w:r>
    </w:p>
    <w:p w14:paraId="3BD771FA" w14:textId="77777777" w:rsidR="0033056C" w:rsidRDefault="0033056C" w:rsidP="00F15EE7">
      <w:pPr>
        <w:numPr>
          <w:ilvl w:val="0"/>
          <w:numId w:val="12"/>
        </w:numPr>
        <w:tabs>
          <w:tab w:val="left" w:pos="270"/>
        </w:tabs>
        <w:spacing w:after="0"/>
        <w:ind w:left="720"/>
        <w:jc w:val="both"/>
      </w:pPr>
      <w:r>
        <w:rPr>
          <w:rFonts w:eastAsia="Arial" w:cs="Arial"/>
        </w:rPr>
        <w:t>Glucose solution 7.5%</w:t>
      </w:r>
    </w:p>
    <w:p w14:paraId="533C6227" w14:textId="77777777" w:rsidR="0033056C" w:rsidRDefault="0033056C" w:rsidP="00F15EE7">
      <w:pPr>
        <w:numPr>
          <w:ilvl w:val="0"/>
          <w:numId w:val="12"/>
        </w:numPr>
        <w:tabs>
          <w:tab w:val="left" w:pos="270"/>
        </w:tabs>
        <w:spacing w:after="0"/>
        <w:ind w:left="720"/>
        <w:jc w:val="both"/>
      </w:pPr>
      <w:r>
        <w:rPr>
          <w:rFonts w:eastAsia="Arial" w:cs="Arial"/>
        </w:rPr>
        <w:t xml:space="preserve">Yeast </w:t>
      </w:r>
      <w:r>
        <w:rPr>
          <w:rFonts w:eastAsia="Arial" w:cs="Arial"/>
          <w:i/>
        </w:rPr>
        <w:t>(Saccharomyces cerevisiae)</w:t>
      </w:r>
      <w:r>
        <w:rPr>
          <w:rFonts w:eastAsia="Arial" w:cs="Arial"/>
        </w:rPr>
        <w:t xml:space="preserve"> culture</w:t>
      </w:r>
    </w:p>
    <w:p w14:paraId="4E8E664E" w14:textId="77777777" w:rsidR="0033056C" w:rsidRDefault="0033056C" w:rsidP="00F15EE7">
      <w:pPr>
        <w:numPr>
          <w:ilvl w:val="0"/>
          <w:numId w:val="12"/>
        </w:numPr>
        <w:tabs>
          <w:tab w:val="left" w:pos="270"/>
        </w:tabs>
        <w:spacing w:after="0"/>
        <w:ind w:left="720"/>
        <w:jc w:val="both"/>
      </w:pPr>
      <w:r>
        <w:rPr>
          <w:rFonts w:eastAsia="Arial" w:cs="Arial"/>
        </w:rPr>
        <w:t>Test tube rack</w:t>
      </w:r>
    </w:p>
    <w:p w14:paraId="47F7AD01" w14:textId="77777777" w:rsidR="0033056C" w:rsidRDefault="0033056C" w:rsidP="00F15EE7">
      <w:pPr>
        <w:numPr>
          <w:ilvl w:val="0"/>
          <w:numId w:val="12"/>
        </w:numPr>
        <w:tabs>
          <w:tab w:val="left" w:pos="270"/>
        </w:tabs>
        <w:spacing w:after="0"/>
        <w:ind w:left="720"/>
        <w:jc w:val="both"/>
      </w:pPr>
      <w:r>
        <w:rPr>
          <w:rFonts w:eastAsia="Arial" w:cs="Arial"/>
        </w:rPr>
        <w:t xml:space="preserve">70% ethanol for disinfecting </w:t>
      </w:r>
    </w:p>
    <w:p w14:paraId="03B4E412" w14:textId="77777777" w:rsidR="0033056C" w:rsidRDefault="0033056C" w:rsidP="00F15EE7">
      <w:pPr>
        <w:numPr>
          <w:ilvl w:val="0"/>
          <w:numId w:val="12"/>
        </w:numPr>
        <w:tabs>
          <w:tab w:val="left" w:pos="270"/>
        </w:tabs>
        <w:spacing w:after="0"/>
        <w:ind w:left="720"/>
        <w:jc w:val="both"/>
      </w:pPr>
      <w:r>
        <w:rPr>
          <w:rFonts w:eastAsia="Arial" w:cs="Arial"/>
        </w:rPr>
        <w:t>2 lactose broth test tubes</w:t>
      </w:r>
    </w:p>
    <w:p w14:paraId="4D9E3ECF" w14:textId="77777777" w:rsidR="0033056C" w:rsidRDefault="0033056C" w:rsidP="00F15EE7">
      <w:pPr>
        <w:numPr>
          <w:ilvl w:val="0"/>
          <w:numId w:val="12"/>
        </w:numPr>
        <w:tabs>
          <w:tab w:val="left" w:pos="270"/>
        </w:tabs>
        <w:spacing w:after="0"/>
        <w:ind w:left="720"/>
        <w:jc w:val="both"/>
      </w:pPr>
      <w:r>
        <w:rPr>
          <w:rFonts w:eastAsia="Arial" w:cs="Arial"/>
        </w:rPr>
        <w:t>Mineral oil</w:t>
      </w:r>
    </w:p>
    <w:p w14:paraId="4ADC74D9" w14:textId="77777777" w:rsidR="0033056C" w:rsidRDefault="0033056C" w:rsidP="00F15EE7">
      <w:pPr>
        <w:numPr>
          <w:ilvl w:val="0"/>
          <w:numId w:val="12"/>
        </w:numPr>
        <w:tabs>
          <w:tab w:val="left" w:pos="270"/>
        </w:tabs>
        <w:spacing w:after="0"/>
        <w:ind w:left="720"/>
        <w:jc w:val="both"/>
      </w:pPr>
      <w:r>
        <w:rPr>
          <w:rFonts w:eastAsia="Arial" w:cs="Arial"/>
        </w:rPr>
        <w:t>TSA-agar plates</w:t>
      </w:r>
    </w:p>
    <w:p w14:paraId="067B8705" w14:textId="77777777" w:rsidR="005563B1" w:rsidRDefault="005563B1" w:rsidP="00C17D36">
      <w:pPr>
        <w:pStyle w:val="Heading2"/>
      </w:pPr>
      <w:r>
        <w:br w:type="page"/>
      </w:r>
    </w:p>
    <w:p w14:paraId="4BF78AA8" w14:textId="77777777" w:rsidR="006572D6" w:rsidRPr="00273BC5" w:rsidRDefault="006572D6" w:rsidP="00C17D36">
      <w:pPr>
        <w:pStyle w:val="Heading2"/>
      </w:pPr>
      <w:r w:rsidRPr="00273BC5">
        <w:lastRenderedPageBreak/>
        <w:t>Background</w:t>
      </w:r>
    </w:p>
    <w:p w14:paraId="728F1F94" w14:textId="77777777" w:rsidR="0033056C" w:rsidRDefault="0033056C" w:rsidP="0033056C">
      <w:pPr>
        <w:rPr>
          <w:rFonts w:eastAsia="Arial" w:cs="Arial"/>
        </w:rPr>
      </w:pPr>
      <w:r>
        <w:rPr>
          <w:rFonts w:eastAsia="Arial" w:cs="Arial"/>
        </w:rPr>
        <w:t xml:space="preserve">Most present day unicellular and multicellular organisms have enzymes that allow cells to harvest chemical energy in organic molecules, such as glucose, and use that energy </w:t>
      </w:r>
      <w:r w:rsidRPr="00D26DCA">
        <w:rPr>
          <w:rFonts w:eastAsia="Arial" w:cs="Arial"/>
        </w:rPr>
        <w:t>to make ATP</w:t>
      </w:r>
      <w:r w:rsidR="00C51745" w:rsidRPr="00D26DCA">
        <w:rPr>
          <w:rFonts w:eastAsia="Arial" w:cs="Arial"/>
        </w:rPr>
        <w:t xml:space="preserve"> (adenosine triphosphate)</w:t>
      </w:r>
      <w:r w:rsidRPr="00D26DCA">
        <w:rPr>
          <w:rFonts w:eastAsia="Arial" w:cs="Arial"/>
        </w:rPr>
        <w:t xml:space="preserve">. </w:t>
      </w:r>
      <w:r w:rsidRPr="00D26DCA">
        <w:rPr>
          <w:rStyle w:val="Strong"/>
        </w:rPr>
        <w:t>Heterotrophs</w:t>
      </w:r>
      <w:r w:rsidRPr="00D26DCA">
        <w:rPr>
          <w:rFonts w:eastAsia="Arial" w:cs="Arial"/>
        </w:rPr>
        <w:t xml:space="preserve">, </w:t>
      </w:r>
      <w:r w:rsidR="001F5022" w:rsidRPr="00D26DCA">
        <w:rPr>
          <w:rFonts w:eastAsia="Arial" w:cs="Arial"/>
        </w:rPr>
        <w:t>such as</w:t>
      </w:r>
      <w:r w:rsidRPr="00D26DCA">
        <w:rPr>
          <w:rFonts w:eastAsia="Arial" w:cs="Arial"/>
        </w:rPr>
        <w:t xml:space="preserve"> animals, need to ingest</w:t>
      </w:r>
      <w:r>
        <w:rPr>
          <w:rFonts w:eastAsia="Arial" w:cs="Arial"/>
        </w:rPr>
        <w:t xml:space="preserve"> those organic molecules, while </w:t>
      </w:r>
      <w:r w:rsidRPr="005563B1">
        <w:rPr>
          <w:rStyle w:val="Strong"/>
        </w:rPr>
        <w:t>autotrophs</w:t>
      </w:r>
      <w:r>
        <w:rPr>
          <w:rFonts w:eastAsia="Arial" w:cs="Arial"/>
        </w:rPr>
        <w:t>, such as plants, are able to harvest the energy from light, in the proc</w:t>
      </w:r>
      <w:r w:rsidR="001F5022">
        <w:rPr>
          <w:rFonts w:eastAsia="Arial" w:cs="Arial"/>
        </w:rPr>
        <w:t>ess of photosynthesis, and “fix”</w:t>
      </w:r>
      <w:r>
        <w:rPr>
          <w:rFonts w:eastAsia="Arial" w:cs="Arial"/>
        </w:rPr>
        <w:t xml:space="preserve"> carbon dioxide to synthesize their own organic molecules.</w:t>
      </w:r>
    </w:p>
    <w:p w14:paraId="77BB54B8" w14:textId="77777777" w:rsidR="0033056C" w:rsidRDefault="0033056C" w:rsidP="0033056C">
      <w:pPr>
        <w:rPr>
          <w:rFonts w:eastAsia="Arial" w:cs="Arial"/>
        </w:rPr>
      </w:pPr>
      <w:r>
        <w:rPr>
          <w:rFonts w:eastAsia="Arial" w:cs="Arial"/>
        </w:rPr>
        <w:t xml:space="preserve">Cellular respiration is a controlled process where the energy of glucose </w:t>
      </w:r>
      <w:proofErr w:type="gramStart"/>
      <w:r>
        <w:rPr>
          <w:rFonts w:eastAsia="Arial" w:cs="Arial"/>
        </w:rPr>
        <w:t>is released</w:t>
      </w:r>
      <w:proofErr w:type="gramEnd"/>
      <w:r>
        <w:rPr>
          <w:rFonts w:eastAsia="Arial" w:cs="Arial"/>
        </w:rPr>
        <w:t xml:space="preserve"> in a series of steps, with orderly chemical reactions that allow the high-energy electrons in glucose, to be picked up and used to make ATP. The first step, </w:t>
      </w:r>
      <w:r w:rsidRPr="005563B1">
        <w:rPr>
          <w:rStyle w:val="Strong"/>
        </w:rPr>
        <w:t>glycolysis</w:t>
      </w:r>
      <w:r>
        <w:rPr>
          <w:rFonts w:eastAsia="Arial" w:cs="Arial"/>
        </w:rPr>
        <w:t>, does n</w:t>
      </w:r>
      <w:r w:rsidR="001F5022">
        <w:rPr>
          <w:rFonts w:eastAsia="Arial" w:cs="Arial"/>
        </w:rPr>
        <w:t>ot require oxygen to take place;</w:t>
      </w:r>
      <w:r>
        <w:rPr>
          <w:rFonts w:eastAsia="Arial" w:cs="Arial"/>
        </w:rPr>
        <w:t xml:space="preserve"> it is an </w:t>
      </w:r>
      <w:r w:rsidRPr="005563B1">
        <w:rPr>
          <w:rStyle w:val="Strong"/>
        </w:rPr>
        <w:t>anaerobic process</w:t>
      </w:r>
      <w:r>
        <w:rPr>
          <w:rFonts w:eastAsia="Arial" w:cs="Arial"/>
          <w:b/>
        </w:rPr>
        <w:t xml:space="preserve">. </w:t>
      </w:r>
      <w:r>
        <w:rPr>
          <w:rFonts w:eastAsia="Arial" w:cs="Arial"/>
        </w:rPr>
        <w:t xml:space="preserve">The resulting molecule, </w:t>
      </w:r>
      <w:r w:rsidRPr="005563B1">
        <w:rPr>
          <w:rStyle w:val="Strong"/>
        </w:rPr>
        <w:t>pyruvate</w:t>
      </w:r>
      <w:r>
        <w:rPr>
          <w:rFonts w:eastAsia="Arial" w:cs="Arial"/>
        </w:rPr>
        <w:t xml:space="preserve">, still holds a lot of chemical energy in it.  This chemical energy </w:t>
      </w:r>
      <w:proofErr w:type="gramStart"/>
      <w:r>
        <w:rPr>
          <w:rFonts w:eastAsia="Arial" w:cs="Arial"/>
        </w:rPr>
        <w:t>is harvested</w:t>
      </w:r>
      <w:proofErr w:type="gramEnd"/>
      <w:r>
        <w:rPr>
          <w:rFonts w:eastAsia="Arial" w:cs="Arial"/>
        </w:rPr>
        <w:t xml:space="preserve"> in two steps</w:t>
      </w:r>
      <w:r w:rsidR="001F5022">
        <w:rPr>
          <w:rFonts w:eastAsia="Arial" w:cs="Arial"/>
        </w:rPr>
        <w:t xml:space="preserve">, which </w:t>
      </w:r>
      <w:r>
        <w:rPr>
          <w:rFonts w:eastAsia="Arial" w:cs="Arial"/>
        </w:rPr>
        <w:t xml:space="preserve">are oxygen-dependent or </w:t>
      </w:r>
      <w:r w:rsidRPr="005563B1">
        <w:rPr>
          <w:rStyle w:val="Strong"/>
        </w:rPr>
        <w:t>aerobic</w:t>
      </w:r>
      <w:r w:rsidR="001F5022">
        <w:rPr>
          <w:rFonts w:eastAsia="Arial" w:cs="Arial"/>
        </w:rPr>
        <w:t xml:space="preserve">, </w:t>
      </w:r>
      <w:r>
        <w:rPr>
          <w:rFonts w:eastAsia="Arial" w:cs="Arial"/>
        </w:rPr>
        <w:t xml:space="preserve">the </w:t>
      </w:r>
      <w:r w:rsidRPr="005563B1">
        <w:rPr>
          <w:rStyle w:val="Strong"/>
        </w:rPr>
        <w:t>citric acid cycle</w:t>
      </w:r>
      <w:r>
        <w:rPr>
          <w:rFonts w:eastAsia="Arial" w:cs="Arial"/>
        </w:rPr>
        <w:t xml:space="preserve"> and the </w:t>
      </w:r>
      <w:r w:rsidRPr="005563B1">
        <w:rPr>
          <w:rStyle w:val="Strong"/>
        </w:rPr>
        <w:t>electron transport chain and oxidative phosphorylation</w:t>
      </w:r>
      <w:r>
        <w:rPr>
          <w:rFonts w:eastAsia="Arial" w:cs="Arial"/>
          <w:b/>
        </w:rPr>
        <w:t xml:space="preserve"> </w:t>
      </w:r>
      <w:r>
        <w:rPr>
          <w:rFonts w:eastAsia="Arial" w:cs="Arial"/>
        </w:rPr>
        <w:t>(Fig</w:t>
      </w:r>
      <w:r w:rsidR="005563B1">
        <w:rPr>
          <w:rFonts w:eastAsia="Arial" w:cs="Arial"/>
        </w:rPr>
        <w:t>ure</w:t>
      </w:r>
      <w:r>
        <w:rPr>
          <w:rFonts w:eastAsia="Arial" w:cs="Arial"/>
        </w:rPr>
        <w:t xml:space="preserve"> 1)</w:t>
      </w:r>
      <w:r>
        <w:rPr>
          <w:rFonts w:eastAsia="Arial" w:cs="Arial"/>
          <w:b/>
        </w:rPr>
        <w:t>.</w:t>
      </w:r>
    </w:p>
    <w:p w14:paraId="68ADFCAB" w14:textId="77777777" w:rsidR="0033056C" w:rsidRDefault="0033056C" w:rsidP="00404836">
      <w:pPr>
        <w:pStyle w:val="Caption"/>
      </w:pPr>
      <w:r>
        <w:t>Figure 1. Aerobic Cellular Respiration</w:t>
      </w:r>
    </w:p>
    <w:p w14:paraId="75C326A0" w14:textId="77777777" w:rsidR="0033056C" w:rsidRDefault="0033056C" w:rsidP="0033056C">
      <w:pPr>
        <w:rPr>
          <w:rFonts w:eastAsia="Arial" w:cs="Arial"/>
        </w:rPr>
      </w:pPr>
      <w:r>
        <w:rPr>
          <w:rFonts w:eastAsia="Arial" w:cs="Arial"/>
          <w:noProof/>
        </w:rPr>
        <w:drawing>
          <wp:inline distT="114300" distB="114300" distL="114300" distR="114300" wp14:anchorId="665C5C6C" wp14:editId="2F41BE70">
            <wp:extent cx="5932170" cy="3120390"/>
            <wp:effectExtent l="0" t="0" r="0" b="3810"/>
            <wp:docPr id="80" name="image6.jpg" descr="Image result for aerobic cell respiratio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932170" cy="3120390"/>
                    </a:xfrm>
                    <a:prstGeom prst="rect">
                      <a:avLst/>
                    </a:prstGeom>
                    <a:ln/>
                  </pic:spPr>
                </pic:pic>
              </a:graphicData>
            </a:graphic>
          </wp:inline>
        </w:drawing>
      </w:r>
    </w:p>
    <w:p w14:paraId="5AADC7A7" w14:textId="21451613" w:rsidR="0033056C" w:rsidRDefault="0033056C" w:rsidP="00D26DCA">
      <w:pPr>
        <w:widowControl/>
        <w:spacing w:before="480"/>
        <w:rPr>
          <w:rFonts w:eastAsia="Arial" w:cs="Arial"/>
        </w:rPr>
      </w:pPr>
      <w:r>
        <w:rPr>
          <w:rFonts w:eastAsia="Arial" w:cs="Arial"/>
        </w:rPr>
        <w:t xml:space="preserve">During the early history of life on Earth, there was little oxygen in the atmosphere. Scientists believe that glycolysis in early bacteria evolved as what we know today as fermentation, an </w:t>
      </w:r>
      <w:r w:rsidRPr="005A471A">
        <w:rPr>
          <w:rStyle w:val="boldemphasisChar"/>
        </w:rPr>
        <w:t>anaerobic</w:t>
      </w:r>
      <w:r w:rsidRPr="001F5022">
        <w:rPr>
          <w:rFonts w:eastAsia="Arial" w:cs="Arial"/>
          <w:b/>
        </w:rPr>
        <w:t xml:space="preserve"> </w:t>
      </w:r>
      <w:r>
        <w:rPr>
          <w:rFonts w:eastAsia="Arial" w:cs="Arial"/>
        </w:rPr>
        <w:t xml:space="preserve">method to break down glucose to harvest </w:t>
      </w:r>
      <w:r>
        <w:rPr>
          <w:rFonts w:eastAsia="Arial" w:cs="Arial"/>
          <w:u w:val="single"/>
        </w:rPr>
        <w:t>c</w:t>
      </w:r>
      <w:r w:rsidRPr="001F5022">
        <w:rPr>
          <w:rStyle w:val="Emphasis"/>
        </w:rPr>
        <w:t>hemical energy</w:t>
      </w:r>
      <w:r>
        <w:rPr>
          <w:rFonts w:eastAsia="Arial" w:cs="Arial"/>
          <w:u w:val="single"/>
        </w:rPr>
        <w:t>.</w:t>
      </w:r>
      <w:r w:rsidR="001F5022">
        <w:rPr>
          <w:rFonts w:eastAsia="Arial" w:cs="Arial"/>
        </w:rPr>
        <w:t xml:space="preserve"> </w:t>
      </w:r>
      <w:r>
        <w:rPr>
          <w:rFonts w:eastAsia="Arial" w:cs="Arial"/>
        </w:rPr>
        <w:t>Fermentation</w:t>
      </w:r>
      <w:r w:rsidR="001F5022">
        <w:rPr>
          <w:rFonts w:eastAsia="Arial" w:cs="Arial"/>
        </w:rPr>
        <w:t>,</w:t>
      </w:r>
      <w:r>
        <w:rPr>
          <w:rFonts w:eastAsia="Arial" w:cs="Arial"/>
        </w:rPr>
        <w:t xml:space="preserve"> therefore</w:t>
      </w:r>
      <w:r w:rsidR="001F5022">
        <w:rPr>
          <w:rFonts w:eastAsia="Arial" w:cs="Arial"/>
        </w:rPr>
        <w:t>,</w:t>
      </w:r>
      <w:r>
        <w:rPr>
          <w:rFonts w:eastAsia="Arial" w:cs="Arial"/>
        </w:rPr>
        <w:t xml:space="preserve"> provides a mechanism by which some cells can oxidize organic material and gen</w:t>
      </w:r>
      <w:r w:rsidR="001F5022">
        <w:rPr>
          <w:rFonts w:eastAsia="Arial" w:cs="Arial"/>
        </w:rPr>
        <w:t xml:space="preserve">erate ATP without using oxygen. </w:t>
      </w:r>
      <w:r w:rsidR="001F5022" w:rsidRPr="001F5022">
        <w:rPr>
          <w:rStyle w:val="Strong"/>
        </w:rPr>
        <w:t>F</w:t>
      </w:r>
      <w:r w:rsidRPr="001F5022">
        <w:rPr>
          <w:rStyle w:val="Strong"/>
        </w:rPr>
        <w:t>ermentation allows for the oxidation of NADH</w:t>
      </w:r>
      <w:r w:rsidR="005A471A">
        <w:rPr>
          <w:rStyle w:val="Strong"/>
        </w:rPr>
        <w:t xml:space="preserve"> </w:t>
      </w:r>
      <w:r w:rsidR="005A471A" w:rsidRPr="00D26DCA">
        <w:t>(nicotinamide adenine dinucleotide + hydrogen)</w:t>
      </w:r>
      <w:r w:rsidRPr="00D26DCA">
        <w:t xml:space="preserve"> </w:t>
      </w:r>
      <w:r w:rsidRPr="00D26DCA">
        <w:rPr>
          <w:rStyle w:val="Strong"/>
        </w:rPr>
        <w:t>t</w:t>
      </w:r>
      <w:r w:rsidRPr="001F5022">
        <w:rPr>
          <w:rStyle w:val="Strong"/>
        </w:rPr>
        <w:t xml:space="preserve">o </w:t>
      </w:r>
      <w:r w:rsidRPr="001F5022">
        <w:rPr>
          <w:rStyle w:val="Strong"/>
        </w:rPr>
        <w:lastRenderedPageBreak/>
        <w:t>NA</w:t>
      </w:r>
      <w:r w:rsidRPr="00D26DCA">
        <w:rPr>
          <w:rStyle w:val="Strong"/>
        </w:rPr>
        <w:t>D</w:t>
      </w:r>
      <w:r w:rsidRPr="00D26DCA">
        <w:rPr>
          <w:rStyle w:val="Strong"/>
          <w:vertAlign w:val="superscript"/>
        </w:rPr>
        <w:t>+</w:t>
      </w:r>
      <w:r w:rsidRPr="00D26DCA">
        <w:rPr>
          <w:rStyle w:val="Strong"/>
        </w:rPr>
        <w:t xml:space="preserve">, </w:t>
      </w:r>
      <w:r w:rsidR="005A471A" w:rsidRPr="00D26DCA">
        <w:t>(</w:t>
      </w:r>
      <w:r w:rsidR="00D26DCA" w:rsidRPr="00D26DCA">
        <w:t>nicotinamide adenine dinucleotide</w:t>
      </w:r>
      <w:r w:rsidR="005A471A" w:rsidRPr="00D26DCA">
        <w:t xml:space="preserve">) </w:t>
      </w:r>
      <w:r w:rsidRPr="00D26DCA">
        <w:rPr>
          <w:rStyle w:val="Strong"/>
        </w:rPr>
        <w:t>w</w:t>
      </w:r>
      <w:r w:rsidRPr="001F5022">
        <w:rPr>
          <w:rStyle w:val="Strong"/>
        </w:rPr>
        <w:t>hich is necessary for glycolysis to go forward</w:t>
      </w:r>
      <w:r>
        <w:rPr>
          <w:rFonts w:eastAsia="Arial" w:cs="Arial"/>
          <w:b/>
        </w:rPr>
        <w:t xml:space="preserve"> </w:t>
      </w:r>
      <w:r>
        <w:rPr>
          <w:rFonts w:eastAsia="Arial" w:cs="Arial"/>
        </w:rPr>
        <w:t>(Fig</w:t>
      </w:r>
      <w:r w:rsidR="00BD1039">
        <w:rPr>
          <w:rFonts w:eastAsia="Arial" w:cs="Arial"/>
        </w:rPr>
        <w:t>ure</w:t>
      </w:r>
      <w:r w:rsidR="00404836">
        <w:rPr>
          <w:rFonts w:eastAsia="Arial" w:cs="Arial"/>
        </w:rPr>
        <w:t xml:space="preserve"> </w:t>
      </w:r>
      <w:r>
        <w:rPr>
          <w:rFonts w:eastAsia="Arial" w:cs="Arial"/>
        </w:rPr>
        <w:t>2)</w:t>
      </w:r>
      <w:r>
        <w:rPr>
          <w:rFonts w:eastAsia="Arial" w:cs="Arial"/>
          <w:b/>
        </w:rPr>
        <w:t>.</w:t>
      </w:r>
    </w:p>
    <w:p w14:paraId="57D13180" w14:textId="77777777" w:rsidR="0033056C" w:rsidRDefault="0033056C" w:rsidP="00404836">
      <w:pPr>
        <w:pStyle w:val="Caption"/>
      </w:pPr>
      <w:r>
        <w:t>Figure 2.  Fermentation</w:t>
      </w:r>
    </w:p>
    <w:p w14:paraId="0F64E18E" w14:textId="77777777" w:rsidR="0033056C" w:rsidRDefault="0033056C" w:rsidP="0033056C">
      <w:pPr>
        <w:pBdr>
          <w:top w:val="nil"/>
          <w:left w:val="nil"/>
          <w:bottom w:val="nil"/>
          <w:right w:val="nil"/>
          <w:between w:val="nil"/>
        </w:pBdr>
        <w:jc w:val="both"/>
        <w:rPr>
          <w:rFonts w:eastAsia="Arial" w:cs="Arial"/>
        </w:rPr>
      </w:pPr>
      <w:r>
        <w:rPr>
          <w:rFonts w:eastAsia="Arial" w:cs="Arial"/>
          <w:noProof/>
        </w:rPr>
        <w:drawing>
          <wp:inline distT="114300" distB="114300" distL="114300" distR="114300" wp14:anchorId="768D49A2" wp14:editId="5FCB9A9D">
            <wp:extent cx="6115050" cy="2870200"/>
            <wp:effectExtent l="0" t="0" r="0" b="6350"/>
            <wp:docPr id="78" name="image7.jpg" descr="Diagram showing fermentation"/>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6115050" cy="2870200"/>
                    </a:xfrm>
                    <a:prstGeom prst="rect">
                      <a:avLst/>
                    </a:prstGeom>
                    <a:ln/>
                  </pic:spPr>
                </pic:pic>
              </a:graphicData>
            </a:graphic>
          </wp:inline>
        </w:drawing>
      </w:r>
    </w:p>
    <w:p w14:paraId="2C2DC733" w14:textId="77777777" w:rsidR="0033056C" w:rsidRDefault="0033056C" w:rsidP="006D0096">
      <w:pPr>
        <w:pBdr>
          <w:top w:val="nil"/>
          <w:left w:val="nil"/>
          <w:bottom w:val="nil"/>
          <w:right w:val="nil"/>
          <w:between w:val="nil"/>
        </w:pBdr>
        <w:tabs>
          <w:tab w:val="left" w:pos="6237"/>
        </w:tabs>
        <w:spacing w:before="480"/>
        <w:rPr>
          <w:rFonts w:eastAsia="Arial" w:cs="Arial"/>
        </w:rPr>
      </w:pPr>
      <w:r>
        <w:rPr>
          <w:rFonts w:eastAsia="Arial" w:cs="Arial"/>
        </w:rPr>
        <w:t xml:space="preserve">Today there are relatively few environments on our planet where oxygen is absent.  Natural locations such as swamps and human-made structures, such as sewage treatment plants, </w:t>
      </w:r>
      <w:r w:rsidRPr="00D26DCA">
        <w:rPr>
          <w:rFonts w:eastAsia="Arial" w:cs="Arial"/>
        </w:rPr>
        <w:t>harbor organisms that are incapable of growing in the presence of oxygen (</w:t>
      </w:r>
      <w:r w:rsidRPr="00D26DCA">
        <w:rPr>
          <w:rStyle w:val="boldemphasisChar"/>
        </w:rPr>
        <w:t>obligate anaero</w:t>
      </w:r>
      <w:r w:rsidRPr="005A471A">
        <w:rPr>
          <w:rStyle w:val="boldemphasisChar"/>
        </w:rPr>
        <w:t>bes</w:t>
      </w:r>
      <w:r>
        <w:rPr>
          <w:rFonts w:eastAsia="Arial" w:cs="Arial"/>
        </w:rPr>
        <w:t>).</w:t>
      </w:r>
    </w:p>
    <w:p w14:paraId="733FB55C" w14:textId="77777777" w:rsidR="0033056C" w:rsidRDefault="0033056C" w:rsidP="006D0096">
      <w:pPr>
        <w:pBdr>
          <w:top w:val="nil"/>
          <w:left w:val="nil"/>
          <w:bottom w:val="nil"/>
          <w:right w:val="nil"/>
          <w:between w:val="nil"/>
        </w:pBdr>
        <w:tabs>
          <w:tab w:val="left" w:pos="6237"/>
        </w:tabs>
        <w:rPr>
          <w:rFonts w:eastAsia="Arial" w:cs="Arial"/>
        </w:rPr>
      </w:pPr>
      <w:r>
        <w:rPr>
          <w:rFonts w:eastAsia="Arial" w:cs="Arial"/>
        </w:rPr>
        <w:t xml:space="preserve">There are also unicellular organisms that have evolved a method for surviving in the presence of oxygen while retaining the ability to thrive and reproduce in the absence of oxygen.  These organisms </w:t>
      </w:r>
      <w:proofErr w:type="gramStart"/>
      <w:r>
        <w:rPr>
          <w:rFonts w:eastAsia="Arial" w:cs="Arial"/>
        </w:rPr>
        <w:t>are called</w:t>
      </w:r>
      <w:proofErr w:type="gramEnd"/>
      <w:r>
        <w:rPr>
          <w:rFonts w:eastAsia="Arial" w:cs="Arial"/>
        </w:rPr>
        <w:t xml:space="preserve"> </w:t>
      </w:r>
      <w:r w:rsidRPr="005A471A">
        <w:rPr>
          <w:rStyle w:val="boldemphasisChar"/>
        </w:rPr>
        <w:t>facultative anaerobes</w:t>
      </w:r>
      <w:r>
        <w:rPr>
          <w:rFonts w:eastAsia="Arial" w:cs="Arial"/>
        </w:rPr>
        <w:t xml:space="preserve"> and include the yeasts and many species of bacteria.  </w:t>
      </w:r>
      <w:r w:rsidRPr="005563B1">
        <w:rPr>
          <w:rStyle w:val="Strong"/>
        </w:rPr>
        <w:t xml:space="preserve">Facultative anaerobes </w:t>
      </w:r>
      <w:r>
        <w:rPr>
          <w:rFonts w:eastAsia="Arial" w:cs="Arial"/>
        </w:rPr>
        <w:t xml:space="preserve">carry out </w:t>
      </w:r>
      <w:r w:rsidRPr="005563B1">
        <w:rPr>
          <w:rStyle w:val="Emphasis"/>
        </w:rPr>
        <w:t>fermentation</w:t>
      </w:r>
      <w:r>
        <w:rPr>
          <w:rFonts w:eastAsia="Arial" w:cs="Arial"/>
        </w:rPr>
        <w:t xml:space="preserve"> when oxygen is absent and </w:t>
      </w:r>
      <w:r w:rsidRPr="005563B1">
        <w:rPr>
          <w:rStyle w:val="Emphasis"/>
        </w:rPr>
        <w:t>aerobic cellular respiration</w:t>
      </w:r>
      <w:r>
        <w:rPr>
          <w:rFonts w:eastAsia="Arial" w:cs="Arial"/>
        </w:rPr>
        <w:t xml:space="preserve"> when oxygen is present. </w:t>
      </w:r>
    </w:p>
    <w:p w14:paraId="6E1D6F59" w14:textId="77777777" w:rsidR="0033056C" w:rsidRDefault="0033056C" w:rsidP="006D0096">
      <w:pPr>
        <w:pBdr>
          <w:top w:val="nil"/>
          <w:left w:val="nil"/>
          <w:bottom w:val="nil"/>
          <w:right w:val="nil"/>
          <w:between w:val="nil"/>
        </w:pBdr>
        <w:tabs>
          <w:tab w:val="left" w:pos="6237"/>
        </w:tabs>
        <w:rPr>
          <w:rFonts w:eastAsia="Arial" w:cs="Arial"/>
        </w:rPr>
      </w:pPr>
      <w:r>
        <w:rPr>
          <w:rFonts w:eastAsia="Arial" w:cs="Arial"/>
        </w:rPr>
        <w:t xml:space="preserve">One consequence of pollution of bodies of water by storm water, sewage and industrial or agricultural waste </w:t>
      </w:r>
      <w:proofErr w:type="gramStart"/>
      <w:r>
        <w:rPr>
          <w:rFonts w:eastAsia="Arial" w:cs="Arial"/>
        </w:rPr>
        <w:t>dumping,</w:t>
      </w:r>
      <w:proofErr w:type="gramEnd"/>
      <w:r>
        <w:rPr>
          <w:rFonts w:eastAsia="Arial" w:cs="Arial"/>
        </w:rPr>
        <w:t xml:space="preserve"> is </w:t>
      </w:r>
      <w:r w:rsidRPr="00682797">
        <w:rPr>
          <w:rStyle w:val="Strong"/>
        </w:rPr>
        <w:t>eutrophication</w:t>
      </w:r>
      <w:r>
        <w:rPr>
          <w:rFonts w:eastAsia="Arial" w:cs="Arial"/>
        </w:rPr>
        <w:t>. In this process, nitrates, phosphates and other nutrients released into the water, promote the growth of algae.  In still waters, the algae “bloom”, forming a layer, like a carpet, over the water surface.</w:t>
      </w:r>
    </w:p>
    <w:p w14:paraId="51BA509E" w14:textId="49AA10B8" w:rsidR="00404836" w:rsidRDefault="0033056C" w:rsidP="00D26DCA">
      <w:pPr>
        <w:rPr>
          <w:rFonts w:eastAsia="Arial" w:cs="Arial"/>
        </w:rPr>
      </w:pPr>
      <w:r w:rsidRPr="00682797">
        <w:rPr>
          <w:rStyle w:val="Strong"/>
        </w:rPr>
        <w:t>Underwater plants die because of lack of light; the “blooming” algae also die</w:t>
      </w:r>
      <w:r w:rsidRPr="005563B1">
        <w:rPr>
          <w:rStyle w:val="Strong"/>
        </w:rPr>
        <w:t>.</w:t>
      </w:r>
      <w:r>
        <w:rPr>
          <w:rFonts w:eastAsia="Arial" w:cs="Arial"/>
        </w:rPr>
        <w:t xml:space="preserve">  The organic matter resulting from this die off </w:t>
      </w:r>
      <w:proofErr w:type="gramStart"/>
      <w:r>
        <w:rPr>
          <w:rFonts w:eastAsia="Arial" w:cs="Arial"/>
        </w:rPr>
        <w:t>is used</w:t>
      </w:r>
      <w:proofErr w:type="gramEnd"/>
      <w:r>
        <w:rPr>
          <w:rFonts w:eastAsia="Arial" w:cs="Arial"/>
        </w:rPr>
        <w:t xml:space="preserve"> as a substrate for bacteria to get nutrients.  Bacteria use up the oxygen in the water, as they use the organic molecules as source of energy, thus promoting </w:t>
      </w:r>
      <w:r>
        <w:rPr>
          <w:rFonts w:eastAsia="Arial" w:cs="Arial"/>
          <w:b/>
        </w:rPr>
        <w:t>“</w:t>
      </w:r>
      <w:r w:rsidRPr="005563B1">
        <w:rPr>
          <w:rStyle w:val="Strong"/>
        </w:rPr>
        <w:t>hypoxia</w:t>
      </w:r>
      <w:r w:rsidR="00682797">
        <w:rPr>
          <w:rFonts w:eastAsia="Arial" w:cs="Arial"/>
        </w:rPr>
        <w:t>”</w:t>
      </w:r>
      <w:r w:rsidR="00682797">
        <w:rPr>
          <w:rFonts w:eastAsia="Arial" w:cs="Arial"/>
        </w:rPr>
        <w:sym w:font="Symbol" w:char="F02D"/>
      </w:r>
      <w:r>
        <w:rPr>
          <w:rFonts w:eastAsia="Arial" w:cs="Arial"/>
        </w:rPr>
        <w:t>low amounts of oxygen, and “</w:t>
      </w:r>
      <w:r w:rsidRPr="005563B1">
        <w:rPr>
          <w:rStyle w:val="Strong"/>
        </w:rPr>
        <w:t>anoxia</w:t>
      </w:r>
      <w:r>
        <w:rPr>
          <w:rFonts w:eastAsia="Arial" w:cs="Arial"/>
        </w:rPr>
        <w:t>”</w:t>
      </w:r>
      <w:r w:rsidR="00682797">
        <w:rPr>
          <w:rFonts w:eastAsia="Arial" w:cs="Arial"/>
        </w:rPr>
        <w:sym w:font="Symbol" w:char="F02D"/>
      </w:r>
      <w:r>
        <w:rPr>
          <w:rFonts w:eastAsia="Arial" w:cs="Arial"/>
        </w:rPr>
        <w:t>no oxygen.  Since there is no oxygen in the water, all aer</w:t>
      </w:r>
      <w:r w:rsidR="00682797">
        <w:rPr>
          <w:rFonts w:eastAsia="Arial" w:cs="Arial"/>
        </w:rPr>
        <w:t>obic organisms start dyin</w:t>
      </w:r>
      <w:r w:rsidR="00682797" w:rsidRPr="00D26DCA">
        <w:rPr>
          <w:rFonts w:eastAsia="Arial" w:cs="Arial"/>
        </w:rPr>
        <w:t>g off.</w:t>
      </w:r>
      <w:r w:rsidR="00682797">
        <w:rPr>
          <w:rFonts w:eastAsia="Arial" w:cs="Arial"/>
        </w:rPr>
        <w:t xml:space="preserve">  T</w:t>
      </w:r>
      <w:r>
        <w:rPr>
          <w:rFonts w:eastAsia="Arial" w:cs="Arial"/>
        </w:rPr>
        <w:t>heir cells can no longer produce ATP in the mitochondrion, and fermentation does not supply nearly enough energy for their survival.</w:t>
      </w:r>
      <w:r w:rsidR="00404836">
        <w:rPr>
          <w:rFonts w:eastAsia="Arial" w:cs="Arial"/>
        </w:rPr>
        <w:br w:type="page"/>
      </w:r>
    </w:p>
    <w:p w14:paraId="10B530C2" w14:textId="77777777" w:rsidR="00981F62" w:rsidRDefault="0033056C" w:rsidP="00981F62">
      <w:pPr>
        <w:ind w:left="720"/>
        <w:rPr>
          <w:rStyle w:val="CaptionChar"/>
        </w:rPr>
      </w:pPr>
      <w:r w:rsidRPr="006D0096">
        <w:rPr>
          <w:rStyle w:val="CaptionChar"/>
        </w:rPr>
        <w:lastRenderedPageBreak/>
        <w:t>Figure 3. Illustration of the process of eutrophication</w:t>
      </w:r>
    </w:p>
    <w:p w14:paraId="121C3AFA" w14:textId="77777777" w:rsidR="000C2955" w:rsidRDefault="00CA7354" w:rsidP="00472F45">
      <w:pPr>
        <w:jc w:val="center"/>
        <w:rPr>
          <w:rFonts w:eastAsia="Arial" w:cs="Arial"/>
          <w:i/>
        </w:rPr>
      </w:pPr>
      <w:r>
        <w:rPr>
          <w:rFonts w:eastAsia="Arial" w:cs="Arial"/>
          <w:i/>
          <w:noProof/>
        </w:rPr>
        <w:drawing>
          <wp:inline distT="0" distB="0" distL="0" distR="0" wp14:anchorId="7718C050" wp14:editId="7CA34BF9">
            <wp:extent cx="4389755" cy="7779385"/>
            <wp:effectExtent l="0" t="0" r="0" b="0"/>
            <wp:docPr id="50" name="Picture 50" descr="Three imagess with a discharge of rrban runoff, fertilizers, industrial discharges&#10;-sources of phosphates and nitrates.  In first image, nutrient overload promotes growth of algae; algae block light so plants cannot photosynthesize which means they stop releasing oxygen into the water. In the secon image, the dead plants provide nutrients for bacteria; bacterial aerobic respiration uses up oxygen. In the third image, the ecrease in the dissolved oxygen causes fish and other aquatic animals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755" cy="7779385"/>
                    </a:xfrm>
                    <a:prstGeom prst="rect">
                      <a:avLst/>
                    </a:prstGeom>
                    <a:noFill/>
                  </pic:spPr>
                </pic:pic>
              </a:graphicData>
            </a:graphic>
          </wp:inline>
        </w:drawing>
      </w:r>
    </w:p>
    <w:p w14:paraId="600F3AA5" w14:textId="77777777" w:rsidR="0033056C" w:rsidRDefault="0033056C" w:rsidP="00C17D36">
      <w:pPr>
        <w:pStyle w:val="Heading2"/>
      </w:pPr>
      <w:r>
        <w:lastRenderedPageBreak/>
        <w:t xml:space="preserve">Procedures </w:t>
      </w:r>
    </w:p>
    <w:p w14:paraId="4349C420" w14:textId="77777777" w:rsidR="0033056C" w:rsidRDefault="0033056C" w:rsidP="00291724">
      <w:pPr>
        <w:rPr>
          <w:rFonts w:eastAsia="Arial" w:cs="Arial"/>
        </w:rPr>
      </w:pPr>
      <w:r>
        <w:rPr>
          <w:rFonts w:eastAsia="Arial" w:cs="Arial"/>
        </w:rPr>
        <w:t xml:space="preserve">Each group will work together to conduct the activities below.  Every student must do all the calculations, record all the results and draw the graphs </w:t>
      </w:r>
      <w:r>
        <w:rPr>
          <w:rFonts w:eastAsia="Arial" w:cs="Arial"/>
          <w:u w:val="single"/>
        </w:rPr>
        <w:t>during</w:t>
      </w:r>
      <w:r>
        <w:rPr>
          <w:rFonts w:eastAsia="Arial" w:cs="Arial"/>
        </w:rPr>
        <w:t xml:space="preserve"> the lab activity.  Your instructor will write her initials once you have completed recording your results.</w:t>
      </w:r>
    </w:p>
    <w:p w14:paraId="7FF5E6F3" w14:textId="77777777" w:rsidR="0033056C" w:rsidRDefault="0033056C" w:rsidP="00291724">
      <w:pPr>
        <w:rPr>
          <w:rFonts w:eastAsia="Arial" w:cs="Arial"/>
        </w:rPr>
      </w:pPr>
      <w:r w:rsidRPr="00291724">
        <w:rPr>
          <w:rStyle w:val="Strong"/>
        </w:rPr>
        <w:t>In alcoholic fermentation</w:t>
      </w:r>
      <w:r>
        <w:rPr>
          <w:rFonts w:eastAsia="Arial" w:cs="Arial"/>
        </w:rPr>
        <w:t xml:space="preserve">, remember glucose is first broken down to pyruvate in glycolysis.  Pyruvate is then </w:t>
      </w:r>
      <w:proofErr w:type="spellStart"/>
      <w:r>
        <w:rPr>
          <w:rFonts w:eastAsia="Arial" w:cs="Arial"/>
        </w:rPr>
        <w:t>decarboxylated</w:t>
      </w:r>
      <w:proofErr w:type="spellEnd"/>
      <w:r>
        <w:rPr>
          <w:rFonts w:eastAsia="Arial" w:cs="Arial"/>
        </w:rPr>
        <w:t xml:space="preserve"> (i.e. a carboxyl group is removed) to acetaldehyde, which in tu</w:t>
      </w:r>
      <w:r w:rsidR="00291724">
        <w:rPr>
          <w:rFonts w:eastAsia="Arial" w:cs="Arial"/>
        </w:rPr>
        <w:t>rn is converted to ethanol (Figure</w:t>
      </w:r>
      <w:r>
        <w:rPr>
          <w:rFonts w:eastAsia="Arial" w:cs="Arial"/>
        </w:rPr>
        <w:t xml:space="preserve"> 4).</w:t>
      </w:r>
    </w:p>
    <w:p w14:paraId="17A9E4A0" w14:textId="77777777" w:rsidR="0033056C" w:rsidRDefault="0033056C" w:rsidP="00404836">
      <w:pPr>
        <w:pStyle w:val="Caption"/>
      </w:pPr>
      <w:r>
        <w:t>Figure 4. Overall equation for the process of alcoholic fermentation starting with glucose</w:t>
      </w:r>
    </w:p>
    <w:p w14:paraId="69DF57F4" w14:textId="77777777" w:rsidR="00E51B91" w:rsidRDefault="00E51B91" w:rsidP="00E51B91">
      <w:pPr>
        <w:tabs>
          <w:tab w:val="left" w:pos="1620"/>
          <w:tab w:val="left" w:pos="3600"/>
          <w:tab w:val="left" w:pos="5400"/>
        </w:tabs>
        <w:spacing w:after="0"/>
        <w:rPr>
          <w:i/>
          <w:noProof/>
          <w:sz w:val="28"/>
          <w:szCs w:val="28"/>
        </w:rPr>
      </w:pPr>
      <w:r>
        <w:rPr>
          <w:i/>
          <w:noProof/>
          <w:sz w:val="28"/>
          <w:szCs w:val="28"/>
        </w:rPr>
        <w:drawing>
          <wp:inline distT="0" distB="0" distL="0" distR="0" wp14:anchorId="383E1BF5" wp14:editId="387AB988">
            <wp:extent cx="5888990" cy="676910"/>
            <wp:effectExtent l="0" t="0" r="0" b="8890"/>
            <wp:docPr id="4" name="Picture 4" descr="C sub 6 H sub 12 O sub 6 (Glucose) plus  2 A D P plus 2 P i (Inorganic Phosphate) right arrow 2 C sub 2 H sub 5 O H (Ethanol) plus  2 C O sub 2 (Carbon Dioxide) + 2 A T P&#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8990" cy="676910"/>
                    </a:xfrm>
                    <a:prstGeom prst="rect">
                      <a:avLst/>
                    </a:prstGeom>
                    <a:noFill/>
                  </pic:spPr>
                </pic:pic>
              </a:graphicData>
            </a:graphic>
          </wp:inline>
        </w:drawing>
      </w:r>
    </w:p>
    <w:p w14:paraId="0193AA08" w14:textId="77777777" w:rsidR="00404836" w:rsidRDefault="00404836" w:rsidP="00354C78">
      <w:pPr>
        <w:tabs>
          <w:tab w:val="left" w:pos="1620"/>
          <w:tab w:val="left" w:pos="3600"/>
          <w:tab w:val="left" w:pos="5400"/>
        </w:tabs>
        <w:spacing w:after="0"/>
        <w:rPr>
          <w:i/>
          <w:noProof/>
          <w:sz w:val="28"/>
          <w:szCs w:val="28"/>
        </w:rPr>
      </w:pPr>
    </w:p>
    <w:p w14:paraId="6021798B" w14:textId="540FEA12" w:rsidR="00291724" w:rsidRDefault="00291724" w:rsidP="00354C78">
      <w:pPr>
        <w:tabs>
          <w:tab w:val="left" w:pos="1620"/>
          <w:tab w:val="left" w:pos="3600"/>
          <w:tab w:val="left" w:pos="5400"/>
        </w:tabs>
        <w:spacing w:after="0"/>
        <w:rPr>
          <w:i/>
          <w:sz w:val="28"/>
          <w:szCs w:val="28"/>
        </w:rPr>
      </w:pPr>
      <w:r>
        <w:rPr>
          <w:i/>
          <w:noProof/>
          <w:sz w:val="28"/>
          <w:szCs w:val="28"/>
        </w:rPr>
        <w:drawing>
          <wp:inline distT="0" distB="0" distL="0" distR="0" wp14:anchorId="30CDCCB1" wp14:editId="6201FD37">
            <wp:extent cx="1471448" cy="1376885"/>
            <wp:effectExtent l="0" t="0" r="0" b="0"/>
            <wp:docPr id="321" name="Picture 321" descr="glucose molecul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0680" cy="1385523"/>
                    </a:xfrm>
                    <a:prstGeom prst="rect">
                      <a:avLst/>
                    </a:prstGeom>
                    <a:noFill/>
                  </pic:spPr>
                </pic:pic>
              </a:graphicData>
            </a:graphic>
          </wp:inline>
        </w:drawing>
      </w:r>
    </w:p>
    <w:p w14:paraId="701CD103" w14:textId="77777777" w:rsidR="0033056C" w:rsidRDefault="0033056C" w:rsidP="00C17D36">
      <w:pPr>
        <w:pStyle w:val="Heading2"/>
      </w:pPr>
      <w:r>
        <w:t xml:space="preserve">SECTION A: </w:t>
      </w:r>
      <w:r w:rsidRPr="00B32620">
        <w:t>ALCOHOL FERMENTATION IN YEAST</w:t>
      </w:r>
    </w:p>
    <w:p w14:paraId="1C8B52CF" w14:textId="77777777" w:rsidR="00A64389" w:rsidRPr="0033056C" w:rsidRDefault="00A64389" w:rsidP="00EA1699">
      <w:pPr>
        <w:pStyle w:val="Heading3"/>
        <w:ind w:left="0" w:firstLine="0"/>
        <w:rPr>
          <w:vanish/>
          <w:specVanish/>
        </w:rPr>
      </w:pPr>
      <w:r w:rsidRPr="00A64389">
        <w:t>P</w:t>
      </w:r>
      <w:r w:rsidR="0033056C">
        <w:t xml:space="preserve">rocedures: </w:t>
      </w:r>
    </w:p>
    <w:p w14:paraId="27F48646" w14:textId="60747FB3" w:rsidR="0033056C" w:rsidRPr="0033056C" w:rsidRDefault="0033056C" w:rsidP="00EA1699">
      <w:pPr>
        <w:pStyle w:val="Heading3"/>
        <w:ind w:left="0" w:firstLine="0"/>
        <w:rPr>
          <w:highlight w:val="yellow"/>
        </w:rPr>
      </w:pPr>
      <w:r>
        <w:rPr>
          <w:rFonts w:eastAsia="Arial"/>
        </w:rPr>
        <w:t>Label the four falcon tubes with the yeast solutions and water</w:t>
      </w:r>
    </w:p>
    <w:p w14:paraId="6ACFF24F" w14:textId="128FD49D" w:rsidR="0033056C" w:rsidRDefault="0033056C" w:rsidP="00B32620">
      <w:pPr>
        <w:tabs>
          <w:tab w:val="left" w:pos="3960"/>
          <w:tab w:val="left" w:pos="6480"/>
        </w:tabs>
        <w:spacing w:after="120" w:line="276" w:lineRule="auto"/>
        <w:jc w:val="both"/>
        <w:rPr>
          <w:rFonts w:eastAsia="Arial" w:cs="Arial"/>
        </w:rPr>
      </w:pPr>
      <w:r>
        <w:rPr>
          <w:rFonts w:eastAsia="Arial" w:cs="Arial"/>
        </w:rPr>
        <w:t xml:space="preserve">Falcon tube 1: </w:t>
      </w:r>
      <w:sdt>
        <w:sdtPr>
          <w:rPr>
            <w:rFonts w:eastAsia="Arial" w:cs="Arial"/>
          </w:rPr>
          <w:id w:val="637152683"/>
          <w:placeholder>
            <w:docPart w:val="82BCFAA2E2E44625A01CAF066195DD8C"/>
          </w:placeholder>
          <w:showingPlcHdr/>
        </w:sdtPr>
        <w:sdtEndPr/>
        <w:sdtContent>
          <w:r w:rsidR="00B32620" w:rsidRPr="00B32620">
            <w:rPr>
              <w:rStyle w:val="PlaceholderText"/>
              <w:bdr w:val="single" w:sz="8" w:space="0" w:color="auto"/>
            </w:rPr>
            <w:t>Click/tap to enter.</w:t>
          </w:r>
        </w:sdtContent>
      </w:sdt>
      <w:r w:rsidR="00B32620">
        <w:rPr>
          <w:rFonts w:eastAsia="Arial" w:cs="Arial"/>
        </w:rPr>
        <w:tab/>
      </w:r>
      <w:r w:rsidR="006355F8">
        <w:rPr>
          <w:rFonts w:eastAsia="Arial" w:cs="Arial"/>
        </w:rPr>
        <w:t>W</w:t>
      </w:r>
      <w:r>
        <w:rPr>
          <w:rFonts w:eastAsia="Arial" w:cs="Arial"/>
        </w:rPr>
        <w:t>ater + yeast</w:t>
      </w:r>
      <w:r w:rsidR="00B32620">
        <w:rPr>
          <w:rFonts w:eastAsia="Arial" w:cs="Arial"/>
        </w:rPr>
        <w:tab/>
      </w:r>
      <w:sdt>
        <w:sdtPr>
          <w:rPr>
            <w:rFonts w:eastAsia="Arial" w:cs="Arial"/>
          </w:rPr>
          <w:id w:val="1081563505"/>
          <w:placeholder>
            <w:docPart w:val="C6243E7DE0CB4442A1C9199C01D096A7"/>
          </w:placeholder>
          <w:showingPlcHdr/>
        </w:sdtPr>
        <w:sdtEndPr/>
        <w:sdtContent>
          <w:r w:rsidR="00B32620" w:rsidRPr="00B32620">
            <w:rPr>
              <w:rStyle w:val="PlaceholderText"/>
              <w:bdr w:val="single" w:sz="8" w:space="0" w:color="auto"/>
            </w:rPr>
            <w:t>Click/tap to enter.</w:t>
          </w:r>
        </w:sdtContent>
      </w:sdt>
    </w:p>
    <w:p w14:paraId="468FBA75" w14:textId="46431590" w:rsidR="0033056C" w:rsidRDefault="0033056C" w:rsidP="00B32620">
      <w:pPr>
        <w:tabs>
          <w:tab w:val="left" w:pos="3960"/>
        </w:tabs>
        <w:spacing w:after="120" w:line="276" w:lineRule="auto"/>
        <w:jc w:val="both"/>
        <w:rPr>
          <w:rFonts w:eastAsia="Arial" w:cs="Arial"/>
        </w:rPr>
      </w:pPr>
      <w:r>
        <w:rPr>
          <w:rFonts w:eastAsia="Arial" w:cs="Arial"/>
        </w:rPr>
        <w:t>Falcon tube 2:</w:t>
      </w:r>
      <w:r w:rsidR="00B32620" w:rsidRPr="00B32620">
        <w:rPr>
          <w:rFonts w:eastAsia="Arial" w:cs="Arial"/>
        </w:rPr>
        <w:t xml:space="preserve"> </w:t>
      </w:r>
      <w:sdt>
        <w:sdtPr>
          <w:rPr>
            <w:rFonts w:eastAsia="Arial" w:cs="Arial"/>
          </w:rPr>
          <w:id w:val="-125470504"/>
          <w:placeholder>
            <w:docPart w:val="1E82039AC0E047D9B6E3C7BABB92FEB1"/>
          </w:placeholder>
          <w:showingPlcHdr/>
        </w:sdtPr>
        <w:sdtEndPr/>
        <w:sdtContent>
          <w:r w:rsidR="00B32620" w:rsidRPr="00B32620">
            <w:rPr>
              <w:rStyle w:val="PlaceholderText"/>
              <w:bdr w:val="single" w:sz="8" w:space="0" w:color="auto"/>
            </w:rPr>
            <w:t>Click/tap to enter.</w:t>
          </w:r>
        </w:sdtContent>
      </w:sdt>
      <w:r w:rsidR="00B32620">
        <w:rPr>
          <w:rFonts w:eastAsia="Arial" w:cs="Arial"/>
        </w:rPr>
        <w:tab/>
      </w:r>
      <w:proofErr w:type="gramStart"/>
      <w:r>
        <w:rPr>
          <w:rFonts w:eastAsia="Arial" w:cs="Arial"/>
        </w:rPr>
        <w:t>5</w:t>
      </w:r>
      <w:proofErr w:type="gramEnd"/>
      <w:r>
        <w:rPr>
          <w:rFonts w:eastAsia="Arial" w:cs="Arial"/>
        </w:rPr>
        <w:t>% glucose + yeast</w:t>
      </w:r>
      <w:r w:rsidR="00B32620">
        <w:rPr>
          <w:rFonts w:eastAsia="Arial" w:cs="Arial"/>
        </w:rPr>
        <w:tab/>
      </w:r>
      <w:sdt>
        <w:sdtPr>
          <w:rPr>
            <w:rFonts w:eastAsia="Arial" w:cs="Arial"/>
          </w:rPr>
          <w:id w:val="-782563065"/>
          <w:placeholder>
            <w:docPart w:val="E324D6FD8721427EB80FADA4DBFCC395"/>
          </w:placeholder>
          <w:showingPlcHdr/>
        </w:sdtPr>
        <w:sdtEndPr/>
        <w:sdtContent>
          <w:r w:rsidR="00B32620" w:rsidRPr="00B32620">
            <w:rPr>
              <w:rStyle w:val="PlaceholderText"/>
              <w:bdr w:val="single" w:sz="8" w:space="0" w:color="auto"/>
            </w:rPr>
            <w:t>Click/tap to enter.</w:t>
          </w:r>
        </w:sdtContent>
      </w:sdt>
    </w:p>
    <w:p w14:paraId="12F0FACA" w14:textId="4D7DD014" w:rsidR="0033056C" w:rsidRDefault="0033056C" w:rsidP="00B32620">
      <w:pPr>
        <w:tabs>
          <w:tab w:val="left" w:pos="3960"/>
        </w:tabs>
        <w:spacing w:after="120" w:line="276" w:lineRule="auto"/>
        <w:jc w:val="both"/>
        <w:rPr>
          <w:rFonts w:eastAsia="Arial" w:cs="Arial"/>
        </w:rPr>
      </w:pPr>
      <w:r>
        <w:rPr>
          <w:rFonts w:eastAsia="Arial" w:cs="Arial"/>
        </w:rPr>
        <w:t>Falcon tube 3:</w:t>
      </w:r>
      <w:r w:rsidR="00B32620" w:rsidRPr="00B32620">
        <w:rPr>
          <w:rFonts w:eastAsia="Arial" w:cs="Arial"/>
        </w:rPr>
        <w:t xml:space="preserve"> </w:t>
      </w:r>
      <w:sdt>
        <w:sdtPr>
          <w:rPr>
            <w:rFonts w:eastAsia="Arial" w:cs="Arial"/>
          </w:rPr>
          <w:id w:val="-414090975"/>
          <w:placeholder>
            <w:docPart w:val="EA3DFC05BB404EC5954D2B506B22E74D"/>
          </w:placeholder>
          <w:showingPlcHdr/>
        </w:sdtPr>
        <w:sdtEndPr/>
        <w:sdtContent>
          <w:r w:rsidR="00B32620" w:rsidRPr="00B32620">
            <w:rPr>
              <w:rStyle w:val="PlaceholderText"/>
              <w:bdr w:val="single" w:sz="8" w:space="0" w:color="auto"/>
            </w:rPr>
            <w:t>Click/tap to enter.</w:t>
          </w:r>
        </w:sdtContent>
      </w:sdt>
      <w:r w:rsidR="00B32620">
        <w:rPr>
          <w:rFonts w:eastAsia="Arial" w:cs="Arial"/>
        </w:rPr>
        <w:tab/>
      </w:r>
      <w:r>
        <w:rPr>
          <w:rFonts w:eastAsia="Arial" w:cs="Arial"/>
        </w:rPr>
        <w:t>7.5 % glucose + yeast</w:t>
      </w:r>
      <w:r w:rsidR="00B32620">
        <w:rPr>
          <w:rFonts w:eastAsia="Arial" w:cs="Arial"/>
        </w:rPr>
        <w:tab/>
      </w:r>
      <w:sdt>
        <w:sdtPr>
          <w:rPr>
            <w:rFonts w:eastAsia="Arial" w:cs="Arial"/>
          </w:rPr>
          <w:id w:val="-905532478"/>
          <w:placeholder>
            <w:docPart w:val="B4C85465E5684C5BB12578B5FCCD984D"/>
          </w:placeholder>
          <w:showingPlcHdr/>
        </w:sdtPr>
        <w:sdtEndPr/>
        <w:sdtContent>
          <w:r w:rsidR="00B32620" w:rsidRPr="00B32620">
            <w:rPr>
              <w:rStyle w:val="PlaceholderText"/>
              <w:bdr w:val="single" w:sz="8" w:space="0" w:color="auto"/>
            </w:rPr>
            <w:t>Click/tap to enter.</w:t>
          </w:r>
        </w:sdtContent>
      </w:sdt>
    </w:p>
    <w:p w14:paraId="41D1DA85" w14:textId="1A1530ED" w:rsidR="0033056C" w:rsidRDefault="0033056C" w:rsidP="00B32620">
      <w:pPr>
        <w:tabs>
          <w:tab w:val="left" w:pos="3960"/>
        </w:tabs>
        <w:spacing w:after="120" w:line="276" w:lineRule="auto"/>
        <w:jc w:val="both"/>
        <w:rPr>
          <w:rFonts w:eastAsia="Arial" w:cs="Arial"/>
        </w:rPr>
      </w:pPr>
      <w:r>
        <w:rPr>
          <w:rFonts w:eastAsia="Arial" w:cs="Arial"/>
        </w:rPr>
        <w:t>Falcon tube 4:</w:t>
      </w:r>
      <w:r w:rsidR="00B32620" w:rsidRPr="00B32620">
        <w:rPr>
          <w:rFonts w:eastAsia="Arial" w:cs="Arial"/>
        </w:rPr>
        <w:t xml:space="preserve"> </w:t>
      </w:r>
      <w:sdt>
        <w:sdtPr>
          <w:rPr>
            <w:rFonts w:eastAsia="Arial" w:cs="Arial"/>
          </w:rPr>
          <w:id w:val="-1431503673"/>
          <w:placeholder>
            <w:docPart w:val="23ADC6B677F640B8A5ABA656BCEE9DAA"/>
          </w:placeholder>
          <w:showingPlcHdr/>
        </w:sdtPr>
        <w:sdtEndPr/>
        <w:sdtContent>
          <w:r w:rsidR="00B32620" w:rsidRPr="00B32620">
            <w:rPr>
              <w:rStyle w:val="PlaceholderText"/>
              <w:bdr w:val="single" w:sz="8" w:space="0" w:color="auto"/>
            </w:rPr>
            <w:t>Click/tap to enter.</w:t>
          </w:r>
        </w:sdtContent>
      </w:sdt>
      <w:r w:rsidR="00B32620">
        <w:rPr>
          <w:rFonts w:eastAsia="Arial" w:cs="Arial"/>
        </w:rPr>
        <w:tab/>
      </w:r>
      <w:r>
        <w:rPr>
          <w:rFonts w:eastAsia="Arial" w:cs="Arial"/>
        </w:rPr>
        <w:t>7.5% glucose + water</w:t>
      </w:r>
      <w:r w:rsidR="00B32620">
        <w:rPr>
          <w:rFonts w:eastAsia="Arial" w:cs="Arial"/>
        </w:rPr>
        <w:tab/>
      </w:r>
      <w:sdt>
        <w:sdtPr>
          <w:rPr>
            <w:rFonts w:eastAsia="Arial" w:cs="Arial"/>
          </w:rPr>
          <w:id w:val="553588037"/>
          <w:placeholder>
            <w:docPart w:val="8C5F77AF6BD1466B80FD82C3A6985E22"/>
          </w:placeholder>
          <w:showingPlcHdr/>
        </w:sdtPr>
        <w:sdtEndPr/>
        <w:sdtContent>
          <w:r w:rsidR="00B32620" w:rsidRPr="00B32620">
            <w:rPr>
              <w:rStyle w:val="PlaceholderText"/>
              <w:bdr w:val="single" w:sz="8" w:space="0" w:color="auto"/>
            </w:rPr>
            <w:t>Click/tap to enter.</w:t>
          </w:r>
        </w:sdtContent>
      </w:sdt>
    </w:p>
    <w:p w14:paraId="4274AD91" w14:textId="2B6BA998" w:rsidR="006355F8" w:rsidRPr="00166558" w:rsidRDefault="00B32620" w:rsidP="00166558">
      <w:pPr>
        <w:pStyle w:val="Heading3"/>
        <w:ind w:left="0" w:firstLine="0"/>
        <w:rPr>
          <w:vanish/>
          <w:specVanish/>
        </w:rPr>
      </w:pPr>
      <w:r w:rsidRPr="00166558">
        <w:rPr>
          <w:rStyle w:val="Strong"/>
          <w:b/>
          <w:bCs w:val="0"/>
          <w:sz w:val="28"/>
        </w:rPr>
        <w:t>Propose a hypothesis for the following</w:t>
      </w:r>
      <w:r w:rsidRPr="00166558">
        <w:t xml:space="preserve">: </w:t>
      </w:r>
    </w:p>
    <w:p w14:paraId="7F3BEC55" w14:textId="780C0108" w:rsidR="006355F8" w:rsidRPr="006355F8" w:rsidRDefault="006355F8" w:rsidP="00166558">
      <w:pPr>
        <w:rPr>
          <w:rFonts w:eastAsia="Arial" w:cs="Arial"/>
          <w:vanish/>
          <w:specVanish/>
        </w:rPr>
      </w:pPr>
    </w:p>
    <w:p w14:paraId="3A2B594D" w14:textId="14AD9E79" w:rsidR="00B32620" w:rsidRDefault="00B32620" w:rsidP="00166558">
      <w:pPr>
        <w:rPr>
          <w:rFonts w:eastAsia="Arial" w:cs="Arial"/>
        </w:rPr>
      </w:pPr>
      <w:r>
        <w:rPr>
          <w:rFonts w:eastAsia="Arial" w:cs="Arial"/>
        </w:rPr>
        <w:t>What do you predict with respect to comparative fermentation rates for each of the three yeast solutions</w:t>
      </w:r>
      <w:r w:rsidR="006355F8">
        <w:rPr>
          <w:rFonts w:eastAsia="Arial" w:cs="Arial"/>
        </w:rPr>
        <w:t>?</w:t>
      </w:r>
    </w:p>
    <w:tbl>
      <w:tblPr>
        <w:tblStyle w:val="TableGrid"/>
        <w:tblW w:w="9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for entering answer"/>
      </w:tblPr>
      <w:tblGrid>
        <w:gridCol w:w="9232"/>
      </w:tblGrid>
      <w:tr w:rsidR="00B32620" w:rsidRPr="00B32620" w14:paraId="2228F9E7" w14:textId="77777777" w:rsidTr="00A73097">
        <w:trPr>
          <w:cantSplit/>
          <w:trHeight w:val="988"/>
          <w:tblHeader/>
        </w:trPr>
        <w:tc>
          <w:tcPr>
            <w:tcW w:w="9232" w:type="dxa"/>
          </w:tcPr>
          <w:p w14:paraId="12C1716C" w14:textId="4B543732" w:rsidR="00B32620" w:rsidRPr="00B32620" w:rsidRDefault="00B32620" w:rsidP="00B32620">
            <w:pPr>
              <w:spacing w:line="276" w:lineRule="auto"/>
              <w:ind w:left="0"/>
              <w:jc w:val="both"/>
              <w:rPr>
                <w:rFonts w:eastAsia="Arial"/>
              </w:rPr>
            </w:pPr>
            <w:r w:rsidRPr="00B32620">
              <w:rPr>
                <w:rFonts w:eastAsia="Arial"/>
              </w:rPr>
              <w:t>Hypothesis:</w:t>
            </w:r>
            <w:r>
              <w:rPr>
                <w:rFonts w:eastAsia="Arial"/>
              </w:rPr>
              <w:t xml:space="preserve"> </w:t>
            </w:r>
            <w:sdt>
              <w:sdtPr>
                <w:rPr>
                  <w:rFonts w:eastAsia="Arial"/>
                </w:rPr>
                <w:id w:val="-1260828845"/>
                <w:placeholder>
                  <w:docPart w:val="228AEFE73E9B49B0A616C3577337ECCA"/>
                </w:placeholder>
                <w:showingPlcHdr/>
              </w:sdtPr>
              <w:sdtEndPr/>
              <w:sdtContent>
                <w:r w:rsidRPr="00D7260C">
                  <w:rPr>
                    <w:rStyle w:val="PlaceholderText"/>
                  </w:rPr>
                  <w:t>Click or tap here to enter text.</w:t>
                </w:r>
              </w:sdtContent>
            </w:sdt>
          </w:p>
        </w:tc>
      </w:tr>
    </w:tbl>
    <w:p w14:paraId="2AB8F091" w14:textId="77777777" w:rsidR="00A64389" w:rsidRDefault="0033056C" w:rsidP="00EA1699">
      <w:pPr>
        <w:pStyle w:val="Heading3"/>
      </w:pPr>
      <w:r>
        <w:lastRenderedPageBreak/>
        <w:t>Step 1:</w:t>
      </w:r>
    </w:p>
    <w:p w14:paraId="13F1B2C3" w14:textId="11DCE548" w:rsidR="0033056C" w:rsidRPr="0033056C" w:rsidRDefault="0033056C" w:rsidP="00FE631E">
      <w:pPr>
        <w:pStyle w:val="ListParagraph"/>
        <w:numPr>
          <w:ilvl w:val="0"/>
          <w:numId w:val="13"/>
        </w:numPr>
        <w:pBdr>
          <w:top w:val="nil"/>
          <w:left w:val="nil"/>
          <w:bottom w:val="nil"/>
          <w:right w:val="nil"/>
          <w:between w:val="nil"/>
        </w:pBdr>
        <w:spacing w:after="120" w:line="276" w:lineRule="auto"/>
        <w:ind w:left="1440"/>
        <w:contextualSpacing w:val="0"/>
        <w:rPr>
          <w:rFonts w:eastAsia="Arial" w:cs="Arial"/>
        </w:rPr>
      </w:pPr>
      <w:r w:rsidRPr="0033056C">
        <w:rPr>
          <w:rFonts w:eastAsia="Arial" w:cs="Arial"/>
        </w:rPr>
        <w:t xml:space="preserve">If it </w:t>
      </w:r>
      <w:proofErr w:type="gramStart"/>
      <w:r w:rsidRPr="0033056C">
        <w:rPr>
          <w:rFonts w:eastAsia="Arial" w:cs="Arial"/>
        </w:rPr>
        <w:t>is not already done</w:t>
      </w:r>
      <w:proofErr w:type="gramEnd"/>
      <w:r w:rsidRPr="0033056C">
        <w:rPr>
          <w:rFonts w:eastAsia="Arial" w:cs="Arial"/>
        </w:rPr>
        <w:t>, mark each ml line on the cuvette with a permanent marker so the lines are visible when the yeas</w:t>
      </w:r>
      <w:r w:rsidR="006355F8">
        <w:rPr>
          <w:rFonts w:eastAsia="Arial" w:cs="Arial"/>
        </w:rPr>
        <w:t>t solutions are added (Figure 5a</w:t>
      </w:r>
      <w:r w:rsidRPr="0033056C">
        <w:rPr>
          <w:rFonts w:eastAsia="Arial" w:cs="Arial"/>
        </w:rPr>
        <w:t>).</w:t>
      </w:r>
    </w:p>
    <w:p w14:paraId="3A638C47" w14:textId="38CFA8BA" w:rsidR="0033056C" w:rsidRPr="0033056C" w:rsidRDefault="0033056C" w:rsidP="00FE631E">
      <w:pPr>
        <w:pStyle w:val="ListParagraph"/>
        <w:numPr>
          <w:ilvl w:val="0"/>
          <w:numId w:val="13"/>
        </w:numPr>
        <w:spacing w:after="120" w:line="276" w:lineRule="auto"/>
        <w:ind w:left="1440"/>
        <w:contextualSpacing w:val="0"/>
        <w:rPr>
          <w:rFonts w:eastAsia="Arial" w:cs="Arial"/>
        </w:rPr>
      </w:pPr>
      <w:r w:rsidRPr="0033056C">
        <w:rPr>
          <w:rFonts w:eastAsia="Arial" w:cs="Arial"/>
        </w:rPr>
        <w:t xml:space="preserve">Add </w:t>
      </w:r>
      <w:r w:rsidRPr="00E10433">
        <w:rPr>
          <w:rStyle w:val="Strong"/>
        </w:rPr>
        <w:t>5</w:t>
      </w:r>
      <w:r w:rsidR="00E10433">
        <w:rPr>
          <w:rStyle w:val="Strong"/>
        </w:rPr>
        <w:t xml:space="preserve"> </w:t>
      </w:r>
      <w:r w:rsidR="0026766E" w:rsidRPr="00E10433">
        <w:rPr>
          <w:rStyle w:val="Strong"/>
        </w:rPr>
        <w:t>m</w:t>
      </w:r>
      <w:r w:rsidR="0026766E">
        <w:rPr>
          <w:rStyle w:val="Strong"/>
        </w:rPr>
        <w:t>l</w:t>
      </w:r>
      <w:r w:rsidR="0026766E" w:rsidRPr="0033056C">
        <w:rPr>
          <w:rFonts w:eastAsia="Arial" w:cs="Arial"/>
        </w:rPr>
        <w:t xml:space="preserve"> </w:t>
      </w:r>
      <w:r w:rsidRPr="0033056C">
        <w:rPr>
          <w:rFonts w:eastAsia="Arial" w:cs="Arial"/>
        </w:rPr>
        <w:t xml:space="preserve">each from the labelled dispensers (#1 water, #2 -5% glucose, #3 -7.5% glucose, #4 7.5% glucose your chosen solutions recorded above) into the appropriate falcon tube (Figure </w:t>
      </w:r>
      <w:r w:rsidR="006355F8">
        <w:rPr>
          <w:rFonts w:eastAsia="Arial" w:cs="Arial"/>
        </w:rPr>
        <w:t>5a</w:t>
      </w:r>
      <w:r w:rsidRPr="0033056C">
        <w:rPr>
          <w:rFonts w:eastAsia="Arial" w:cs="Arial"/>
        </w:rPr>
        <w:t>).</w:t>
      </w:r>
    </w:p>
    <w:p w14:paraId="1809446E" w14:textId="77777777" w:rsidR="0033056C" w:rsidRPr="0033056C" w:rsidRDefault="00A64389" w:rsidP="00FE631E">
      <w:pPr>
        <w:pStyle w:val="Heading3"/>
        <w:keepNext w:val="0"/>
        <w:keepLines w:val="0"/>
        <w:ind w:left="1080" w:hanging="1080"/>
        <w:rPr>
          <w:vanish/>
          <w:specVanish/>
        </w:rPr>
      </w:pPr>
      <w:r>
        <w:t xml:space="preserve">Step 2: </w:t>
      </w:r>
    </w:p>
    <w:p w14:paraId="3692F220" w14:textId="77777777" w:rsidR="0033056C" w:rsidRDefault="0033056C" w:rsidP="00FE631E">
      <w:pPr>
        <w:ind w:left="1080" w:hanging="1080"/>
      </w:pPr>
      <w:r>
        <w:t xml:space="preserve"> Stir the prepared yeast solution (which is in the 37 </w:t>
      </w:r>
      <w:proofErr w:type="spellStart"/>
      <w:r>
        <w:rPr>
          <w:vertAlign w:val="superscript"/>
        </w:rPr>
        <w:t>o</w:t>
      </w:r>
      <w:r>
        <w:t>C</w:t>
      </w:r>
      <w:proofErr w:type="spellEnd"/>
      <w:r>
        <w:t xml:space="preserve"> water bath), then carefully pour your yeast solution into each falcon </w:t>
      </w:r>
      <w:r w:rsidRPr="00E10433">
        <w:rPr>
          <w:rStyle w:val="Strong"/>
        </w:rPr>
        <w:t>to the very brim</w:t>
      </w:r>
      <w:r>
        <w:t>. Remember each line represents 1ml.</w:t>
      </w:r>
      <w:r w:rsidR="00A64389">
        <w:t xml:space="preserve"> </w:t>
      </w:r>
    </w:p>
    <w:p w14:paraId="3E5F7803" w14:textId="1A154E79" w:rsidR="00A64389" w:rsidRPr="0033056C" w:rsidRDefault="00A64389" w:rsidP="00FE631E">
      <w:pPr>
        <w:pStyle w:val="Heading3"/>
        <w:keepNext w:val="0"/>
        <w:keepLines w:val="0"/>
        <w:ind w:left="1080" w:hanging="1080"/>
        <w:rPr>
          <w:vanish/>
          <w:specVanish/>
        </w:rPr>
      </w:pPr>
      <w:r>
        <w:t xml:space="preserve">Step 3:  </w:t>
      </w:r>
    </w:p>
    <w:p w14:paraId="6F8BE261" w14:textId="77777777" w:rsidR="0033056C" w:rsidRPr="0033056C" w:rsidRDefault="0033056C" w:rsidP="00FE631E">
      <w:pPr>
        <w:ind w:hanging="1080"/>
      </w:pPr>
      <w:r>
        <w:rPr>
          <w:rFonts w:eastAsia="Arial" w:cs="Arial"/>
        </w:rPr>
        <w:t xml:space="preserve">Cap the tubes so that you feel them snap closed, cover the cap with your thumb and vigorously invert the cuvette </w:t>
      </w:r>
      <w:proofErr w:type="gramStart"/>
      <w:r>
        <w:rPr>
          <w:rFonts w:eastAsia="Arial" w:cs="Arial"/>
        </w:rPr>
        <w:t>3</w:t>
      </w:r>
      <w:proofErr w:type="gramEnd"/>
      <w:r>
        <w:rPr>
          <w:rFonts w:eastAsia="Arial" w:cs="Arial"/>
        </w:rPr>
        <w:t xml:space="preserve"> times to mix the yeast and the added solution.</w:t>
      </w:r>
    </w:p>
    <w:p w14:paraId="64789487" w14:textId="77777777" w:rsidR="00A64389" w:rsidRPr="0033056C" w:rsidRDefault="00A64389" w:rsidP="00FE631E">
      <w:pPr>
        <w:pStyle w:val="Heading3"/>
        <w:keepNext w:val="0"/>
        <w:keepLines w:val="0"/>
        <w:ind w:left="1080" w:hanging="1080"/>
        <w:rPr>
          <w:vanish/>
          <w:specVanish/>
        </w:rPr>
      </w:pPr>
      <w:r>
        <w:t xml:space="preserve">Step 4: </w:t>
      </w:r>
    </w:p>
    <w:p w14:paraId="00E6F176" w14:textId="461329B2" w:rsidR="0033056C" w:rsidRPr="0033056C" w:rsidRDefault="0033056C" w:rsidP="00FE631E">
      <w:pPr>
        <w:ind w:left="1080" w:hanging="1080"/>
      </w:pPr>
      <w:r>
        <w:rPr>
          <w:rFonts w:eastAsia="Arial" w:cs="Arial"/>
        </w:rPr>
        <w:t xml:space="preserve"> Take the cap off and place 50 ml falcon tube </w:t>
      </w:r>
      <w:r w:rsidRPr="00E10433">
        <w:rPr>
          <w:rStyle w:val="Strong"/>
        </w:rPr>
        <w:t xml:space="preserve">over </w:t>
      </w:r>
      <w:r>
        <w:rPr>
          <w:rFonts w:eastAsia="Arial" w:cs="Arial"/>
        </w:rPr>
        <w:t>each 15 ml tube (Fig</w:t>
      </w:r>
      <w:r w:rsidR="00E10433">
        <w:rPr>
          <w:rFonts w:eastAsia="Arial" w:cs="Arial"/>
        </w:rPr>
        <w:t>ure</w:t>
      </w:r>
      <w:r>
        <w:rPr>
          <w:rFonts w:eastAsia="Arial" w:cs="Arial"/>
        </w:rPr>
        <w:t xml:space="preserve"> </w:t>
      </w:r>
      <w:r w:rsidR="006355F8">
        <w:rPr>
          <w:rFonts w:eastAsia="Arial" w:cs="Arial"/>
        </w:rPr>
        <w:t>5b</w:t>
      </w:r>
      <w:r>
        <w:rPr>
          <w:rFonts w:eastAsia="Arial" w:cs="Arial"/>
        </w:rPr>
        <w:t>)</w:t>
      </w:r>
    </w:p>
    <w:p w14:paraId="36C9FD5B" w14:textId="77777777" w:rsidR="00A64389" w:rsidRPr="0033056C" w:rsidRDefault="00A64389" w:rsidP="00FE631E">
      <w:pPr>
        <w:pStyle w:val="Heading3"/>
        <w:keepNext w:val="0"/>
        <w:keepLines w:val="0"/>
        <w:ind w:left="1080" w:hanging="1080"/>
        <w:rPr>
          <w:vanish/>
          <w:specVanish/>
        </w:rPr>
      </w:pPr>
      <w:r>
        <w:t>Step 5:</w:t>
      </w:r>
      <w:r w:rsidR="0033056C">
        <w:t xml:space="preserve"> </w:t>
      </w:r>
    </w:p>
    <w:p w14:paraId="7E095C74" w14:textId="77777777" w:rsidR="0033056C" w:rsidRPr="0033056C" w:rsidRDefault="0033056C" w:rsidP="00FE631E">
      <w:pPr>
        <w:spacing w:after="120" w:line="276" w:lineRule="auto"/>
        <w:ind w:left="1080" w:hanging="1080"/>
        <w:rPr>
          <w:rFonts w:eastAsia="Arial" w:cs="Arial"/>
        </w:rPr>
      </w:pPr>
      <w:r>
        <w:rPr>
          <w:rFonts w:eastAsia="Arial" w:cs="Arial"/>
        </w:rPr>
        <w:t xml:space="preserve"> Invert the falcon tubes, as seen in the picture. Place them in the holder and record the initial volume displaced (this would be time 0). </w:t>
      </w:r>
    </w:p>
    <w:p w14:paraId="482CD5FC" w14:textId="77777777" w:rsidR="00A64389" w:rsidRPr="0033056C" w:rsidRDefault="00A64389" w:rsidP="00FE631E">
      <w:pPr>
        <w:pStyle w:val="Heading3"/>
        <w:keepNext w:val="0"/>
        <w:keepLines w:val="0"/>
        <w:ind w:left="1080" w:hanging="1080"/>
        <w:rPr>
          <w:vanish/>
          <w:specVanish/>
        </w:rPr>
      </w:pPr>
      <w:r>
        <w:t xml:space="preserve">Step 6: </w:t>
      </w:r>
    </w:p>
    <w:p w14:paraId="7B1A0A85" w14:textId="77777777" w:rsidR="0033056C" w:rsidRPr="0033056C" w:rsidRDefault="0033056C" w:rsidP="00FE631E">
      <w:pPr>
        <w:ind w:left="1080" w:hanging="1080"/>
      </w:pPr>
      <w:r>
        <w:rPr>
          <w:rFonts w:eastAsia="Arial" w:cs="Arial"/>
        </w:rPr>
        <w:t xml:space="preserve"> Begin measuring the amount of liquid displaced every 5 minutes for 30 minutes, and then every 10 min for another 10-20 min and write your results in Table 1.  </w:t>
      </w:r>
    </w:p>
    <w:p w14:paraId="4D3BEE8B" w14:textId="5F9F7A49" w:rsidR="006355F8" w:rsidRPr="004B0D1E" w:rsidRDefault="006355F8" w:rsidP="00FE631E">
      <w:pPr>
        <w:pStyle w:val="CaptionH4"/>
        <w:keepNext w:val="0"/>
        <w:keepLines w:val="0"/>
        <w:ind w:left="1080"/>
      </w:pPr>
      <w:r w:rsidRPr="004B0D1E">
        <w:t xml:space="preserve">Figure 5. </w:t>
      </w:r>
      <w:r w:rsidR="00E10433" w:rsidRPr="004B0D1E">
        <w:t xml:space="preserve">Conical tube with 15 ml markings </w:t>
      </w:r>
      <w:r w:rsidRPr="004B0D1E">
        <w:t xml:space="preserve">inverted </w:t>
      </w:r>
      <w:r w:rsidR="00E10433" w:rsidRPr="004B0D1E">
        <w:t xml:space="preserve">into a </w:t>
      </w:r>
      <w:r w:rsidRPr="004B0D1E">
        <w:t>50 ml</w:t>
      </w:r>
      <w:r w:rsidR="00E10433" w:rsidRPr="004B0D1E">
        <w:t xml:space="preserve"> tube </w:t>
      </w:r>
    </w:p>
    <w:p w14:paraId="693E8F85" w14:textId="23B5EEE1" w:rsidR="006355F8" w:rsidRPr="0033056C" w:rsidRDefault="00BD1039" w:rsidP="00FE631E">
      <w:pPr>
        <w:jc w:val="center"/>
      </w:pPr>
      <w:r>
        <w:rPr>
          <w:noProof/>
        </w:rPr>
        <w:drawing>
          <wp:inline distT="0" distB="0" distL="0" distR="0" wp14:anchorId="1599F0E0" wp14:editId="24AE3977">
            <wp:extent cx="3643532" cy="2768509"/>
            <wp:effectExtent l="0" t="0" r="0" b="0"/>
            <wp:docPr id="2" name="Picture 2" descr="Diagram of one 15 ml conical  tube on its own, side by side the same diagram placed upside down in a large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3">
                      <a:extLst>
                        <a:ext uri="{28A0092B-C50C-407E-A947-70E740481C1C}">
                          <a14:useLocalDpi xmlns:a14="http://schemas.microsoft.com/office/drawing/2010/main" val="0"/>
                        </a:ext>
                      </a:extLst>
                    </a:blip>
                    <a:stretch>
                      <a:fillRect/>
                    </a:stretch>
                  </pic:blipFill>
                  <pic:spPr>
                    <a:xfrm>
                      <a:off x="0" y="0"/>
                      <a:ext cx="3660020" cy="2781037"/>
                    </a:xfrm>
                    <a:prstGeom prst="rect">
                      <a:avLst/>
                    </a:prstGeom>
                  </pic:spPr>
                </pic:pic>
              </a:graphicData>
            </a:graphic>
          </wp:inline>
        </w:drawing>
      </w:r>
    </w:p>
    <w:p w14:paraId="4050E88B" w14:textId="7DB1E373" w:rsidR="004B0D1E" w:rsidRPr="004B0D1E" w:rsidRDefault="004B0D1E" w:rsidP="009C1C27">
      <w:pPr>
        <w:pStyle w:val="CaptionH4"/>
        <w:ind w:right="-547"/>
      </w:pPr>
      <w:r w:rsidRPr="004B0D1E">
        <w:lastRenderedPageBreak/>
        <w:t xml:space="preserve">Table 1. </w:t>
      </w:r>
      <w:r w:rsidRPr="004B0D1E">
        <w:rPr>
          <w:rFonts w:eastAsia="Arial"/>
        </w:rPr>
        <w:t>Volume of liquid displaced by fermentation in water and chosen solutions</w:t>
      </w:r>
    </w:p>
    <w:tbl>
      <w:tblPr>
        <w:tblStyle w:val="TableGrid"/>
        <w:tblW w:w="9195"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Description w:val="Table for entering data"/>
      </w:tblPr>
      <w:tblGrid>
        <w:gridCol w:w="1685"/>
        <w:gridCol w:w="1800"/>
        <w:gridCol w:w="1884"/>
        <w:gridCol w:w="1884"/>
        <w:gridCol w:w="1942"/>
      </w:tblGrid>
      <w:tr w:rsidR="00953925" w14:paraId="3BDD0A90" w14:textId="77777777" w:rsidTr="00953925">
        <w:trPr>
          <w:cantSplit/>
          <w:trHeight w:val="25"/>
          <w:tblHeader/>
        </w:trPr>
        <w:tc>
          <w:tcPr>
            <w:tcW w:w="1685" w:type="dxa"/>
            <w:shd w:val="clear" w:color="auto" w:fill="F2F2F2" w:themeFill="background1" w:themeFillShade="F2"/>
            <w:noWrap/>
            <w:tcMar>
              <w:top w:w="144" w:type="dxa"/>
              <w:left w:w="144" w:type="dxa"/>
              <w:bottom w:w="144" w:type="dxa"/>
              <w:right w:w="144" w:type="dxa"/>
            </w:tcMar>
            <w:vAlign w:val="center"/>
          </w:tcPr>
          <w:p w14:paraId="7AFDD573" w14:textId="41D521FA" w:rsidR="00953925" w:rsidRDefault="00953925" w:rsidP="004B0D1E">
            <w:pPr>
              <w:pStyle w:val="ListParagraphNospacing"/>
              <w:spacing w:after="0"/>
              <w:ind w:left="320"/>
            </w:pPr>
            <w:r>
              <w:rPr>
                <w:rStyle w:val="Strong"/>
              </w:rPr>
              <w:t>Time (min.)</w:t>
            </w:r>
          </w:p>
        </w:tc>
        <w:tc>
          <w:tcPr>
            <w:tcW w:w="1800" w:type="dxa"/>
            <w:noWrap/>
            <w:tcMar>
              <w:top w:w="144" w:type="dxa"/>
              <w:left w:w="144" w:type="dxa"/>
              <w:bottom w:w="144" w:type="dxa"/>
              <w:right w:w="144" w:type="dxa"/>
            </w:tcMar>
          </w:tcPr>
          <w:p w14:paraId="5EA4FEE8" w14:textId="77777777" w:rsidR="00953925" w:rsidRDefault="00953925" w:rsidP="004B0D1E">
            <w:pPr>
              <w:pStyle w:val="NoSpacing"/>
              <w:ind w:left="43"/>
              <w:jc w:val="center"/>
              <w:rPr>
                <w:rStyle w:val="Strong"/>
              </w:rPr>
            </w:pPr>
            <w:r w:rsidRPr="001A1E53">
              <w:rPr>
                <w:rStyle w:val="Strong"/>
              </w:rPr>
              <w:t>Sample 1</w:t>
            </w:r>
          </w:p>
          <w:p w14:paraId="76F2A512" w14:textId="6AA26962" w:rsidR="00176197" w:rsidRPr="001A1E53" w:rsidRDefault="00176197" w:rsidP="004B0D1E">
            <w:pPr>
              <w:pStyle w:val="NoSpacing"/>
              <w:ind w:left="43"/>
              <w:jc w:val="center"/>
              <w:rPr>
                <w:rStyle w:val="Strong"/>
              </w:rPr>
            </w:pPr>
            <w:r>
              <w:rPr>
                <w:rStyle w:val="Strong"/>
              </w:rPr>
              <w:t>(ml)</w:t>
            </w:r>
          </w:p>
        </w:tc>
        <w:tc>
          <w:tcPr>
            <w:tcW w:w="1884" w:type="dxa"/>
          </w:tcPr>
          <w:p w14:paraId="069A0765" w14:textId="77777777" w:rsidR="00953925" w:rsidRDefault="00953925" w:rsidP="004B0D1E">
            <w:pPr>
              <w:pStyle w:val="NoSpacing"/>
              <w:ind w:left="43"/>
              <w:jc w:val="center"/>
              <w:rPr>
                <w:rStyle w:val="Strong"/>
              </w:rPr>
            </w:pPr>
            <w:r w:rsidRPr="001A1E53">
              <w:rPr>
                <w:rStyle w:val="Strong"/>
              </w:rPr>
              <w:t>Sample 2</w:t>
            </w:r>
          </w:p>
          <w:p w14:paraId="55B38CF6" w14:textId="38F71760" w:rsidR="00176197" w:rsidRPr="001A1E53" w:rsidRDefault="00176197" w:rsidP="004B0D1E">
            <w:pPr>
              <w:pStyle w:val="NoSpacing"/>
              <w:ind w:left="43"/>
              <w:jc w:val="center"/>
              <w:rPr>
                <w:rStyle w:val="Strong"/>
              </w:rPr>
            </w:pPr>
            <w:r>
              <w:rPr>
                <w:rStyle w:val="Strong"/>
              </w:rPr>
              <w:t>(ml)</w:t>
            </w:r>
          </w:p>
        </w:tc>
        <w:tc>
          <w:tcPr>
            <w:tcW w:w="1884" w:type="dxa"/>
          </w:tcPr>
          <w:p w14:paraId="4E419588" w14:textId="77777777" w:rsidR="00953925" w:rsidRDefault="00953925" w:rsidP="004B0D1E">
            <w:pPr>
              <w:pStyle w:val="NoSpacing"/>
              <w:ind w:left="43"/>
              <w:jc w:val="center"/>
              <w:rPr>
                <w:rStyle w:val="Strong"/>
              </w:rPr>
            </w:pPr>
            <w:r w:rsidRPr="001A1E53">
              <w:rPr>
                <w:rStyle w:val="Strong"/>
              </w:rPr>
              <w:t>Sample 3</w:t>
            </w:r>
          </w:p>
          <w:p w14:paraId="6433A915" w14:textId="6924BF48" w:rsidR="00176197" w:rsidRPr="001A1E53" w:rsidRDefault="00176197" w:rsidP="004B0D1E">
            <w:pPr>
              <w:pStyle w:val="NoSpacing"/>
              <w:ind w:left="43"/>
              <w:jc w:val="center"/>
              <w:rPr>
                <w:rStyle w:val="Strong"/>
              </w:rPr>
            </w:pPr>
            <w:r>
              <w:rPr>
                <w:rStyle w:val="Strong"/>
              </w:rPr>
              <w:t>(ml)</w:t>
            </w:r>
          </w:p>
        </w:tc>
        <w:tc>
          <w:tcPr>
            <w:tcW w:w="1942" w:type="dxa"/>
            <w:noWrap/>
            <w:tcMar>
              <w:top w:w="144" w:type="dxa"/>
              <w:left w:w="144" w:type="dxa"/>
              <w:bottom w:w="144" w:type="dxa"/>
              <w:right w:w="144" w:type="dxa"/>
            </w:tcMar>
          </w:tcPr>
          <w:p w14:paraId="27FFF1F8" w14:textId="77777777" w:rsidR="00953925" w:rsidRDefault="00953925" w:rsidP="004B0D1E">
            <w:pPr>
              <w:pStyle w:val="NoSpacing"/>
              <w:ind w:left="43"/>
              <w:jc w:val="center"/>
              <w:rPr>
                <w:rStyle w:val="Strong"/>
              </w:rPr>
            </w:pPr>
            <w:r w:rsidRPr="001A1E53">
              <w:rPr>
                <w:rStyle w:val="Strong"/>
              </w:rPr>
              <w:t>Sample 4</w:t>
            </w:r>
          </w:p>
          <w:p w14:paraId="2CEA842A" w14:textId="580623CA" w:rsidR="00176197" w:rsidRPr="001A1E53" w:rsidRDefault="00176197" w:rsidP="004B0D1E">
            <w:pPr>
              <w:pStyle w:val="NoSpacing"/>
              <w:ind w:left="43"/>
              <w:jc w:val="center"/>
              <w:rPr>
                <w:rStyle w:val="Strong"/>
              </w:rPr>
            </w:pPr>
            <w:r>
              <w:rPr>
                <w:rStyle w:val="Strong"/>
              </w:rPr>
              <w:t>(ml)</w:t>
            </w:r>
          </w:p>
        </w:tc>
      </w:tr>
      <w:tr w:rsidR="004B0D1E" w14:paraId="59122DB9" w14:textId="77777777" w:rsidTr="005D4A0D">
        <w:trPr>
          <w:cantSplit/>
          <w:trHeight w:val="16"/>
        </w:trPr>
        <w:tc>
          <w:tcPr>
            <w:tcW w:w="1685" w:type="dxa"/>
            <w:noWrap/>
            <w:tcMar>
              <w:top w:w="144" w:type="dxa"/>
              <w:left w:w="144" w:type="dxa"/>
              <w:bottom w:w="144" w:type="dxa"/>
              <w:right w:w="144" w:type="dxa"/>
            </w:tcMar>
          </w:tcPr>
          <w:p w14:paraId="29EAFED8" w14:textId="3E065A08" w:rsidR="004B0D1E" w:rsidRDefault="004B0D1E" w:rsidP="004B0D1E">
            <w:pPr>
              <w:pStyle w:val="ListParagraphNospacing"/>
              <w:spacing w:after="0"/>
              <w:ind w:left="-40"/>
              <w:jc w:val="center"/>
            </w:pPr>
            <w:r>
              <w:rPr>
                <w:rFonts w:eastAsia="Arial"/>
              </w:rPr>
              <w:t>0</w:t>
            </w:r>
          </w:p>
        </w:tc>
        <w:tc>
          <w:tcPr>
            <w:tcW w:w="1800" w:type="dxa"/>
            <w:noWrap/>
            <w:tcMar>
              <w:top w:w="144" w:type="dxa"/>
              <w:left w:w="144" w:type="dxa"/>
              <w:bottom w:w="144" w:type="dxa"/>
              <w:right w:w="144" w:type="dxa"/>
            </w:tcMar>
          </w:tcPr>
          <w:p w14:paraId="373F77B7" w14:textId="77777777" w:rsidR="004B0D1E" w:rsidRDefault="004B0D1E" w:rsidP="004B0D1E">
            <w:pPr>
              <w:pStyle w:val="NoSpacing"/>
              <w:ind w:left="0"/>
            </w:pPr>
          </w:p>
        </w:tc>
        <w:tc>
          <w:tcPr>
            <w:tcW w:w="1884" w:type="dxa"/>
          </w:tcPr>
          <w:p w14:paraId="18E079C1" w14:textId="77777777" w:rsidR="004B0D1E" w:rsidRDefault="004B0D1E" w:rsidP="004B0D1E">
            <w:pPr>
              <w:pStyle w:val="NoSpacing"/>
              <w:ind w:left="0"/>
            </w:pPr>
          </w:p>
        </w:tc>
        <w:tc>
          <w:tcPr>
            <w:tcW w:w="1884" w:type="dxa"/>
          </w:tcPr>
          <w:p w14:paraId="76ABA585" w14:textId="77777777" w:rsidR="004B0D1E" w:rsidRDefault="004B0D1E" w:rsidP="004B0D1E">
            <w:pPr>
              <w:pStyle w:val="NoSpacing"/>
              <w:ind w:left="0"/>
            </w:pPr>
          </w:p>
        </w:tc>
        <w:tc>
          <w:tcPr>
            <w:tcW w:w="1942" w:type="dxa"/>
            <w:noWrap/>
            <w:tcMar>
              <w:top w:w="144" w:type="dxa"/>
              <w:left w:w="144" w:type="dxa"/>
              <w:bottom w:w="144" w:type="dxa"/>
              <w:right w:w="144" w:type="dxa"/>
            </w:tcMar>
          </w:tcPr>
          <w:p w14:paraId="31F9D94D" w14:textId="77777777" w:rsidR="004B0D1E" w:rsidRDefault="004B0D1E" w:rsidP="004B0D1E">
            <w:pPr>
              <w:pStyle w:val="NoSpacing"/>
              <w:ind w:left="0"/>
            </w:pPr>
          </w:p>
        </w:tc>
      </w:tr>
      <w:tr w:rsidR="004B0D1E" w14:paraId="48D75D92" w14:textId="77777777" w:rsidTr="005D4A0D">
        <w:trPr>
          <w:cantSplit/>
          <w:trHeight w:val="16"/>
        </w:trPr>
        <w:tc>
          <w:tcPr>
            <w:tcW w:w="1685" w:type="dxa"/>
            <w:noWrap/>
            <w:tcMar>
              <w:top w:w="144" w:type="dxa"/>
              <w:left w:w="144" w:type="dxa"/>
              <w:bottom w:w="144" w:type="dxa"/>
              <w:right w:w="144" w:type="dxa"/>
            </w:tcMar>
          </w:tcPr>
          <w:p w14:paraId="2970E860" w14:textId="0D13273A" w:rsidR="004B0D1E" w:rsidRDefault="004B0D1E" w:rsidP="004B0D1E">
            <w:pPr>
              <w:pStyle w:val="ListParagraphNospacing"/>
              <w:spacing w:after="0"/>
              <w:ind w:left="-40"/>
              <w:jc w:val="center"/>
            </w:pPr>
            <w:r>
              <w:rPr>
                <w:rFonts w:eastAsia="Arial"/>
              </w:rPr>
              <w:t>5</w:t>
            </w:r>
          </w:p>
        </w:tc>
        <w:tc>
          <w:tcPr>
            <w:tcW w:w="1800" w:type="dxa"/>
            <w:noWrap/>
            <w:tcMar>
              <w:top w:w="144" w:type="dxa"/>
              <w:left w:w="144" w:type="dxa"/>
              <w:bottom w:w="144" w:type="dxa"/>
              <w:right w:w="144" w:type="dxa"/>
            </w:tcMar>
          </w:tcPr>
          <w:p w14:paraId="6B8F805E" w14:textId="77777777" w:rsidR="004B0D1E" w:rsidRDefault="004B0D1E" w:rsidP="004B0D1E">
            <w:pPr>
              <w:pStyle w:val="NoSpacing"/>
              <w:ind w:left="0"/>
            </w:pPr>
          </w:p>
        </w:tc>
        <w:tc>
          <w:tcPr>
            <w:tcW w:w="1884" w:type="dxa"/>
          </w:tcPr>
          <w:p w14:paraId="7B3C79A6" w14:textId="77777777" w:rsidR="004B0D1E" w:rsidRDefault="004B0D1E" w:rsidP="004B0D1E">
            <w:pPr>
              <w:pStyle w:val="NoSpacing"/>
              <w:ind w:left="0"/>
            </w:pPr>
          </w:p>
        </w:tc>
        <w:tc>
          <w:tcPr>
            <w:tcW w:w="1884" w:type="dxa"/>
          </w:tcPr>
          <w:p w14:paraId="5A13DDE6" w14:textId="77777777" w:rsidR="004B0D1E" w:rsidRDefault="004B0D1E" w:rsidP="004B0D1E">
            <w:pPr>
              <w:pStyle w:val="NoSpacing"/>
              <w:ind w:left="0"/>
            </w:pPr>
          </w:p>
        </w:tc>
        <w:tc>
          <w:tcPr>
            <w:tcW w:w="1942" w:type="dxa"/>
            <w:noWrap/>
            <w:tcMar>
              <w:top w:w="144" w:type="dxa"/>
              <w:left w:w="144" w:type="dxa"/>
              <w:bottom w:w="144" w:type="dxa"/>
              <w:right w:w="144" w:type="dxa"/>
            </w:tcMar>
          </w:tcPr>
          <w:p w14:paraId="47349F7D" w14:textId="77777777" w:rsidR="004B0D1E" w:rsidRDefault="004B0D1E" w:rsidP="004B0D1E">
            <w:pPr>
              <w:pStyle w:val="NoSpacing"/>
              <w:ind w:left="0"/>
            </w:pPr>
          </w:p>
        </w:tc>
      </w:tr>
      <w:tr w:rsidR="004B0D1E" w14:paraId="3C8FF176" w14:textId="77777777" w:rsidTr="005D4A0D">
        <w:trPr>
          <w:cantSplit/>
          <w:trHeight w:val="16"/>
        </w:trPr>
        <w:tc>
          <w:tcPr>
            <w:tcW w:w="1685" w:type="dxa"/>
            <w:noWrap/>
            <w:tcMar>
              <w:top w:w="144" w:type="dxa"/>
              <w:left w:w="144" w:type="dxa"/>
              <w:bottom w:w="144" w:type="dxa"/>
              <w:right w:w="144" w:type="dxa"/>
            </w:tcMar>
          </w:tcPr>
          <w:p w14:paraId="092D77BE" w14:textId="21F803FD" w:rsidR="004B0D1E" w:rsidRDefault="004B0D1E" w:rsidP="004B0D1E">
            <w:pPr>
              <w:pStyle w:val="ListParagraphNospacing"/>
              <w:spacing w:after="0"/>
              <w:ind w:left="-40"/>
              <w:jc w:val="center"/>
            </w:pPr>
            <w:r>
              <w:rPr>
                <w:rFonts w:eastAsia="Arial"/>
              </w:rPr>
              <w:t>10</w:t>
            </w:r>
          </w:p>
        </w:tc>
        <w:tc>
          <w:tcPr>
            <w:tcW w:w="1800" w:type="dxa"/>
            <w:noWrap/>
            <w:tcMar>
              <w:top w:w="144" w:type="dxa"/>
              <w:left w:w="144" w:type="dxa"/>
              <w:bottom w:w="144" w:type="dxa"/>
              <w:right w:w="144" w:type="dxa"/>
            </w:tcMar>
          </w:tcPr>
          <w:p w14:paraId="3057755D" w14:textId="77777777" w:rsidR="004B0D1E" w:rsidRDefault="004B0D1E" w:rsidP="004B0D1E">
            <w:pPr>
              <w:pStyle w:val="NoSpacing"/>
              <w:ind w:left="0"/>
            </w:pPr>
          </w:p>
        </w:tc>
        <w:tc>
          <w:tcPr>
            <w:tcW w:w="1884" w:type="dxa"/>
          </w:tcPr>
          <w:p w14:paraId="263E3340" w14:textId="77777777" w:rsidR="004B0D1E" w:rsidRDefault="004B0D1E" w:rsidP="004B0D1E">
            <w:pPr>
              <w:pStyle w:val="NoSpacing"/>
              <w:ind w:left="0"/>
            </w:pPr>
          </w:p>
        </w:tc>
        <w:tc>
          <w:tcPr>
            <w:tcW w:w="1884" w:type="dxa"/>
          </w:tcPr>
          <w:p w14:paraId="3B40D626" w14:textId="77777777" w:rsidR="004B0D1E" w:rsidRDefault="004B0D1E" w:rsidP="004B0D1E">
            <w:pPr>
              <w:pStyle w:val="NoSpacing"/>
              <w:ind w:left="0"/>
            </w:pPr>
          </w:p>
        </w:tc>
        <w:tc>
          <w:tcPr>
            <w:tcW w:w="1942" w:type="dxa"/>
            <w:noWrap/>
            <w:tcMar>
              <w:top w:w="144" w:type="dxa"/>
              <w:left w:w="144" w:type="dxa"/>
              <w:bottom w:w="144" w:type="dxa"/>
              <w:right w:w="144" w:type="dxa"/>
            </w:tcMar>
          </w:tcPr>
          <w:p w14:paraId="4164369D" w14:textId="77777777" w:rsidR="004B0D1E" w:rsidRDefault="004B0D1E" w:rsidP="004B0D1E">
            <w:pPr>
              <w:pStyle w:val="NoSpacing"/>
              <w:ind w:left="0"/>
            </w:pPr>
          </w:p>
        </w:tc>
      </w:tr>
      <w:tr w:rsidR="004B0D1E" w14:paraId="766F30E0" w14:textId="77777777" w:rsidTr="005D4A0D">
        <w:trPr>
          <w:cantSplit/>
          <w:trHeight w:val="16"/>
        </w:trPr>
        <w:tc>
          <w:tcPr>
            <w:tcW w:w="1685" w:type="dxa"/>
            <w:noWrap/>
            <w:tcMar>
              <w:top w:w="144" w:type="dxa"/>
              <w:left w:w="144" w:type="dxa"/>
              <w:bottom w:w="144" w:type="dxa"/>
              <w:right w:w="144" w:type="dxa"/>
            </w:tcMar>
          </w:tcPr>
          <w:p w14:paraId="792F2031" w14:textId="035C2487" w:rsidR="004B0D1E" w:rsidRDefault="004B0D1E" w:rsidP="004B0D1E">
            <w:pPr>
              <w:pStyle w:val="ListParagraphNospacing"/>
              <w:spacing w:after="0"/>
              <w:ind w:left="-40"/>
              <w:jc w:val="center"/>
            </w:pPr>
            <w:r>
              <w:rPr>
                <w:rFonts w:eastAsia="Arial"/>
              </w:rPr>
              <w:t>15</w:t>
            </w:r>
          </w:p>
        </w:tc>
        <w:tc>
          <w:tcPr>
            <w:tcW w:w="1800" w:type="dxa"/>
            <w:noWrap/>
            <w:tcMar>
              <w:top w:w="144" w:type="dxa"/>
              <w:left w:w="144" w:type="dxa"/>
              <w:bottom w:w="144" w:type="dxa"/>
              <w:right w:w="144" w:type="dxa"/>
            </w:tcMar>
          </w:tcPr>
          <w:p w14:paraId="1FF30053" w14:textId="77777777" w:rsidR="004B0D1E" w:rsidRDefault="004B0D1E" w:rsidP="004B0D1E">
            <w:pPr>
              <w:pStyle w:val="NoSpacing"/>
              <w:ind w:left="0"/>
            </w:pPr>
          </w:p>
        </w:tc>
        <w:tc>
          <w:tcPr>
            <w:tcW w:w="1884" w:type="dxa"/>
          </w:tcPr>
          <w:p w14:paraId="486021D4" w14:textId="77777777" w:rsidR="004B0D1E" w:rsidRDefault="004B0D1E" w:rsidP="004B0D1E">
            <w:pPr>
              <w:pStyle w:val="NoSpacing"/>
              <w:ind w:left="0"/>
            </w:pPr>
          </w:p>
        </w:tc>
        <w:tc>
          <w:tcPr>
            <w:tcW w:w="1884" w:type="dxa"/>
          </w:tcPr>
          <w:p w14:paraId="2AFEAC44" w14:textId="77777777" w:rsidR="004B0D1E" w:rsidRDefault="004B0D1E" w:rsidP="004B0D1E">
            <w:pPr>
              <w:pStyle w:val="NoSpacing"/>
              <w:ind w:left="0"/>
            </w:pPr>
          </w:p>
        </w:tc>
        <w:tc>
          <w:tcPr>
            <w:tcW w:w="1942" w:type="dxa"/>
            <w:noWrap/>
            <w:tcMar>
              <w:top w:w="144" w:type="dxa"/>
              <w:left w:w="144" w:type="dxa"/>
              <w:bottom w:w="144" w:type="dxa"/>
              <w:right w:w="144" w:type="dxa"/>
            </w:tcMar>
          </w:tcPr>
          <w:p w14:paraId="072375E9" w14:textId="77777777" w:rsidR="004B0D1E" w:rsidRDefault="004B0D1E" w:rsidP="004B0D1E">
            <w:pPr>
              <w:pStyle w:val="NoSpacing"/>
              <w:ind w:left="0"/>
            </w:pPr>
          </w:p>
        </w:tc>
      </w:tr>
      <w:tr w:rsidR="004B0D1E" w14:paraId="5DE7FE3F" w14:textId="77777777" w:rsidTr="005D4A0D">
        <w:trPr>
          <w:cantSplit/>
          <w:trHeight w:val="16"/>
        </w:trPr>
        <w:tc>
          <w:tcPr>
            <w:tcW w:w="1685" w:type="dxa"/>
            <w:noWrap/>
            <w:tcMar>
              <w:top w:w="144" w:type="dxa"/>
              <w:left w:w="144" w:type="dxa"/>
              <w:bottom w:w="144" w:type="dxa"/>
              <w:right w:w="144" w:type="dxa"/>
            </w:tcMar>
          </w:tcPr>
          <w:p w14:paraId="22B2FB49" w14:textId="5FCD54AF" w:rsidR="004B0D1E" w:rsidRDefault="004B0D1E" w:rsidP="004B0D1E">
            <w:pPr>
              <w:pStyle w:val="ListParagraphNospacing"/>
              <w:spacing w:after="0"/>
              <w:ind w:left="-40"/>
              <w:jc w:val="center"/>
            </w:pPr>
            <w:r>
              <w:rPr>
                <w:rFonts w:eastAsia="Arial"/>
              </w:rPr>
              <w:t>20</w:t>
            </w:r>
          </w:p>
        </w:tc>
        <w:tc>
          <w:tcPr>
            <w:tcW w:w="1800" w:type="dxa"/>
            <w:noWrap/>
            <w:tcMar>
              <w:top w:w="144" w:type="dxa"/>
              <w:left w:w="144" w:type="dxa"/>
              <w:bottom w:w="144" w:type="dxa"/>
              <w:right w:w="144" w:type="dxa"/>
            </w:tcMar>
          </w:tcPr>
          <w:p w14:paraId="475EE760" w14:textId="77777777" w:rsidR="004B0D1E" w:rsidRDefault="004B0D1E" w:rsidP="004B0D1E">
            <w:pPr>
              <w:pStyle w:val="NoSpacing"/>
              <w:ind w:left="0"/>
            </w:pPr>
          </w:p>
        </w:tc>
        <w:tc>
          <w:tcPr>
            <w:tcW w:w="1884" w:type="dxa"/>
          </w:tcPr>
          <w:p w14:paraId="1EDF2F22" w14:textId="77777777" w:rsidR="004B0D1E" w:rsidRDefault="004B0D1E" w:rsidP="004B0D1E">
            <w:pPr>
              <w:pStyle w:val="NoSpacing"/>
              <w:ind w:left="0"/>
            </w:pPr>
          </w:p>
        </w:tc>
        <w:tc>
          <w:tcPr>
            <w:tcW w:w="1884" w:type="dxa"/>
          </w:tcPr>
          <w:p w14:paraId="731FFC59" w14:textId="77777777" w:rsidR="004B0D1E" w:rsidRDefault="004B0D1E" w:rsidP="004B0D1E">
            <w:pPr>
              <w:pStyle w:val="NoSpacing"/>
              <w:ind w:left="0"/>
            </w:pPr>
          </w:p>
        </w:tc>
        <w:tc>
          <w:tcPr>
            <w:tcW w:w="1942" w:type="dxa"/>
            <w:noWrap/>
            <w:tcMar>
              <w:top w:w="144" w:type="dxa"/>
              <w:left w:w="144" w:type="dxa"/>
              <w:bottom w:w="144" w:type="dxa"/>
              <w:right w:w="144" w:type="dxa"/>
            </w:tcMar>
          </w:tcPr>
          <w:p w14:paraId="2D20C9BC" w14:textId="77777777" w:rsidR="004B0D1E" w:rsidRDefault="004B0D1E" w:rsidP="004B0D1E">
            <w:pPr>
              <w:pStyle w:val="NoSpacing"/>
              <w:ind w:left="0"/>
            </w:pPr>
          </w:p>
        </w:tc>
      </w:tr>
      <w:tr w:rsidR="004B0D1E" w14:paraId="5BC6743F" w14:textId="77777777" w:rsidTr="005D4A0D">
        <w:trPr>
          <w:cantSplit/>
          <w:trHeight w:val="16"/>
        </w:trPr>
        <w:tc>
          <w:tcPr>
            <w:tcW w:w="1685" w:type="dxa"/>
            <w:noWrap/>
            <w:tcMar>
              <w:top w:w="144" w:type="dxa"/>
              <w:left w:w="144" w:type="dxa"/>
              <w:bottom w:w="144" w:type="dxa"/>
              <w:right w:w="144" w:type="dxa"/>
            </w:tcMar>
          </w:tcPr>
          <w:p w14:paraId="2811A5A2" w14:textId="43B713FA" w:rsidR="004B0D1E" w:rsidRDefault="004B0D1E" w:rsidP="004B0D1E">
            <w:pPr>
              <w:pStyle w:val="ListParagraphNospacing"/>
              <w:spacing w:after="0"/>
              <w:ind w:left="-40"/>
              <w:jc w:val="center"/>
            </w:pPr>
            <w:r>
              <w:rPr>
                <w:rFonts w:eastAsia="Arial"/>
              </w:rPr>
              <w:t>25</w:t>
            </w:r>
          </w:p>
        </w:tc>
        <w:tc>
          <w:tcPr>
            <w:tcW w:w="1800" w:type="dxa"/>
            <w:noWrap/>
            <w:tcMar>
              <w:top w:w="144" w:type="dxa"/>
              <w:left w:w="144" w:type="dxa"/>
              <w:bottom w:w="144" w:type="dxa"/>
              <w:right w:w="144" w:type="dxa"/>
            </w:tcMar>
          </w:tcPr>
          <w:p w14:paraId="480BFD29" w14:textId="77777777" w:rsidR="004B0D1E" w:rsidRDefault="004B0D1E" w:rsidP="004B0D1E">
            <w:pPr>
              <w:pStyle w:val="NoSpacing"/>
              <w:ind w:left="0"/>
            </w:pPr>
          </w:p>
        </w:tc>
        <w:tc>
          <w:tcPr>
            <w:tcW w:w="1884" w:type="dxa"/>
          </w:tcPr>
          <w:p w14:paraId="0EFBE869" w14:textId="77777777" w:rsidR="004B0D1E" w:rsidRDefault="004B0D1E" w:rsidP="004B0D1E">
            <w:pPr>
              <w:pStyle w:val="NoSpacing"/>
              <w:ind w:left="0"/>
            </w:pPr>
          </w:p>
        </w:tc>
        <w:tc>
          <w:tcPr>
            <w:tcW w:w="1884" w:type="dxa"/>
          </w:tcPr>
          <w:p w14:paraId="710FC7CD" w14:textId="77777777" w:rsidR="004B0D1E" w:rsidRDefault="004B0D1E" w:rsidP="004B0D1E">
            <w:pPr>
              <w:pStyle w:val="NoSpacing"/>
              <w:ind w:left="0"/>
            </w:pPr>
          </w:p>
        </w:tc>
        <w:tc>
          <w:tcPr>
            <w:tcW w:w="1942" w:type="dxa"/>
            <w:noWrap/>
            <w:tcMar>
              <w:top w:w="144" w:type="dxa"/>
              <w:left w:w="144" w:type="dxa"/>
              <w:bottom w:w="144" w:type="dxa"/>
              <w:right w:w="144" w:type="dxa"/>
            </w:tcMar>
          </w:tcPr>
          <w:p w14:paraId="05710481" w14:textId="77777777" w:rsidR="004B0D1E" w:rsidRDefault="004B0D1E" w:rsidP="004B0D1E">
            <w:pPr>
              <w:pStyle w:val="NoSpacing"/>
              <w:ind w:left="0"/>
            </w:pPr>
          </w:p>
        </w:tc>
      </w:tr>
      <w:tr w:rsidR="004B0D1E" w14:paraId="67ADCC35" w14:textId="77777777" w:rsidTr="005D4A0D">
        <w:trPr>
          <w:cantSplit/>
          <w:trHeight w:val="16"/>
        </w:trPr>
        <w:tc>
          <w:tcPr>
            <w:tcW w:w="1685" w:type="dxa"/>
            <w:noWrap/>
            <w:tcMar>
              <w:top w:w="144" w:type="dxa"/>
              <w:left w:w="144" w:type="dxa"/>
              <w:bottom w:w="144" w:type="dxa"/>
              <w:right w:w="144" w:type="dxa"/>
            </w:tcMar>
          </w:tcPr>
          <w:p w14:paraId="6766753E" w14:textId="731DF691" w:rsidR="004B0D1E" w:rsidRDefault="004B0D1E" w:rsidP="004B0D1E">
            <w:pPr>
              <w:pStyle w:val="ListParagraphNospacing"/>
              <w:spacing w:after="0"/>
              <w:ind w:left="-40"/>
              <w:jc w:val="center"/>
            </w:pPr>
            <w:r>
              <w:rPr>
                <w:rFonts w:eastAsia="Arial"/>
              </w:rPr>
              <w:t>30</w:t>
            </w:r>
          </w:p>
        </w:tc>
        <w:tc>
          <w:tcPr>
            <w:tcW w:w="1800" w:type="dxa"/>
            <w:noWrap/>
            <w:tcMar>
              <w:top w:w="144" w:type="dxa"/>
              <w:left w:w="144" w:type="dxa"/>
              <w:bottom w:w="144" w:type="dxa"/>
              <w:right w:w="144" w:type="dxa"/>
            </w:tcMar>
          </w:tcPr>
          <w:p w14:paraId="60ACBBFD" w14:textId="77777777" w:rsidR="004B0D1E" w:rsidRDefault="004B0D1E" w:rsidP="004B0D1E">
            <w:pPr>
              <w:pStyle w:val="NoSpacing"/>
              <w:ind w:left="0"/>
            </w:pPr>
          </w:p>
        </w:tc>
        <w:tc>
          <w:tcPr>
            <w:tcW w:w="1884" w:type="dxa"/>
          </w:tcPr>
          <w:p w14:paraId="5DB4CB66" w14:textId="77777777" w:rsidR="004B0D1E" w:rsidRDefault="004B0D1E" w:rsidP="004B0D1E">
            <w:pPr>
              <w:pStyle w:val="NoSpacing"/>
              <w:ind w:left="0"/>
            </w:pPr>
          </w:p>
        </w:tc>
        <w:tc>
          <w:tcPr>
            <w:tcW w:w="1884" w:type="dxa"/>
          </w:tcPr>
          <w:p w14:paraId="7BEBF6DF" w14:textId="77777777" w:rsidR="004B0D1E" w:rsidRDefault="004B0D1E" w:rsidP="004B0D1E">
            <w:pPr>
              <w:pStyle w:val="NoSpacing"/>
              <w:ind w:left="0"/>
            </w:pPr>
          </w:p>
        </w:tc>
        <w:tc>
          <w:tcPr>
            <w:tcW w:w="1942" w:type="dxa"/>
            <w:noWrap/>
            <w:tcMar>
              <w:top w:w="144" w:type="dxa"/>
              <w:left w:w="144" w:type="dxa"/>
              <w:bottom w:w="144" w:type="dxa"/>
              <w:right w:w="144" w:type="dxa"/>
            </w:tcMar>
          </w:tcPr>
          <w:p w14:paraId="266ABBA7" w14:textId="77777777" w:rsidR="004B0D1E" w:rsidRDefault="004B0D1E" w:rsidP="004B0D1E">
            <w:pPr>
              <w:pStyle w:val="NoSpacing"/>
              <w:ind w:left="0"/>
            </w:pPr>
          </w:p>
        </w:tc>
      </w:tr>
      <w:tr w:rsidR="004B0D1E" w14:paraId="435EE54B" w14:textId="77777777" w:rsidTr="005D4A0D">
        <w:trPr>
          <w:cantSplit/>
          <w:trHeight w:val="16"/>
        </w:trPr>
        <w:tc>
          <w:tcPr>
            <w:tcW w:w="1685" w:type="dxa"/>
            <w:noWrap/>
            <w:tcMar>
              <w:top w:w="144" w:type="dxa"/>
              <w:left w:w="144" w:type="dxa"/>
              <w:bottom w:w="144" w:type="dxa"/>
              <w:right w:w="144" w:type="dxa"/>
            </w:tcMar>
          </w:tcPr>
          <w:p w14:paraId="11800598" w14:textId="27B4D6B2" w:rsidR="004B0D1E" w:rsidRDefault="004B0D1E" w:rsidP="004B0D1E">
            <w:pPr>
              <w:pStyle w:val="ListParagraphNospacing"/>
              <w:spacing w:after="0"/>
              <w:ind w:left="-40"/>
              <w:jc w:val="center"/>
            </w:pPr>
            <w:r>
              <w:rPr>
                <w:rFonts w:eastAsia="Arial"/>
              </w:rPr>
              <w:t>40</w:t>
            </w:r>
          </w:p>
        </w:tc>
        <w:tc>
          <w:tcPr>
            <w:tcW w:w="1800" w:type="dxa"/>
            <w:noWrap/>
            <w:tcMar>
              <w:top w:w="144" w:type="dxa"/>
              <w:left w:w="144" w:type="dxa"/>
              <w:bottom w:w="144" w:type="dxa"/>
              <w:right w:w="144" w:type="dxa"/>
            </w:tcMar>
          </w:tcPr>
          <w:p w14:paraId="776340C0" w14:textId="77777777" w:rsidR="004B0D1E" w:rsidRDefault="004B0D1E" w:rsidP="004B0D1E">
            <w:pPr>
              <w:pStyle w:val="NoSpacing"/>
              <w:ind w:left="0"/>
            </w:pPr>
          </w:p>
        </w:tc>
        <w:tc>
          <w:tcPr>
            <w:tcW w:w="1884" w:type="dxa"/>
          </w:tcPr>
          <w:p w14:paraId="35B81038" w14:textId="77777777" w:rsidR="004B0D1E" w:rsidRDefault="004B0D1E" w:rsidP="004B0D1E">
            <w:pPr>
              <w:pStyle w:val="NoSpacing"/>
              <w:ind w:left="0"/>
            </w:pPr>
          </w:p>
        </w:tc>
        <w:tc>
          <w:tcPr>
            <w:tcW w:w="1884" w:type="dxa"/>
          </w:tcPr>
          <w:p w14:paraId="71530198" w14:textId="77777777" w:rsidR="004B0D1E" w:rsidRDefault="004B0D1E" w:rsidP="004B0D1E">
            <w:pPr>
              <w:pStyle w:val="NoSpacing"/>
              <w:ind w:left="0"/>
            </w:pPr>
          </w:p>
        </w:tc>
        <w:tc>
          <w:tcPr>
            <w:tcW w:w="1942" w:type="dxa"/>
            <w:noWrap/>
            <w:tcMar>
              <w:top w:w="144" w:type="dxa"/>
              <w:left w:w="144" w:type="dxa"/>
              <w:bottom w:w="144" w:type="dxa"/>
              <w:right w:w="144" w:type="dxa"/>
            </w:tcMar>
          </w:tcPr>
          <w:p w14:paraId="1871087A" w14:textId="77777777" w:rsidR="004B0D1E" w:rsidRDefault="004B0D1E" w:rsidP="004B0D1E">
            <w:pPr>
              <w:pStyle w:val="NoSpacing"/>
              <w:ind w:left="0"/>
            </w:pPr>
          </w:p>
        </w:tc>
      </w:tr>
    </w:tbl>
    <w:p w14:paraId="2518A724" w14:textId="4F4784AB" w:rsidR="004B0D1E" w:rsidRPr="0026766E" w:rsidRDefault="004B0D1E" w:rsidP="009C1C27">
      <w:pPr>
        <w:pStyle w:val="Heading3"/>
        <w:spacing w:before="360"/>
        <w:ind w:left="1080" w:hanging="1080"/>
        <w:rPr>
          <w:vanish/>
          <w:specVanish/>
        </w:rPr>
      </w:pPr>
      <w:r w:rsidRPr="0026766E">
        <w:t xml:space="preserve">Step 7: </w:t>
      </w:r>
    </w:p>
    <w:p w14:paraId="7A1A5B83" w14:textId="21528D98" w:rsidR="009C1C27" w:rsidRDefault="00EA1699" w:rsidP="00EA1699">
      <w:pPr>
        <w:ind w:left="1080" w:hanging="1080"/>
      </w:pPr>
      <w:r w:rsidRPr="0026766E">
        <w:t xml:space="preserve"> </w:t>
      </w:r>
      <w:r w:rsidR="009C1C27">
        <w:t>Plot the ml displaced (Y</w:t>
      </w:r>
      <w:r w:rsidR="004B0D1E" w:rsidRPr="0026766E">
        <w:t>-axis</w:t>
      </w:r>
      <w:r w:rsidR="009C1C27">
        <w:t>) for each condition vs. time (X</w:t>
      </w:r>
      <w:r w:rsidR="004B0D1E" w:rsidRPr="0026766E">
        <w:t xml:space="preserve">-axis) on a piece of graph paper or use a spreadsheet </w:t>
      </w:r>
      <w:r w:rsidR="004C2D45" w:rsidRPr="0026766E">
        <w:t>program (Excel, Google S</w:t>
      </w:r>
      <w:r w:rsidR="004B0D1E" w:rsidRPr="0026766E">
        <w:t>heet</w:t>
      </w:r>
      <w:r w:rsidR="004C2D45" w:rsidRPr="0026766E">
        <w:t>s</w:t>
      </w:r>
      <w:r w:rsidR="004B0D1E" w:rsidRPr="0026766E">
        <w:t xml:space="preserve">, etc.). </w:t>
      </w:r>
      <w:r w:rsidR="009C1C27" w:rsidRPr="0026766E">
        <w:t xml:space="preserve">Write a title and label each axis. Insert the graph or image in </w:t>
      </w:r>
      <w:r w:rsidR="009C1C27">
        <w:t>the space under Question 1 below</w:t>
      </w:r>
      <w:r w:rsidR="009C1C27" w:rsidRPr="0026766E">
        <w:t>.  Alternatively, attach the file with the graph when you submit this lab.  For other options, contact the instructor.</w:t>
      </w:r>
      <w:r w:rsidR="004B0D1E" w:rsidRPr="0026766E">
        <w:t xml:space="preserve"> </w:t>
      </w:r>
    </w:p>
    <w:p w14:paraId="770EBA0F" w14:textId="77777777" w:rsidR="009C1C27" w:rsidRDefault="009C1C27">
      <w:pPr>
        <w:spacing w:after="120"/>
      </w:pPr>
      <w:r>
        <w:br w:type="page"/>
      </w:r>
    </w:p>
    <w:p w14:paraId="72504C61" w14:textId="496B3064" w:rsidR="00A64389" w:rsidRPr="00EF7BDF" w:rsidRDefault="00A64389" w:rsidP="00C17D36">
      <w:pPr>
        <w:pStyle w:val="Heading3"/>
      </w:pPr>
      <w:r w:rsidRPr="00EF7BDF">
        <w:lastRenderedPageBreak/>
        <w:t>Questions</w:t>
      </w:r>
    </w:p>
    <w:p w14:paraId="06BF0E46" w14:textId="4BCBBAD4" w:rsidR="00BD1039" w:rsidRDefault="0033056C" w:rsidP="00BD1039">
      <w:pPr>
        <w:pStyle w:val="ListParagraph"/>
        <w:numPr>
          <w:ilvl w:val="0"/>
          <w:numId w:val="19"/>
        </w:numPr>
        <w:contextualSpacing w:val="0"/>
      </w:pPr>
      <w:r>
        <w:t>Graph the resu</w:t>
      </w:r>
      <w:r w:rsidR="004C2D45">
        <w:t>lts for the different solutions. P</w:t>
      </w:r>
      <w:r>
        <w:t>lace the CO</w:t>
      </w:r>
      <w:r>
        <w:rPr>
          <w:vertAlign w:val="subscript"/>
        </w:rPr>
        <w:t>2</w:t>
      </w:r>
      <w:r>
        <w:t xml:space="preserve"> evolved on the </w:t>
      </w:r>
      <w:proofErr w:type="gramStart"/>
      <w:r>
        <w:t>Y axis</w:t>
      </w:r>
      <w:proofErr w:type="gramEnd"/>
      <w:r>
        <w:t xml:space="preserve"> and the time (minutes) on the X axis.</w:t>
      </w:r>
      <w:r w:rsidR="009C1C27">
        <w:t xml:space="preserve"> </w:t>
      </w:r>
    </w:p>
    <w:tbl>
      <w:tblPr>
        <w:tblStyle w:val="TableGrid"/>
        <w:tblW w:w="0" w:type="auto"/>
        <w:tblInd w:w="6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answer box"/>
      </w:tblPr>
      <w:tblGrid>
        <w:gridCol w:w="8514"/>
      </w:tblGrid>
      <w:tr w:rsidR="009C1C27" w14:paraId="78DF78A7" w14:textId="77777777" w:rsidTr="005D5039">
        <w:trPr>
          <w:cantSplit/>
          <w:trHeight w:val="6342"/>
          <w:tblHeader/>
        </w:trPr>
        <w:tc>
          <w:tcPr>
            <w:tcW w:w="8514" w:type="dxa"/>
          </w:tcPr>
          <w:sdt>
            <w:sdtPr>
              <w:alias w:val="graph_image"/>
              <w:tag w:val="graph_image"/>
              <w:id w:val="1832408158"/>
              <w:placeholder>
                <w:docPart w:val="AD4F31468C5D4382B581C55DE1DC2D51"/>
              </w:placeholder>
              <w:showingPlcHdr/>
            </w:sdtPr>
            <w:sdtEndPr/>
            <w:sdtContent>
              <w:p w14:paraId="3DC72759" w14:textId="77777777" w:rsidR="009C1C27" w:rsidRDefault="009C1C27" w:rsidP="00C058C3">
                <w:pPr>
                  <w:pStyle w:val="ListParagraph"/>
                  <w:spacing w:before="96"/>
                  <w:ind w:left="0" w:right="159"/>
                </w:pPr>
                <w:r>
                  <w:rPr>
                    <w:color w:val="808080" w:themeColor="background1" w:themeShade="80"/>
                  </w:rPr>
                  <w:t>Copy and paste, upload or attach your graph.</w:t>
                </w:r>
              </w:p>
            </w:sdtContent>
          </w:sdt>
          <w:p w14:paraId="1C3D5B2C" w14:textId="77777777" w:rsidR="009C1C27" w:rsidRDefault="009C1C27" w:rsidP="00C058C3">
            <w:pPr>
              <w:pStyle w:val="ListParagraph"/>
              <w:spacing w:before="96"/>
              <w:ind w:left="0" w:right="286"/>
              <w:rPr>
                <w:bCs/>
              </w:rPr>
            </w:pPr>
          </w:p>
        </w:tc>
      </w:tr>
    </w:tbl>
    <w:p w14:paraId="2817F028" w14:textId="77777777" w:rsidR="00BD1039" w:rsidRDefault="00BD1039" w:rsidP="00BD1039">
      <w:pPr>
        <w:pStyle w:val="ListParagraph"/>
        <w:contextualSpacing w:val="0"/>
      </w:pPr>
    </w:p>
    <w:p w14:paraId="73446FF5" w14:textId="195A6CCF" w:rsidR="0033056C" w:rsidRDefault="0033056C" w:rsidP="00F15EE7">
      <w:pPr>
        <w:pStyle w:val="ListParagraph"/>
        <w:numPr>
          <w:ilvl w:val="0"/>
          <w:numId w:val="19"/>
        </w:numPr>
        <w:contextualSpacing w:val="0"/>
      </w:pPr>
      <w:r w:rsidRPr="004C2D45">
        <w:t>Calculate the average fermentation rate for each one of the solutions (ml CO</w:t>
      </w:r>
      <w:r w:rsidRPr="004C2D45">
        <w:rPr>
          <w:vertAlign w:val="subscript"/>
        </w:rPr>
        <w:t>2</w:t>
      </w:r>
      <w:r w:rsidRPr="004C2D45">
        <w:t xml:space="preserve"> evolved/min.)  The ml CO</w:t>
      </w:r>
      <w:r w:rsidRPr="004C2D45">
        <w:rPr>
          <w:vertAlign w:val="subscript"/>
        </w:rPr>
        <w:t>2</w:t>
      </w:r>
      <w:r w:rsidRPr="004C2D45">
        <w:t xml:space="preserve"> evolved per minute can be calculated by examining the amount of fluid displaced per minute. (final – initial)/time elapsed</w:t>
      </w:r>
      <w:r w:rsidR="001A1E53">
        <w:t>)</w:t>
      </w:r>
    </w:p>
    <w:tbl>
      <w:tblPr>
        <w:tblStyle w:val="TableGrid"/>
        <w:tblW w:w="86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600"/>
      </w:tblGrid>
      <w:tr w:rsidR="001A1E53" w14:paraId="5C57CCF3" w14:textId="77777777" w:rsidTr="00BD1039">
        <w:trPr>
          <w:cantSplit/>
          <w:trHeight w:val="2021"/>
          <w:tblHeader/>
        </w:trPr>
        <w:sdt>
          <w:sdtPr>
            <w:alias w:val="Q2_Answer"/>
            <w:tag w:val="Q2_Answer"/>
            <w:id w:val="222494821"/>
            <w:placeholder>
              <w:docPart w:val="EC7D50B98FE04BABB031B0F0C4D35D62"/>
            </w:placeholder>
            <w:showingPlcHdr/>
          </w:sdtPr>
          <w:sdtEndPr/>
          <w:sdtContent>
            <w:tc>
              <w:tcPr>
                <w:tcW w:w="8600" w:type="dxa"/>
              </w:tcPr>
              <w:p w14:paraId="3A9AB67E" w14:textId="6DC8BC6C" w:rsidR="001A1E53" w:rsidRDefault="001A1E53" w:rsidP="00BD1039">
                <w:pPr>
                  <w:pStyle w:val="ListParagraph"/>
                  <w:ind w:left="0"/>
                  <w:contextualSpacing w:val="0"/>
                </w:pPr>
                <w:r w:rsidRPr="00721B44">
                  <w:rPr>
                    <w:rStyle w:val="PlaceholderText"/>
                  </w:rPr>
                  <w:t>Click</w:t>
                </w:r>
                <w:r>
                  <w:rPr>
                    <w:rStyle w:val="PlaceholderText"/>
                  </w:rPr>
                  <w:t xml:space="preserve">/tap </w:t>
                </w:r>
                <w:r w:rsidRPr="00721B44">
                  <w:rPr>
                    <w:rStyle w:val="PlaceholderText"/>
                  </w:rPr>
                  <w:t>here to</w:t>
                </w:r>
                <w:r w:rsidR="00BD1039">
                  <w:rPr>
                    <w:rStyle w:val="PlaceholderText"/>
                  </w:rPr>
                  <w:t xml:space="preserve"> answer.</w:t>
                </w:r>
              </w:p>
            </w:tc>
          </w:sdtContent>
        </w:sdt>
      </w:tr>
    </w:tbl>
    <w:p w14:paraId="6D76F015" w14:textId="1D04BFC2" w:rsidR="00E730F4" w:rsidRDefault="0033056C" w:rsidP="009C1C27">
      <w:pPr>
        <w:pStyle w:val="ListParagraph"/>
        <w:pageBreakBefore/>
        <w:numPr>
          <w:ilvl w:val="0"/>
          <w:numId w:val="19"/>
        </w:numPr>
        <w:contextualSpacing w:val="0"/>
      </w:pPr>
      <w:r w:rsidRPr="00D26DCA">
        <w:lastRenderedPageBreak/>
        <w:t>Compare the fermentation rates of the three yeast solutions</w:t>
      </w:r>
      <w:r w:rsidR="00B64E73" w:rsidRPr="00D26DCA">
        <w:t xml:space="preserve"> as well as the water</w:t>
      </w:r>
      <w:r w:rsidR="00B64E73">
        <w:t xml:space="preserve"> solution</w:t>
      </w:r>
      <w:r>
        <w:t>.</w:t>
      </w:r>
    </w:p>
    <w:p w14:paraId="06E549FF" w14:textId="77777777" w:rsidR="00DB0366" w:rsidRPr="001A1E53" w:rsidRDefault="00DB0366" w:rsidP="00F15EE7">
      <w:pPr>
        <w:pStyle w:val="ListParagraph"/>
        <w:widowControl/>
        <w:numPr>
          <w:ilvl w:val="0"/>
          <w:numId w:val="20"/>
        </w:numPr>
        <w:spacing w:after="0" w:line="240" w:lineRule="auto"/>
        <w:jc w:val="both"/>
        <w:rPr>
          <w:rFonts w:eastAsia="Arial" w:cs="Arial"/>
        </w:rPr>
      </w:pPr>
      <w:r w:rsidRPr="001A1E53">
        <w:rPr>
          <w:rFonts w:eastAsia="Arial" w:cs="Arial"/>
        </w:rPr>
        <w:t xml:space="preserve">Was there a difference in the fermentation rates of your solutions?  Is this what you expected?  Explain.  </w:t>
      </w:r>
    </w:p>
    <w:tbl>
      <w:tblPr>
        <w:tblStyle w:val="TableGrid"/>
        <w:tblW w:w="854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549"/>
      </w:tblGrid>
      <w:tr w:rsidR="00E730F4" w14:paraId="43723A9D" w14:textId="77777777" w:rsidTr="00A47665">
        <w:trPr>
          <w:cantSplit/>
          <w:trHeight w:val="2825"/>
          <w:tblHeader/>
        </w:trPr>
        <w:sdt>
          <w:sdtPr>
            <w:alias w:val="Q3a_Answer"/>
            <w:tag w:val="Q3a_Answer"/>
            <w:id w:val="-1741543413"/>
            <w:placeholder>
              <w:docPart w:val="A6A8FE20EBF34E51974F041317F16809"/>
            </w:placeholder>
            <w:showingPlcHdr/>
          </w:sdtPr>
          <w:sdtEndPr/>
          <w:sdtContent>
            <w:tc>
              <w:tcPr>
                <w:tcW w:w="8549" w:type="dxa"/>
              </w:tcPr>
              <w:p w14:paraId="33BBB742" w14:textId="19400DB9" w:rsidR="00E730F4" w:rsidRDefault="003A4E51" w:rsidP="00BD1039">
                <w:pPr>
                  <w:pStyle w:val="ListParagraph"/>
                  <w:ind w:left="0"/>
                  <w:contextualSpacing w:val="0"/>
                </w:pPr>
                <w:r w:rsidRPr="00721B44">
                  <w:rPr>
                    <w:rStyle w:val="PlaceholderText"/>
                  </w:rPr>
                  <w:t>Click</w:t>
                </w:r>
                <w:r>
                  <w:rPr>
                    <w:rStyle w:val="PlaceholderText"/>
                  </w:rPr>
                  <w:t xml:space="preserve">/tap </w:t>
                </w:r>
                <w:r w:rsidRPr="00721B44">
                  <w:rPr>
                    <w:rStyle w:val="PlaceholderText"/>
                  </w:rPr>
                  <w:t>here to</w:t>
                </w:r>
                <w:r w:rsidR="00BD1039">
                  <w:rPr>
                    <w:rStyle w:val="PlaceholderText"/>
                  </w:rPr>
                  <w:t xml:space="preserve"> answer.</w:t>
                </w:r>
              </w:p>
            </w:tc>
          </w:sdtContent>
        </w:sdt>
      </w:tr>
    </w:tbl>
    <w:p w14:paraId="103F787F" w14:textId="77777777" w:rsidR="00DB0366" w:rsidRDefault="00DB0366" w:rsidP="00F15EE7">
      <w:pPr>
        <w:widowControl/>
        <w:numPr>
          <w:ilvl w:val="0"/>
          <w:numId w:val="14"/>
        </w:numPr>
        <w:spacing w:after="0" w:line="240" w:lineRule="auto"/>
        <w:jc w:val="both"/>
        <w:rPr>
          <w:rFonts w:eastAsia="Arial" w:cs="Arial"/>
        </w:rPr>
      </w:pPr>
      <w:r>
        <w:rPr>
          <w:rFonts w:eastAsia="Arial" w:cs="Arial"/>
        </w:rPr>
        <w:t>Did you expect any fermentation to occur in sample #1?  Sample #4? Why or why not?</w:t>
      </w:r>
    </w:p>
    <w:tbl>
      <w:tblPr>
        <w:tblStyle w:val="TableGrid"/>
        <w:tblW w:w="8733"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33"/>
      </w:tblGrid>
      <w:tr w:rsidR="00E730F4" w14:paraId="5336248C" w14:textId="77777777" w:rsidTr="00A47665">
        <w:trPr>
          <w:cantSplit/>
          <w:trHeight w:val="2836"/>
          <w:tblHeader/>
        </w:trPr>
        <w:sdt>
          <w:sdtPr>
            <w:alias w:val="Q3b_Answer"/>
            <w:tag w:val="Q3b_Answer"/>
            <w:id w:val="-1804540215"/>
            <w:placeholder>
              <w:docPart w:val="82EEA4B18FA74FE3A2C63514CCA47A0A"/>
            </w:placeholder>
            <w:showingPlcHdr/>
          </w:sdtPr>
          <w:sdtEndPr/>
          <w:sdtContent>
            <w:tc>
              <w:tcPr>
                <w:tcW w:w="8733" w:type="dxa"/>
              </w:tcPr>
              <w:p w14:paraId="6DFE6358" w14:textId="22E780CA" w:rsidR="00E730F4" w:rsidRDefault="003A4E51" w:rsidP="00BD1039">
                <w:pPr>
                  <w:pStyle w:val="ListParagraph"/>
                  <w:ind w:left="0"/>
                  <w:contextualSpacing w:val="0"/>
                </w:pPr>
                <w:r w:rsidRPr="00721B44">
                  <w:rPr>
                    <w:rStyle w:val="PlaceholderText"/>
                  </w:rPr>
                  <w:t>Click</w:t>
                </w:r>
                <w:r>
                  <w:rPr>
                    <w:rStyle w:val="PlaceholderText"/>
                  </w:rPr>
                  <w:t xml:space="preserve">/tap </w:t>
                </w:r>
                <w:r w:rsidRPr="00721B44">
                  <w:rPr>
                    <w:rStyle w:val="PlaceholderText"/>
                  </w:rPr>
                  <w:t>here to</w:t>
                </w:r>
                <w:r w:rsidR="00BD1039">
                  <w:rPr>
                    <w:rStyle w:val="PlaceholderText"/>
                  </w:rPr>
                  <w:t xml:space="preserve"> answer</w:t>
                </w:r>
              </w:p>
            </w:tc>
          </w:sdtContent>
        </w:sdt>
      </w:tr>
    </w:tbl>
    <w:p w14:paraId="28785040" w14:textId="31C24C76" w:rsidR="00DB0366" w:rsidRDefault="00DB0366" w:rsidP="00C17D36">
      <w:pPr>
        <w:pStyle w:val="Heading2"/>
      </w:pPr>
      <w:r>
        <w:t xml:space="preserve">SECTION B: </w:t>
      </w:r>
      <w:r w:rsidR="001A1E53">
        <w:tab/>
      </w:r>
      <w:r w:rsidRPr="00C17D36">
        <w:t xml:space="preserve">DETERMINING PRESENCE OF </w:t>
      </w:r>
      <w:r w:rsidR="001A1E53" w:rsidRPr="00C17D36">
        <w:t xml:space="preserve">FACULTATIVE </w:t>
      </w:r>
      <w:r w:rsidRPr="00C17D36">
        <w:t>ANAEROBIC BACTERIA IN YOUR WATER SAMPLE</w:t>
      </w:r>
    </w:p>
    <w:p w14:paraId="112F6304" w14:textId="77777777" w:rsidR="00DB0366" w:rsidRPr="001A1E53" w:rsidRDefault="00DB0366" w:rsidP="00C17D36">
      <w:pPr>
        <w:pStyle w:val="Heading3"/>
      </w:pPr>
      <w:r w:rsidRPr="001A1E53">
        <w:t>Determining presence of coliform bacteria in your water samples</w:t>
      </w:r>
    </w:p>
    <w:p w14:paraId="61F65622" w14:textId="2483D564" w:rsidR="00DB0366" w:rsidRDefault="00DB0366" w:rsidP="0099064F">
      <w:pPr>
        <w:pBdr>
          <w:top w:val="nil"/>
          <w:left w:val="nil"/>
          <w:bottom w:val="nil"/>
          <w:right w:val="nil"/>
          <w:between w:val="nil"/>
        </w:pBdr>
        <w:rPr>
          <w:rFonts w:eastAsia="Arial" w:cs="Arial"/>
        </w:rPr>
      </w:pPr>
      <w:r>
        <w:rPr>
          <w:rFonts w:eastAsia="Arial" w:cs="Arial"/>
        </w:rPr>
        <w:t xml:space="preserve">The intestinal tract of animals, including humans, harbor bacteria </w:t>
      </w:r>
      <w:r w:rsidR="003E0A54">
        <w:rPr>
          <w:rFonts w:eastAsia="Arial" w:cs="Arial"/>
        </w:rPr>
        <w:t>that</w:t>
      </w:r>
      <w:r>
        <w:rPr>
          <w:rFonts w:eastAsia="Arial" w:cs="Arial"/>
        </w:rPr>
        <w:t xml:space="preserve"> are essential in maintaining health.  On the other hand, many human </w:t>
      </w:r>
      <w:r>
        <w:rPr>
          <w:rFonts w:eastAsia="Arial" w:cs="Arial"/>
          <w:u w:val="single"/>
        </w:rPr>
        <w:t>pathogens</w:t>
      </w:r>
      <w:r w:rsidRPr="003E0A54">
        <w:rPr>
          <w:rFonts w:eastAsia="Arial" w:cs="Arial"/>
        </w:rPr>
        <w:t xml:space="preserve"> </w:t>
      </w:r>
      <w:r>
        <w:rPr>
          <w:rFonts w:eastAsia="Arial" w:cs="Arial"/>
        </w:rPr>
        <w:t xml:space="preserve">(disease-producing agents) </w:t>
      </w:r>
      <w:proofErr w:type="gramStart"/>
      <w:r>
        <w:rPr>
          <w:rFonts w:eastAsia="Arial" w:cs="Arial"/>
        </w:rPr>
        <w:t>are also found</w:t>
      </w:r>
      <w:proofErr w:type="gramEnd"/>
      <w:r>
        <w:rPr>
          <w:rFonts w:eastAsia="Arial" w:cs="Arial"/>
        </w:rPr>
        <w:t xml:space="preserve"> in the intestines of </w:t>
      </w:r>
      <w:r w:rsidR="003E0A54">
        <w:rPr>
          <w:rFonts w:eastAsia="Arial" w:cs="Arial"/>
        </w:rPr>
        <w:t>humans who have been infected.  T</w:t>
      </w:r>
      <w:r>
        <w:rPr>
          <w:rFonts w:eastAsia="Arial" w:cs="Arial"/>
        </w:rPr>
        <w:t xml:space="preserve">hese pathogens </w:t>
      </w:r>
      <w:proofErr w:type="gramStart"/>
      <w:r>
        <w:rPr>
          <w:rFonts w:eastAsia="Arial" w:cs="Arial"/>
        </w:rPr>
        <w:t>are released</w:t>
      </w:r>
      <w:proofErr w:type="gramEnd"/>
      <w:r>
        <w:rPr>
          <w:rFonts w:eastAsia="Arial" w:cs="Arial"/>
        </w:rPr>
        <w:t xml:space="preserve"> in the feces, together with other fecal components. </w:t>
      </w:r>
    </w:p>
    <w:p w14:paraId="11BF1C2D" w14:textId="0EAE4B7B" w:rsidR="00DB0366" w:rsidRDefault="00DB0366" w:rsidP="0099064F">
      <w:pPr>
        <w:pBdr>
          <w:top w:val="nil"/>
          <w:left w:val="nil"/>
          <w:bottom w:val="nil"/>
          <w:right w:val="nil"/>
          <w:between w:val="nil"/>
        </w:pBdr>
        <w:rPr>
          <w:rFonts w:eastAsia="Arial" w:cs="Arial"/>
        </w:rPr>
      </w:pPr>
      <w:r>
        <w:rPr>
          <w:rFonts w:eastAsia="Arial" w:cs="Arial"/>
        </w:rPr>
        <w:t xml:space="preserve">In this exercise, you will be testing for the presence of </w:t>
      </w:r>
      <w:r w:rsidRPr="0099064F">
        <w:rPr>
          <w:rStyle w:val="Strong"/>
        </w:rPr>
        <w:t>coliform bacteria</w:t>
      </w:r>
      <w:r>
        <w:rPr>
          <w:rFonts w:eastAsia="Arial" w:cs="Arial"/>
        </w:rPr>
        <w:t xml:space="preserve">, which are a group of bacteria found in fecal matter.  </w:t>
      </w:r>
      <w:r w:rsidRPr="0099064F">
        <w:rPr>
          <w:rStyle w:val="Strong"/>
        </w:rPr>
        <w:t>Coliforms are</w:t>
      </w:r>
      <w:r>
        <w:rPr>
          <w:rFonts w:eastAsia="Arial" w:cs="Arial"/>
          <w:b/>
        </w:rPr>
        <w:t xml:space="preserve"> </w:t>
      </w:r>
      <w:r w:rsidRPr="0099064F">
        <w:rPr>
          <w:rStyle w:val="boldemphasisChar"/>
        </w:rPr>
        <w:t>facultative anaerobes</w:t>
      </w:r>
      <w:r>
        <w:rPr>
          <w:rFonts w:eastAsia="Arial" w:cs="Arial"/>
          <w:b/>
        </w:rPr>
        <w:t xml:space="preserve"> and can </w:t>
      </w:r>
      <w:r w:rsidRPr="0099064F">
        <w:rPr>
          <w:rStyle w:val="boldemphasisChar"/>
        </w:rPr>
        <w:t xml:space="preserve">ferment </w:t>
      </w:r>
      <w:r w:rsidRPr="0099064F">
        <w:rPr>
          <w:rStyle w:val="Strong"/>
        </w:rPr>
        <w:t>sugars, producing both</w:t>
      </w:r>
      <w:r>
        <w:rPr>
          <w:rFonts w:eastAsia="Arial" w:cs="Arial"/>
          <w:b/>
        </w:rPr>
        <w:t xml:space="preserve"> </w:t>
      </w:r>
      <w:r w:rsidRPr="0099064F">
        <w:rPr>
          <w:rStyle w:val="boldemphasisChar"/>
        </w:rPr>
        <w:t>carbon dioxide (gas</w:t>
      </w:r>
      <w:r>
        <w:rPr>
          <w:rFonts w:eastAsia="Arial" w:cs="Arial"/>
          <w:b/>
          <w:u w:val="single"/>
        </w:rPr>
        <w:t>)</w:t>
      </w:r>
      <w:r>
        <w:rPr>
          <w:rFonts w:eastAsia="Arial" w:cs="Arial"/>
          <w:b/>
        </w:rPr>
        <w:t xml:space="preserve"> </w:t>
      </w:r>
      <w:r w:rsidRPr="0099064F">
        <w:rPr>
          <w:rStyle w:val="Strong"/>
        </w:rPr>
        <w:t>and</w:t>
      </w:r>
      <w:r>
        <w:rPr>
          <w:rFonts w:eastAsia="Arial" w:cs="Arial"/>
          <w:b/>
        </w:rPr>
        <w:t xml:space="preserve"> </w:t>
      </w:r>
      <w:r w:rsidRPr="0099064F">
        <w:rPr>
          <w:rStyle w:val="boldemphasisChar"/>
        </w:rPr>
        <w:t>acids</w:t>
      </w:r>
      <w:r>
        <w:rPr>
          <w:rFonts w:eastAsia="Arial" w:cs="Arial"/>
        </w:rPr>
        <w:t xml:space="preserve">. </w:t>
      </w:r>
    </w:p>
    <w:p w14:paraId="3F22F4AB" w14:textId="370B8145" w:rsidR="00DB0366" w:rsidRDefault="00DB0366" w:rsidP="0099064F">
      <w:pPr>
        <w:pBdr>
          <w:top w:val="nil"/>
          <w:left w:val="nil"/>
          <w:bottom w:val="nil"/>
          <w:right w:val="nil"/>
          <w:between w:val="nil"/>
        </w:pBdr>
        <w:rPr>
          <w:rFonts w:eastAsia="Arial" w:cs="Arial"/>
        </w:rPr>
      </w:pPr>
      <w:r>
        <w:rPr>
          <w:rFonts w:eastAsia="Arial" w:cs="Arial"/>
        </w:rPr>
        <w:t xml:space="preserve">You will be using </w:t>
      </w:r>
      <w:r w:rsidR="00A90943">
        <w:rPr>
          <w:rFonts w:eastAsia="Arial" w:cs="Arial"/>
        </w:rPr>
        <w:t xml:space="preserve">a lactose phenol red broth with a Durham tube </w:t>
      </w:r>
      <w:r>
        <w:rPr>
          <w:rFonts w:eastAsia="Arial" w:cs="Arial"/>
        </w:rPr>
        <w:t xml:space="preserve">to determine water contamination with fecal coliforms, which ferment </w:t>
      </w:r>
      <w:r w:rsidRPr="0099064F">
        <w:rPr>
          <w:rStyle w:val="boldemphasisChar"/>
        </w:rPr>
        <w:t>lactose</w:t>
      </w:r>
      <w:r w:rsidRPr="0099064F">
        <w:rPr>
          <w:rFonts w:eastAsia="Arial" w:cs="Arial"/>
          <w:b/>
        </w:rPr>
        <w:t xml:space="preserve"> </w:t>
      </w:r>
      <w:r>
        <w:rPr>
          <w:rFonts w:eastAsia="Arial" w:cs="Arial"/>
        </w:rPr>
        <w:t xml:space="preserve">with gas production. </w:t>
      </w:r>
    </w:p>
    <w:p w14:paraId="2E492438" w14:textId="77777777" w:rsidR="00DB0366" w:rsidRDefault="00DB0366" w:rsidP="00C17D36">
      <w:pPr>
        <w:pStyle w:val="Heading3"/>
      </w:pPr>
      <w:r>
        <w:lastRenderedPageBreak/>
        <w:t>Inoculation:</w:t>
      </w:r>
    </w:p>
    <w:p w14:paraId="46FF5721" w14:textId="5A758777" w:rsidR="00DB0366" w:rsidRDefault="00DB0366" w:rsidP="0099064F">
      <w:pPr>
        <w:tabs>
          <w:tab w:val="left" w:pos="2626"/>
        </w:tabs>
        <w:rPr>
          <w:rFonts w:eastAsia="Arial" w:cs="Arial"/>
        </w:rPr>
      </w:pPr>
      <w:r>
        <w:rPr>
          <w:rFonts w:eastAsia="Arial" w:cs="Arial"/>
        </w:rPr>
        <w:t>You will inoculate two tubes of lactose broth by using sterile plastic Past</w:t>
      </w:r>
      <w:r w:rsidR="0099064F">
        <w:rPr>
          <w:rFonts w:eastAsia="Arial" w:cs="Arial"/>
        </w:rPr>
        <w:t xml:space="preserve">eur pipettes and adding approximately </w:t>
      </w:r>
      <w:r>
        <w:rPr>
          <w:rFonts w:eastAsia="Arial" w:cs="Arial"/>
        </w:rPr>
        <w:t>1 ml of your water sample to each tube.</w:t>
      </w:r>
    </w:p>
    <w:p w14:paraId="3E31138F" w14:textId="77777777" w:rsidR="00DB0366" w:rsidRDefault="00DB0366" w:rsidP="0099064F">
      <w:pPr>
        <w:tabs>
          <w:tab w:val="left" w:pos="2626"/>
        </w:tabs>
        <w:rPr>
          <w:rFonts w:eastAsia="Arial" w:cs="Arial"/>
        </w:rPr>
      </w:pPr>
      <w:r>
        <w:rPr>
          <w:rFonts w:eastAsia="Arial" w:cs="Arial"/>
        </w:rPr>
        <w:t>Before opening the lids on the test tube, make sure you have all the materials you are going to need for the inoculation.  It is important to work quickly in order to avoid contamination of your test tubes from other sources.</w:t>
      </w:r>
    </w:p>
    <w:p w14:paraId="4BAED66C" w14:textId="03CF17E4" w:rsidR="00DB0366" w:rsidRDefault="00DB0366" w:rsidP="00F15EE7">
      <w:pPr>
        <w:pStyle w:val="ListParagraph"/>
        <w:numPr>
          <w:ilvl w:val="0"/>
          <w:numId w:val="21"/>
        </w:numPr>
        <w:contextualSpacing w:val="0"/>
      </w:pPr>
      <w:r>
        <w:t>Cle</w:t>
      </w:r>
      <w:r w:rsidRPr="00387A22">
        <w:t xml:space="preserve">an the </w:t>
      </w:r>
      <w:r w:rsidR="00387A22">
        <w:t>tubes</w:t>
      </w:r>
      <w:r w:rsidRPr="00387A22">
        <w:t xml:space="preserve"> with ethanol and a paper t</w:t>
      </w:r>
      <w:r>
        <w:t>owel.</w:t>
      </w:r>
      <w:r w:rsidR="0056307B">
        <w:t xml:space="preserve"> When holding the tubes, make sure to do so from the</w:t>
      </w:r>
      <w:r w:rsidR="00D26DCA">
        <w:t xml:space="preserve"> middle of the tube;</w:t>
      </w:r>
      <w:r w:rsidR="0056307B">
        <w:t xml:space="preserve"> do not pick up by the lids.</w:t>
      </w:r>
    </w:p>
    <w:p w14:paraId="0D64CE6B" w14:textId="2537A173" w:rsidR="00DB0366" w:rsidRDefault="00387A22" w:rsidP="00F15EE7">
      <w:pPr>
        <w:pStyle w:val="ListParagraph"/>
        <w:numPr>
          <w:ilvl w:val="0"/>
          <w:numId w:val="21"/>
        </w:numPr>
        <w:contextualSpacing w:val="0"/>
      </w:pPr>
      <w:r>
        <w:t>Place your test tubes in a rack.  L</w:t>
      </w:r>
      <w:r w:rsidR="00D26DCA">
        <w:t>abel each tubs with your name</w:t>
      </w:r>
      <w:r w:rsidR="00DB0366">
        <w:t xml:space="preserve">, date, </w:t>
      </w:r>
      <w:r>
        <w:t xml:space="preserve">and </w:t>
      </w:r>
      <w:r w:rsidR="00DB0366">
        <w:t>sample</w:t>
      </w:r>
      <w:r>
        <w:t>.  In</w:t>
      </w:r>
      <w:r w:rsidR="00DB0366">
        <w:t xml:space="preserve"> </w:t>
      </w:r>
      <w:r>
        <w:t xml:space="preserve">one tube, also label it </w:t>
      </w:r>
      <w:r w:rsidR="00DB0366">
        <w:t xml:space="preserve">as </w:t>
      </w:r>
      <w:r w:rsidR="00986C47">
        <w:t>“</w:t>
      </w:r>
      <w:r w:rsidR="00DB0366">
        <w:t>anaerobic</w:t>
      </w:r>
      <w:r w:rsidR="00986C47">
        <w:t>”</w:t>
      </w:r>
      <w:r w:rsidR="0099064F">
        <w:t>. (</w:t>
      </w:r>
      <w:proofErr w:type="gramStart"/>
      <w:r w:rsidR="0099064F">
        <w:t>T</w:t>
      </w:r>
      <w:r w:rsidR="00DB0366">
        <w:t>his is the tube you will add mineral oil to</w:t>
      </w:r>
      <w:r>
        <w:t xml:space="preserve"> </w:t>
      </w:r>
      <w:r w:rsidR="00B64E73">
        <w:t>after you have added the inoculum</w:t>
      </w:r>
      <w:proofErr w:type="gramEnd"/>
      <w:r w:rsidR="0099064F">
        <w:t>.</w:t>
      </w:r>
      <w:r w:rsidR="00DB0366">
        <w:t>)</w:t>
      </w:r>
    </w:p>
    <w:p w14:paraId="6F4FA8E6" w14:textId="77777777" w:rsidR="00DB0366" w:rsidRDefault="00DB0366" w:rsidP="00F15EE7">
      <w:pPr>
        <w:pStyle w:val="ListParagraph"/>
        <w:numPr>
          <w:ilvl w:val="0"/>
          <w:numId w:val="21"/>
        </w:numPr>
        <w:contextualSpacing w:val="0"/>
      </w:pPr>
      <w:r>
        <w:t>Loosen the caps in the test tubes but leave them on.</w:t>
      </w:r>
    </w:p>
    <w:p w14:paraId="5E0F6B13" w14:textId="354F983D" w:rsidR="00DB0366" w:rsidRDefault="00DB0366" w:rsidP="00F15EE7">
      <w:pPr>
        <w:pStyle w:val="ListParagraph"/>
        <w:numPr>
          <w:ilvl w:val="0"/>
          <w:numId w:val="21"/>
        </w:numPr>
        <w:contextualSpacing w:val="0"/>
      </w:pPr>
      <w:r>
        <w:t>Take one ml of your water sample and add it to the first tube.  Close the screw cap</w:t>
      </w:r>
      <w:r w:rsidR="009A0BB3">
        <w:t>.</w:t>
      </w:r>
    </w:p>
    <w:p w14:paraId="5928CC3E" w14:textId="2E3EA562" w:rsidR="00DB0366" w:rsidRDefault="00DB0366" w:rsidP="0026766E">
      <w:pPr>
        <w:pStyle w:val="ListParagraph"/>
        <w:numPr>
          <w:ilvl w:val="0"/>
          <w:numId w:val="21"/>
        </w:numPr>
        <w:contextualSpacing w:val="0"/>
      </w:pPr>
      <w:r>
        <w:t>Repeat the procedure with the second tube</w:t>
      </w:r>
      <w:r w:rsidR="0056307B">
        <w:t xml:space="preserve"> labelled as “anaerobic</w:t>
      </w:r>
      <w:r w:rsidR="004916F8">
        <w:t>.”</w:t>
      </w:r>
      <w:r>
        <w:t xml:space="preserve"> </w:t>
      </w:r>
      <w:r w:rsidR="004916F8">
        <w:t>A</w:t>
      </w:r>
      <w:r>
        <w:t>fter adding your sample, swirl the contents</w:t>
      </w:r>
      <w:r w:rsidR="0056307B">
        <w:t>, place</w:t>
      </w:r>
      <w:r>
        <w:t xml:space="preserve"> the tube back on the rack, </w:t>
      </w:r>
      <w:r w:rsidR="0056307B">
        <w:t xml:space="preserve">and then </w:t>
      </w:r>
      <w:r>
        <w:t>add a small amount of mineral oil (about 0.5 ml) over the top of the liquid.</w:t>
      </w:r>
    </w:p>
    <w:p w14:paraId="0D303C52" w14:textId="23A909C9" w:rsidR="00DB0366" w:rsidRDefault="00DB0366" w:rsidP="00F15EE7">
      <w:pPr>
        <w:pStyle w:val="ListParagraph"/>
        <w:numPr>
          <w:ilvl w:val="0"/>
          <w:numId w:val="21"/>
        </w:numPr>
        <w:contextualSpacing w:val="0"/>
      </w:pPr>
      <w:r>
        <w:t xml:space="preserve">Your samples </w:t>
      </w:r>
      <w:proofErr w:type="gramStart"/>
      <w:r>
        <w:t>will be incubated</w:t>
      </w:r>
      <w:proofErr w:type="gramEnd"/>
      <w:r>
        <w:t xml:space="preserve"> </w:t>
      </w:r>
      <w:r w:rsidR="00BE0141">
        <w:t xml:space="preserve">overnight, </w:t>
      </w:r>
      <w:r>
        <w:t>at 37</w:t>
      </w:r>
      <w:r w:rsidR="008339EA">
        <w:t xml:space="preserve"> </w:t>
      </w:r>
      <w:r w:rsidR="008339EA">
        <w:sym w:font="Symbol" w:char="F0B0"/>
      </w:r>
      <w:r>
        <w:t>C</w:t>
      </w:r>
      <w:r w:rsidR="00BE0141">
        <w:t xml:space="preserve">, </w:t>
      </w:r>
      <w:r>
        <w:t xml:space="preserve">and you will be able to record your results </w:t>
      </w:r>
      <w:r w:rsidR="0056307B">
        <w:t>during</w:t>
      </w:r>
      <w:r>
        <w:t xml:space="preserve"> the next lab session.</w:t>
      </w:r>
    </w:p>
    <w:p w14:paraId="63C468CC" w14:textId="77777777" w:rsidR="00DB0366" w:rsidRDefault="00DB0366" w:rsidP="00C17D36">
      <w:pPr>
        <w:pStyle w:val="Heading3"/>
      </w:pPr>
      <w:r>
        <w:t>Answer the following questions:</w:t>
      </w:r>
    </w:p>
    <w:p w14:paraId="5AD0D7B2" w14:textId="5FBF2D99" w:rsidR="00DB0366" w:rsidRDefault="00DB0366" w:rsidP="004916F8">
      <w:pPr>
        <w:widowControl/>
        <w:numPr>
          <w:ilvl w:val="0"/>
          <w:numId w:val="18"/>
        </w:numPr>
        <w:pBdr>
          <w:top w:val="nil"/>
          <w:left w:val="nil"/>
          <w:bottom w:val="nil"/>
          <w:right w:val="nil"/>
          <w:between w:val="nil"/>
        </w:pBdr>
        <w:spacing w:after="0" w:line="240" w:lineRule="auto"/>
        <w:ind w:hanging="357"/>
        <w:jc w:val="both"/>
        <w:rPr>
          <w:rFonts w:eastAsia="Arial" w:cs="Arial"/>
        </w:rPr>
      </w:pPr>
      <w:r>
        <w:rPr>
          <w:rFonts w:eastAsia="Arial" w:cs="Arial"/>
        </w:rPr>
        <w:t xml:space="preserve">What is the purpose of the </w:t>
      </w:r>
      <w:proofErr w:type="spellStart"/>
      <w:r>
        <w:rPr>
          <w:rFonts w:eastAsia="Arial" w:cs="Arial"/>
        </w:rPr>
        <w:t>uninoculated</w:t>
      </w:r>
      <w:proofErr w:type="spellEnd"/>
      <w:r>
        <w:rPr>
          <w:rFonts w:eastAsia="Arial" w:cs="Arial"/>
        </w:rPr>
        <w:t xml:space="preserve"> control tubes used in this test?</w:t>
      </w:r>
    </w:p>
    <w:tbl>
      <w:tblPr>
        <w:tblStyle w:val="TableGrid"/>
        <w:tblW w:w="835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350"/>
      </w:tblGrid>
      <w:tr w:rsidR="0002005D" w14:paraId="54640D53" w14:textId="77777777" w:rsidTr="00FE631E">
        <w:trPr>
          <w:cantSplit/>
          <w:trHeight w:val="1856"/>
          <w:tblHeader/>
        </w:trPr>
        <w:sdt>
          <w:sdtPr>
            <w:alias w:val="BQ1_Answer"/>
            <w:tag w:val="BQ1_Answer"/>
            <w:id w:val="-399437213"/>
            <w:placeholder>
              <w:docPart w:val="C8D60DC94220434CB2BAF3F4A64A4A95"/>
            </w:placeholder>
            <w:showingPlcHdr/>
          </w:sdtPr>
          <w:sdtEndPr/>
          <w:sdtContent>
            <w:tc>
              <w:tcPr>
                <w:tcW w:w="8350" w:type="dxa"/>
              </w:tcPr>
              <w:p w14:paraId="5C556DD9" w14:textId="52782D49" w:rsidR="0002005D" w:rsidRDefault="0002005D" w:rsidP="00E43F52">
                <w:pPr>
                  <w:pStyle w:val="ListParagraph"/>
                  <w:spacing w:after="0"/>
                  <w:ind w:left="-17"/>
                  <w:contextualSpacing w:val="0"/>
                </w:pPr>
                <w:r w:rsidRPr="00721B44">
                  <w:rPr>
                    <w:rStyle w:val="PlaceholderText"/>
                  </w:rPr>
                  <w:t>Click</w:t>
                </w:r>
                <w:r>
                  <w:rPr>
                    <w:rStyle w:val="PlaceholderText"/>
                  </w:rPr>
                  <w:t xml:space="preserve">/tap </w:t>
                </w:r>
                <w:r w:rsidRPr="00721B44">
                  <w:rPr>
                    <w:rStyle w:val="PlaceholderText"/>
                  </w:rPr>
                  <w:t>here to</w:t>
                </w:r>
                <w:r w:rsidR="00E43F52">
                  <w:rPr>
                    <w:rStyle w:val="PlaceholderText"/>
                  </w:rPr>
                  <w:t xml:space="preserve"> answer.</w:t>
                </w:r>
              </w:p>
            </w:tc>
          </w:sdtContent>
        </w:sdt>
      </w:tr>
    </w:tbl>
    <w:p w14:paraId="3FC56474" w14:textId="490B02A2" w:rsidR="00DB0366" w:rsidRDefault="00DB0366" w:rsidP="004916F8">
      <w:pPr>
        <w:widowControl/>
        <w:numPr>
          <w:ilvl w:val="0"/>
          <w:numId w:val="18"/>
        </w:numPr>
        <w:pBdr>
          <w:top w:val="nil"/>
          <w:left w:val="nil"/>
          <w:bottom w:val="nil"/>
          <w:right w:val="nil"/>
          <w:between w:val="nil"/>
        </w:pBdr>
        <w:spacing w:after="0" w:line="240" w:lineRule="auto"/>
        <w:ind w:hanging="357"/>
        <w:jc w:val="both"/>
        <w:rPr>
          <w:rFonts w:eastAsia="Arial" w:cs="Arial"/>
        </w:rPr>
      </w:pPr>
      <w:r>
        <w:rPr>
          <w:rFonts w:eastAsia="Arial" w:cs="Arial"/>
        </w:rPr>
        <w:t>All bacteria known as “</w:t>
      </w:r>
      <w:proofErr w:type="spellStart"/>
      <w:r>
        <w:rPr>
          <w:rFonts w:eastAsia="Arial" w:cs="Arial"/>
        </w:rPr>
        <w:t>enterics</w:t>
      </w:r>
      <w:proofErr w:type="spellEnd"/>
      <w:r>
        <w:rPr>
          <w:rFonts w:eastAsia="Arial" w:cs="Arial"/>
        </w:rPr>
        <w:t xml:space="preserve">” are facultative anaerobes, which means they have both respiratory and fermentative enzymes.  What color results would you expect in lactose media inoculated with </w:t>
      </w:r>
      <w:proofErr w:type="spellStart"/>
      <w:r>
        <w:rPr>
          <w:rFonts w:eastAsia="Arial" w:cs="Arial"/>
        </w:rPr>
        <w:t>enterics</w:t>
      </w:r>
      <w:proofErr w:type="spellEnd"/>
      <w:r>
        <w:rPr>
          <w:rFonts w:eastAsia="Arial" w:cs="Arial"/>
        </w:rPr>
        <w:t>, in sealed and unsealed tubes? Explain</w:t>
      </w:r>
    </w:p>
    <w:tbl>
      <w:tblPr>
        <w:tblStyle w:val="TableGrid"/>
        <w:tblW w:w="868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681"/>
      </w:tblGrid>
      <w:tr w:rsidR="0002005D" w14:paraId="11893AB8" w14:textId="77777777" w:rsidTr="0005612D">
        <w:trPr>
          <w:cantSplit/>
          <w:trHeight w:val="1172"/>
          <w:tblHeader/>
        </w:trPr>
        <w:sdt>
          <w:sdtPr>
            <w:alias w:val="BQ2_Answer"/>
            <w:tag w:val="BQ2_Answer"/>
            <w:id w:val="-1481459121"/>
            <w:placeholder>
              <w:docPart w:val="8A3D92697C884936B309C0F4BCF8B99A"/>
            </w:placeholder>
            <w:showingPlcHdr/>
          </w:sdtPr>
          <w:sdtEndPr/>
          <w:sdtContent>
            <w:tc>
              <w:tcPr>
                <w:tcW w:w="8681" w:type="dxa"/>
              </w:tcPr>
              <w:p w14:paraId="661A144A" w14:textId="7BC5D511" w:rsidR="0002005D" w:rsidRDefault="0002005D" w:rsidP="00E43F52">
                <w:pPr>
                  <w:pStyle w:val="ListParagraph"/>
                  <w:ind w:left="0"/>
                  <w:contextualSpacing w:val="0"/>
                </w:pPr>
                <w:r w:rsidRPr="00721B44">
                  <w:rPr>
                    <w:rStyle w:val="PlaceholderText"/>
                  </w:rPr>
                  <w:t>Click</w:t>
                </w:r>
                <w:r>
                  <w:rPr>
                    <w:rStyle w:val="PlaceholderText"/>
                  </w:rPr>
                  <w:t xml:space="preserve">/tap </w:t>
                </w:r>
                <w:r w:rsidRPr="00721B44">
                  <w:rPr>
                    <w:rStyle w:val="PlaceholderText"/>
                  </w:rPr>
                  <w:t>here to</w:t>
                </w:r>
                <w:r w:rsidR="00E43F52">
                  <w:rPr>
                    <w:rStyle w:val="PlaceholderText"/>
                  </w:rPr>
                  <w:t xml:space="preserve"> answer.</w:t>
                </w:r>
              </w:p>
            </w:tc>
          </w:sdtContent>
        </w:sdt>
      </w:tr>
    </w:tbl>
    <w:p w14:paraId="6900CDF2" w14:textId="77777777" w:rsidR="00E9432F" w:rsidRDefault="00DB0366" w:rsidP="004916F8">
      <w:pPr>
        <w:pStyle w:val="ListParagraph"/>
        <w:widowControl/>
        <w:numPr>
          <w:ilvl w:val="0"/>
          <w:numId w:val="18"/>
        </w:numPr>
        <w:pBdr>
          <w:top w:val="nil"/>
          <w:left w:val="nil"/>
          <w:bottom w:val="nil"/>
          <w:right w:val="nil"/>
          <w:between w:val="nil"/>
        </w:pBdr>
        <w:spacing w:line="240" w:lineRule="auto"/>
        <w:contextualSpacing w:val="0"/>
        <w:rPr>
          <w:rFonts w:eastAsia="Arial" w:cs="Arial"/>
        </w:rPr>
      </w:pPr>
      <w:r w:rsidRPr="00E9432F">
        <w:rPr>
          <w:rFonts w:eastAsia="Arial" w:cs="Arial"/>
        </w:rPr>
        <w:lastRenderedPageBreak/>
        <w:t>If you were to trace the origin of the atoms found in the CO</w:t>
      </w:r>
      <w:r w:rsidRPr="00E9432F">
        <w:rPr>
          <w:rFonts w:eastAsia="Arial" w:cs="Arial"/>
          <w:vertAlign w:val="subscript"/>
        </w:rPr>
        <w:t>2</w:t>
      </w:r>
      <w:r w:rsidRPr="00E9432F">
        <w:rPr>
          <w:rFonts w:eastAsia="Arial" w:cs="Arial"/>
        </w:rPr>
        <w:t xml:space="preserve"> released during fermentation, where would you find them (in what compound)?</w:t>
      </w:r>
    </w:p>
    <w:p w14:paraId="6E268006" w14:textId="6C328931" w:rsidR="00595C89" w:rsidRPr="00E9432F" w:rsidRDefault="005861D2" w:rsidP="00E9432F">
      <w:pPr>
        <w:pStyle w:val="ListParagraph"/>
        <w:widowControl/>
        <w:pBdr>
          <w:top w:val="nil"/>
          <w:left w:val="nil"/>
          <w:bottom w:val="nil"/>
          <w:right w:val="nil"/>
          <w:between w:val="nil"/>
        </w:pBdr>
        <w:spacing w:line="240" w:lineRule="auto"/>
        <w:contextualSpacing w:val="0"/>
        <w:rPr>
          <w:rFonts w:eastAsia="Arial" w:cs="Arial"/>
        </w:rPr>
      </w:pPr>
      <w:sdt>
        <w:sdtPr>
          <w:alias w:val="BQ3_Answer"/>
          <w:tag w:val="BQ3_Answer"/>
          <w:id w:val="-1403680142"/>
          <w:placeholder>
            <w:docPart w:val="C3D32AA74DAE4F5F8C6686E32CB4BCA7"/>
          </w:placeholder>
          <w:showingPlcHdr/>
        </w:sdtPr>
        <w:sdtEndPr/>
        <w:sdtContent>
          <w:r w:rsidR="00595C89" w:rsidRPr="00721B44">
            <w:rPr>
              <w:rStyle w:val="PlaceholderText"/>
            </w:rPr>
            <w:t>Click</w:t>
          </w:r>
          <w:r w:rsidR="00595C89">
            <w:rPr>
              <w:rStyle w:val="PlaceholderText"/>
            </w:rPr>
            <w:t xml:space="preserve">/tap </w:t>
          </w:r>
          <w:r w:rsidR="00595C89" w:rsidRPr="00721B44">
            <w:rPr>
              <w:rStyle w:val="PlaceholderText"/>
            </w:rPr>
            <w:t>here to</w:t>
          </w:r>
          <w:r w:rsidR="00595C89">
            <w:rPr>
              <w:rStyle w:val="PlaceholderText"/>
            </w:rPr>
            <w:t xml:space="preserve"> answer</w:t>
          </w:r>
          <w:r w:rsidR="00E43F52">
            <w:rPr>
              <w:rStyle w:val="PlaceholderText"/>
            </w:rPr>
            <w:t>.</w:t>
          </w:r>
        </w:sdtContent>
      </w:sdt>
    </w:p>
    <w:p w14:paraId="7B3E39C0" w14:textId="77777777" w:rsidR="00E9432F" w:rsidRDefault="00DB0366" w:rsidP="00DA61F1">
      <w:pPr>
        <w:pStyle w:val="ListParagraph"/>
        <w:widowControl/>
        <w:numPr>
          <w:ilvl w:val="0"/>
          <w:numId w:val="18"/>
        </w:numPr>
        <w:pBdr>
          <w:top w:val="nil"/>
          <w:left w:val="nil"/>
          <w:bottom w:val="nil"/>
          <w:right w:val="nil"/>
          <w:between w:val="nil"/>
        </w:pBdr>
        <w:spacing w:line="240" w:lineRule="auto"/>
        <w:contextualSpacing w:val="0"/>
        <w:rPr>
          <w:rFonts w:eastAsia="Arial" w:cs="Arial"/>
        </w:rPr>
      </w:pPr>
      <w:r w:rsidRPr="00E9432F">
        <w:rPr>
          <w:rFonts w:eastAsia="Arial" w:cs="Arial"/>
        </w:rPr>
        <w:t xml:space="preserve">How much ATP </w:t>
      </w:r>
      <w:proofErr w:type="gramStart"/>
      <w:r w:rsidRPr="00E9432F">
        <w:rPr>
          <w:rFonts w:eastAsia="Arial" w:cs="Arial"/>
        </w:rPr>
        <w:t>is produced</w:t>
      </w:r>
      <w:proofErr w:type="gramEnd"/>
      <w:r w:rsidRPr="00E9432F">
        <w:rPr>
          <w:rFonts w:eastAsia="Arial" w:cs="Arial"/>
        </w:rPr>
        <w:t xml:space="preserve"> when one molecule of glucose is fermented?</w:t>
      </w:r>
    </w:p>
    <w:p w14:paraId="3ABAFB9B" w14:textId="4FC3C682" w:rsidR="00595C89" w:rsidRPr="00E9432F" w:rsidRDefault="005861D2" w:rsidP="00E9432F">
      <w:pPr>
        <w:pStyle w:val="ListParagraph"/>
        <w:widowControl/>
        <w:pBdr>
          <w:top w:val="nil"/>
          <w:left w:val="nil"/>
          <w:bottom w:val="nil"/>
          <w:right w:val="nil"/>
          <w:between w:val="nil"/>
        </w:pBdr>
        <w:spacing w:line="240" w:lineRule="auto"/>
        <w:contextualSpacing w:val="0"/>
        <w:rPr>
          <w:rFonts w:eastAsia="Arial" w:cs="Arial"/>
        </w:rPr>
      </w:pPr>
      <w:sdt>
        <w:sdtPr>
          <w:alias w:val="B2Q2_Answer"/>
          <w:tag w:val="B2Q2_Answer"/>
          <w:id w:val="818383269"/>
          <w:placeholder>
            <w:docPart w:val="A778BD1035F242A594D56B5D058F8651"/>
          </w:placeholder>
          <w:showingPlcHdr/>
        </w:sdtPr>
        <w:sdtEndPr/>
        <w:sdtContent>
          <w:r w:rsidR="00595C89" w:rsidRPr="00721B44">
            <w:rPr>
              <w:rStyle w:val="PlaceholderText"/>
            </w:rPr>
            <w:t>Click</w:t>
          </w:r>
          <w:r w:rsidR="00595C89">
            <w:rPr>
              <w:rStyle w:val="PlaceholderText"/>
            </w:rPr>
            <w:t xml:space="preserve">/tap </w:t>
          </w:r>
          <w:r w:rsidR="00595C89" w:rsidRPr="00721B44">
            <w:rPr>
              <w:rStyle w:val="PlaceholderText"/>
            </w:rPr>
            <w:t>here to</w:t>
          </w:r>
          <w:r w:rsidR="00E43F52">
            <w:rPr>
              <w:rStyle w:val="PlaceholderText"/>
            </w:rPr>
            <w:t xml:space="preserve"> answer.</w:t>
          </w:r>
        </w:sdtContent>
      </w:sdt>
    </w:p>
    <w:p w14:paraId="3DDD7158" w14:textId="77777777" w:rsidR="00E9432F" w:rsidRDefault="00DB0366" w:rsidP="004916F8">
      <w:pPr>
        <w:pStyle w:val="ListParagraph"/>
        <w:widowControl/>
        <w:numPr>
          <w:ilvl w:val="0"/>
          <w:numId w:val="18"/>
        </w:numPr>
        <w:pBdr>
          <w:top w:val="nil"/>
          <w:left w:val="nil"/>
          <w:bottom w:val="nil"/>
          <w:right w:val="nil"/>
          <w:between w:val="nil"/>
        </w:pBdr>
        <w:spacing w:line="240" w:lineRule="auto"/>
        <w:contextualSpacing w:val="0"/>
        <w:rPr>
          <w:rFonts w:eastAsia="Arial" w:cs="Arial"/>
        </w:rPr>
      </w:pPr>
      <w:r w:rsidRPr="00E9432F">
        <w:rPr>
          <w:rFonts w:eastAsia="Arial" w:cs="Arial"/>
        </w:rPr>
        <w:t xml:space="preserve">When a water sample tests positive for coliform bacteria, what can be said about the original source of these types of bacteria (where are these bacteria normally found, and what is a reasonable explanation of how they got into the </w:t>
      </w:r>
      <w:r w:rsidR="00E9432F" w:rsidRPr="00E9432F">
        <w:rPr>
          <w:rFonts w:eastAsia="Arial" w:cs="Arial"/>
        </w:rPr>
        <w:t>water body you are researching)?</w:t>
      </w:r>
    </w:p>
    <w:p w14:paraId="440EB009" w14:textId="75D43392" w:rsidR="00E9432F" w:rsidRPr="00E9432F" w:rsidRDefault="005861D2" w:rsidP="00E9432F">
      <w:pPr>
        <w:pStyle w:val="ListParagraph"/>
        <w:widowControl/>
        <w:pBdr>
          <w:top w:val="nil"/>
          <w:left w:val="nil"/>
          <w:bottom w:val="nil"/>
          <w:right w:val="nil"/>
          <w:between w:val="nil"/>
        </w:pBdr>
        <w:spacing w:line="240" w:lineRule="auto"/>
        <w:contextualSpacing w:val="0"/>
        <w:rPr>
          <w:rFonts w:eastAsia="Arial" w:cs="Arial"/>
        </w:rPr>
      </w:pPr>
      <w:sdt>
        <w:sdtPr>
          <w:alias w:val="B2Q3_Answer"/>
          <w:tag w:val="B2Q3_Answer"/>
          <w:id w:val="1880360349"/>
          <w:placeholder>
            <w:docPart w:val="5601D29C2A5645E9A474B7CF1ACF1F81"/>
          </w:placeholder>
          <w:showingPlcHdr/>
        </w:sdtPr>
        <w:sdtEndPr/>
        <w:sdtContent>
          <w:r w:rsidR="00E9432F" w:rsidRPr="00721B44">
            <w:rPr>
              <w:rStyle w:val="PlaceholderText"/>
            </w:rPr>
            <w:t>Click</w:t>
          </w:r>
          <w:r w:rsidR="00E9432F">
            <w:rPr>
              <w:rStyle w:val="PlaceholderText"/>
            </w:rPr>
            <w:t xml:space="preserve">/tap </w:t>
          </w:r>
          <w:r w:rsidR="00E9432F" w:rsidRPr="00721B44">
            <w:rPr>
              <w:rStyle w:val="PlaceholderText"/>
            </w:rPr>
            <w:t>here to</w:t>
          </w:r>
          <w:r w:rsidR="00E43F52">
            <w:rPr>
              <w:rStyle w:val="PlaceholderText"/>
            </w:rPr>
            <w:t xml:space="preserve"> answer.</w:t>
          </w:r>
        </w:sdtContent>
      </w:sdt>
    </w:p>
    <w:p w14:paraId="690BC2A3" w14:textId="1E9A352B" w:rsidR="00DB0366" w:rsidRPr="0099064F" w:rsidRDefault="00DB0366" w:rsidP="005D5039">
      <w:pPr>
        <w:spacing w:before="480"/>
        <w:rPr>
          <w:rStyle w:val="Strong"/>
        </w:rPr>
      </w:pPr>
      <w:r w:rsidRPr="005D5039">
        <w:rPr>
          <w:rStyle w:val="Strong"/>
        </w:rPr>
        <w:t xml:space="preserve">When glucose </w:t>
      </w:r>
      <w:proofErr w:type="gramStart"/>
      <w:r w:rsidRPr="005D5039">
        <w:rPr>
          <w:rStyle w:val="Strong"/>
        </w:rPr>
        <w:t>is depleted</w:t>
      </w:r>
      <w:proofErr w:type="gramEnd"/>
      <w:r w:rsidRPr="005D5039">
        <w:rPr>
          <w:rStyle w:val="Strong"/>
        </w:rPr>
        <w:t>, cells can break down other carbohydrates as well as fat, and use them as a source of energy</w:t>
      </w:r>
      <w:r w:rsidRPr="005D5039">
        <w:t>.  To do this,</w:t>
      </w:r>
      <w:r>
        <w:t xml:space="preserve"> </w:t>
      </w:r>
      <w:r w:rsidRPr="0099064F">
        <w:rPr>
          <w:rStyle w:val="Strong"/>
        </w:rPr>
        <w:t>cells n</w:t>
      </w:r>
      <w:r w:rsidR="0099064F">
        <w:rPr>
          <w:rStyle w:val="Strong"/>
        </w:rPr>
        <w:t>eed the right enzymes to catalyz</w:t>
      </w:r>
      <w:r w:rsidRPr="0099064F">
        <w:rPr>
          <w:rStyle w:val="Strong"/>
        </w:rPr>
        <w:t>e the breakdown reactions.</w:t>
      </w:r>
    </w:p>
    <w:p w14:paraId="0336D537" w14:textId="77777777" w:rsidR="00DB0366" w:rsidRDefault="00DB0366" w:rsidP="00E9432F">
      <w:r>
        <w:t xml:space="preserve">In this section of the lab, you will be recording the results of culturing bacteria from your water sample, in broth with </w:t>
      </w:r>
      <w:r w:rsidRPr="0099064F">
        <w:rPr>
          <w:rStyle w:val="Emphasis"/>
        </w:rPr>
        <w:t>lactose</w:t>
      </w:r>
      <w:r>
        <w:t xml:space="preserve">, which is a disaccharide. </w:t>
      </w:r>
    </w:p>
    <w:p w14:paraId="77C8BB74" w14:textId="77777777" w:rsidR="00DB0366" w:rsidRDefault="00DB0366" w:rsidP="0099064F">
      <w:r>
        <w:t xml:space="preserve">The broth has </w:t>
      </w:r>
      <w:r w:rsidRPr="0099064F">
        <w:rPr>
          <w:rStyle w:val="Emphasis"/>
        </w:rPr>
        <w:t>phenol red</w:t>
      </w:r>
      <w:r>
        <w:t>, which is a</w:t>
      </w:r>
      <w:r w:rsidRPr="0099064F">
        <w:rPr>
          <w:rStyle w:val="Strong"/>
        </w:rPr>
        <w:t xml:space="preserve"> pH indicator</w:t>
      </w:r>
      <w:r>
        <w:t xml:space="preserve">.  At neutral pH, the broth is </w:t>
      </w:r>
      <w:proofErr w:type="gramStart"/>
      <w:r>
        <w:t>red,</w:t>
      </w:r>
      <w:proofErr w:type="gramEnd"/>
      <w:r>
        <w:t xml:space="preserve"> it turns yellow when the broth becomes acidic. </w:t>
      </w:r>
    </w:p>
    <w:p w14:paraId="243C414F" w14:textId="4E5E6ABA" w:rsidR="00DB0366" w:rsidRDefault="00DB0366" w:rsidP="00E9432F">
      <w:r>
        <w:t xml:space="preserve">Inside the tube, you will also observe another small tube called Durham tube.  When gas </w:t>
      </w:r>
      <w:proofErr w:type="gramStart"/>
      <w:r>
        <w:t>is produced</w:t>
      </w:r>
      <w:proofErr w:type="gramEnd"/>
      <w:r>
        <w:t>, bubbles will appear in the tube (Fig</w:t>
      </w:r>
      <w:r w:rsidR="00E9432F">
        <w:t>ure</w:t>
      </w:r>
      <w:r>
        <w:t xml:space="preserve"> 6)</w:t>
      </w:r>
      <w:r w:rsidR="00E9432F">
        <w:t xml:space="preserve">.  </w:t>
      </w:r>
      <w:r>
        <w:t xml:space="preserve">Figure </w:t>
      </w:r>
      <w:proofErr w:type="gramStart"/>
      <w:r>
        <w:t>6</w:t>
      </w:r>
      <w:proofErr w:type="gramEnd"/>
      <w:r w:rsidR="00E9432F">
        <w:t xml:space="preserve"> shows three t</w:t>
      </w:r>
      <w:r>
        <w:t>est tubes</w:t>
      </w:r>
      <w:r w:rsidR="00E9432F">
        <w:t>. The</w:t>
      </w:r>
      <w:r w:rsidR="00F44122">
        <w:t xml:space="preserve"> </w:t>
      </w:r>
      <w:r w:rsidR="002952CB">
        <w:t>f</w:t>
      </w:r>
      <w:r w:rsidR="00E9432F">
        <w:t xml:space="preserve">irst two </w:t>
      </w:r>
      <w:r w:rsidR="002952CB">
        <w:t xml:space="preserve">tubes </w:t>
      </w:r>
      <w:r w:rsidR="00E9432F">
        <w:t xml:space="preserve">are </w:t>
      </w:r>
      <w:r>
        <w:t>yellow</w:t>
      </w:r>
      <w:r w:rsidR="0099064F">
        <w:t>,</w:t>
      </w:r>
      <w:r>
        <w:t xml:space="preserve"> which indica</w:t>
      </w:r>
      <w:r w:rsidR="00E9432F">
        <w:t>tes the media has turned acidic. The</w:t>
      </w:r>
      <w:r w:rsidR="00F44122">
        <w:t xml:space="preserve"> </w:t>
      </w:r>
      <w:r w:rsidR="00E9432F">
        <w:t xml:space="preserve">third </w:t>
      </w:r>
      <w:r w:rsidR="00F44122">
        <w:t xml:space="preserve">tube </w:t>
      </w:r>
      <w:r w:rsidR="00E9432F">
        <w:t xml:space="preserve">is </w:t>
      </w:r>
      <w:r>
        <w:t>red</w:t>
      </w:r>
      <w:r w:rsidR="00E9432F">
        <w:t xml:space="preserve">, which indicates </w:t>
      </w:r>
      <w:r>
        <w:t>the media is neutral.  The arrow</w:t>
      </w:r>
      <w:r w:rsidR="00E9432F">
        <w:t xml:space="preserve"> in the first tube</w:t>
      </w:r>
      <w:r>
        <w:t xml:space="preserve"> </w:t>
      </w:r>
      <w:r w:rsidR="00F44122">
        <w:t xml:space="preserve">points to </w:t>
      </w:r>
      <w:r>
        <w:t>the bubble seen in the Durham tube</w:t>
      </w:r>
      <w:r w:rsidR="00E9432F">
        <w:t>,</w:t>
      </w:r>
      <w:r>
        <w:t xml:space="preserve"> when gas </w:t>
      </w:r>
      <w:proofErr w:type="gramStart"/>
      <w:r>
        <w:t>is produced</w:t>
      </w:r>
      <w:proofErr w:type="gramEnd"/>
      <w:r>
        <w:t>.</w:t>
      </w:r>
    </w:p>
    <w:p w14:paraId="13CA20A9" w14:textId="489B7DB6" w:rsidR="00E9432F" w:rsidRDefault="00E9432F" w:rsidP="00DA61F1">
      <w:pPr>
        <w:pStyle w:val="CaptionH4"/>
        <w:keepNext w:val="0"/>
        <w:keepLines w:val="0"/>
      </w:pPr>
      <w:r>
        <w:t xml:space="preserve">Figure </w:t>
      </w:r>
      <w:r w:rsidR="00F44122">
        <w:t>6. Results</w:t>
      </w:r>
      <w:r w:rsidR="00F44122" w:rsidRPr="00F44122">
        <w:t xml:space="preserve"> for lactose fermentation with gas production test</w:t>
      </w:r>
    </w:p>
    <w:p w14:paraId="08A2BA0C" w14:textId="77777777" w:rsidR="00DB0366" w:rsidRDefault="00DB0366" w:rsidP="00DA61F1">
      <w:pPr>
        <w:jc w:val="both"/>
      </w:pPr>
      <w:r>
        <w:rPr>
          <w:noProof/>
        </w:rPr>
        <w:drawing>
          <wp:inline distT="0" distB="0" distL="0" distR="0" wp14:anchorId="6DCABFA6" wp14:editId="01C11753">
            <wp:extent cx="2328203" cy="1962444"/>
            <wp:effectExtent l="0" t="0" r="0" b="0"/>
            <wp:docPr id="83" name="image17.png" descr=" Two yellow colored water test tubes and one red colored water tube"/>
            <wp:cNvGraphicFramePr/>
            <a:graphic xmlns:a="http://schemas.openxmlformats.org/drawingml/2006/main">
              <a:graphicData uri="http://schemas.openxmlformats.org/drawingml/2006/picture">
                <pic:pic xmlns:pic="http://schemas.openxmlformats.org/drawingml/2006/picture">
                  <pic:nvPicPr>
                    <pic:cNvPr id="0" name="image17.png" descr="Image result for lactose fermentation with gas production test"/>
                    <pic:cNvPicPr preferRelativeResize="0"/>
                  </pic:nvPicPr>
                  <pic:blipFill>
                    <a:blip r:embed="rId14"/>
                    <a:srcRect/>
                    <a:stretch>
                      <a:fillRect/>
                    </a:stretch>
                  </pic:blipFill>
                  <pic:spPr>
                    <a:xfrm>
                      <a:off x="0" y="0"/>
                      <a:ext cx="2338296" cy="1970951"/>
                    </a:xfrm>
                    <a:prstGeom prst="rect">
                      <a:avLst/>
                    </a:prstGeom>
                    <a:ln/>
                  </pic:spPr>
                </pic:pic>
              </a:graphicData>
            </a:graphic>
          </wp:inline>
        </w:drawing>
      </w:r>
    </w:p>
    <w:p w14:paraId="7EB75286" w14:textId="0B128BEE" w:rsidR="002952CB" w:rsidRDefault="002952CB" w:rsidP="00C17D36">
      <w:pPr>
        <w:pStyle w:val="Heading3"/>
      </w:pPr>
      <w:r>
        <w:lastRenderedPageBreak/>
        <w:t xml:space="preserve">Recording results </w:t>
      </w:r>
    </w:p>
    <w:p w14:paraId="2120E23A" w14:textId="7E957847" w:rsidR="0021151D" w:rsidRPr="00C17D36" w:rsidRDefault="0021151D" w:rsidP="00C17D36">
      <w:pPr>
        <w:pStyle w:val="CaptionH4"/>
      </w:pPr>
      <w:r w:rsidRPr="00C17D36">
        <w:t xml:space="preserve">Table </w:t>
      </w:r>
      <w:r w:rsidR="00174C21">
        <w:t>2.</w:t>
      </w:r>
      <w:r w:rsidR="00D06B92">
        <w:t xml:space="preserve"> Results of lactose phenol-red broth + Durham tubes </w:t>
      </w:r>
      <w:r w:rsidR="0056307B">
        <w:t>inoculated</w:t>
      </w:r>
      <w:r w:rsidR="00D06B92">
        <w:t xml:space="preserve"> with water samples.</w:t>
      </w:r>
    </w:p>
    <w:tbl>
      <w:tblPr>
        <w:tblStyle w:val="TableGrid"/>
        <w:tblW w:w="9335"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Description w:val="Table for entering data.  For the name of the sample, copy label on your tube: aerobic, anaerobic, and control."/>
      </w:tblPr>
      <w:tblGrid>
        <w:gridCol w:w="1696"/>
        <w:gridCol w:w="1593"/>
        <w:gridCol w:w="1449"/>
        <w:gridCol w:w="1238"/>
        <w:gridCol w:w="1524"/>
        <w:gridCol w:w="1835"/>
      </w:tblGrid>
      <w:tr w:rsidR="00D126AD" w14:paraId="4F7784DA" w14:textId="77777777" w:rsidTr="000747E8">
        <w:trPr>
          <w:cantSplit/>
          <w:trHeight w:val="415"/>
          <w:tblHeader/>
        </w:trPr>
        <w:tc>
          <w:tcPr>
            <w:tcW w:w="1797" w:type="dxa"/>
          </w:tcPr>
          <w:p w14:paraId="2FB56AB3" w14:textId="732B6881" w:rsidR="00D126AD" w:rsidRDefault="00D126AD" w:rsidP="00D126AD">
            <w:pPr>
              <w:pStyle w:val="NoSpacing"/>
              <w:ind w:left="37"/>
              <w:rPr>
                <w:rStyle w:val="Strong"/>
              </w:rPr>
            </w:pPr>
            <w:r>
              <w:rPr>
                <w:rStyle w:val="Strong"/>
              </w:rPr>
              <w:t>Name of sample*</w:t>
            </w:r>
          </w:p>
        </w:tc>
        <w:tc>
          <w:tcPr>
            <w:tcW w:w="1593" w:type="dxa"/>
            <w:noWrap/>
            <w:tcMar>
              <w:top w:w="144" w:type="dxa"/>
              <w:left w:w="144" w:type="dxa"/>
              <w:bottom w:w="144" w:type="dxa"/>
              <w:right w:w="144" w:type="dxa"/>
            </w:tcMar>
          </w:tcPr>
          <w:p w14:paraId="0A44862D" w14:textId="1050A4D3" w:rsidR="00D126AD" w:rsidRPr="005D4A0D" w:rsidRDefault="00D126AD" w:rsidP="00D126AD">
            <w:pPr>
              <w:pStyle w:val="NoSpacing"/>
              <w:ind w:left="0"/>
              <w:rPr>
                <w:rStyle w:val="Strong"/>
              </w:rPr>
            </w:pPr>
            <w:r>
              <w:rPr>
                <w:rStyle w:val="Strong"/>
              </w:rPr>
              <w:t>D</w:t>
            </w:r>
            <w:r w:rsidRPr="005D4A0D">
              <w:rPr>
                <w:rStyle w:val="Strong"/>
              </w:rPr>
              <w:t>ate of inoculation</w:t>
            </w:r>
          </w:p>
        </w:tc>
        <w:tc>
          <w:tcPr>
            <w:tcW w:w="1449" w:type="dxa"/>
            <w:noWrap/>
            <w:tcMar>
              <w:top w:w="144" w:type="dxa"/>
              <w:left w:w="144" w:type="dxa"/>
              <w:bottom w:w="144" w:type="dxa"/>
              <w:right w:w="144" w:type="dxa"/>
            </w:tcMar>
          </w:tcPr>
          <w:p w14:paraId="01DC254C" w14:textId="77777777" w:rsidR="00D126AD" w:rsidRPr="005D4A0D" w:rsidRDefault="00D126AD" w:rsidP="00377588">
            <w:pPr>
              <w:pStyle w:val="NoSpacing"/>
              <w:ind w:left="0"/>
              <w:rPr>
                <w:rStyle w:val="Strong"/>
              </w:rPr>
            </w:pPr>
            <w:r w:rsidRPr="005D4A0D">
              <w:rPr>
                <w:rStyle w:val="Strong"/>
              </w:rPr>
              <w:t>Area of Collection</w:t>
            </w:r>
          </w:p>
        </w:tc>
        <w:tc>
          <w:tcPr>
            <w:tcW w:w="1256" w:type="dxa"/>
          </w:tcPr>
          <w:p w14:paraId="1EA98291" w14:textId="3A469105" w:rsidR="00D126AD" w:rsidRPr="005D4A0D" w:rsidRDefault="00D126AD" w:rsidP="00377588">
            <w:pPr>
              <w:pBdr>
                <w:top w:val="nil"/>
                <w:left w:val="nil"/>
                <w:bottom w:val="nil"/>
                <w:right w:val="nil"/>
                <w:between w:val="nil"/>
              </w:pBdr>
              <w:spacing w:after="0"/>
              <w:ind w:left="0"/>
              <w:rPr>
                <w:rStyle w:val="Strong"/>
              </w:rPr>
            </w:pPr>
            <w:r w:rsidRPr="005B1C2A">
              <w:rPr>
                <w:rFonts w:eastAsia="Arial"/>
                <w:b/>
              </w:rPr>
              <w:t>Color of broth</w:t>
            </w:r>
          </w:p>
        </w:tc>
        <w:tc>
          <w:tcPr>
            <w:tcW w:w="1530" w:type="dxa"/>
          </w:tcPr>
          <w:p w14:paraId="7149B995" w14:textId="77777777" w:rsidR="00D126AD" w:rsidRPr="005B1C2A" w:rsidRDefault="00D126AD" w:rsidP="00377588">
            <w:pPr>
              <w:pBdr>
                <w:top w:val="nil"/>
                <w:left w:val="nil"/>
                <w:bottom w:val="nil"/>
                <w:right w:val="nil"/>
                <w:between w:val="nil"/>
              </w:pBdr>
              <w:spacing w:after="0"/>
              <w:ind w:left="0"/>
              <w:rPr>
                <w:rFonts w:eastAsia="Arial"/>
                <w:b/>
              </w:rPr>
            </w:pPr>
            <w:r w:rsidRPr="005B1C2A">
              <w:rPr>
                <w:rFonts w:eastAsia="Arial"/>
                <w:b/>
              </w:rPr>
              <w:t>Gas Production</w:t>
            </w:r>
          </w:p>
          <w:p w14:paraId="044C53C1" w14:textId="34616CEF" w:rsidR="00D126AD" w:rsidRPr="005D4A0D" w:rsidRDefault="00D126AD" w:rsidP="00377588">
            <w:pPr>
              <w:pBdr>
                <w:top w:val="nil"/>
                <w:left w:val="nil"/>
                <w:bottom w:val="nil"/>
                <w:right w:val="nil"/>
                <w:between w:val="nil"/>
              </w:pBdr>
              <w:spacing w:after="0"/>
              <w:ind w:left="0"/>
              <w:rPr>
                <w:rStyle w:val="Strong"/>
              </w:rPr>
            </w:pPr>
            <w:r w:rsidRPr="005B1C2A">
              <w:rPr>
                <w:rFonts w:eastAsia="Arial"/>
                <w:b/>
              </w:rPr>
              <w:t>(yes/no)</w:t>
            </w:r>
          </w:p>
        </w:tc>
        <w:tc>
          <w:tcPr>
            <w:tcW w:w="1710" w:type="dxa"/>
            <w:noWrap/>
            <w:tcMar>
              <w:top w:w="144" w:type="dxa"/>
              <w:left w:w="144" w:type="dxa"/>
              <w:bottom w:w="144" w:type="dxa"/>
              <w:right w:w="144" w:type="dxa"/>
            </w:tcMar>
          </w:tcPr>
          <w:p w14:paraId="7F35D69F" w14:textId="77777777" w:rsidR="00D126AD" w:rsidRPr="005D4A0D" w:rsidRDefault="00D126AD" w:rsidP="00377588">
            <w:pPr>
              <w:pBdr>
                <w:top w:val="nil"/>
                <w:left w:val="nil"/>
                <w:bottom w:val="nil"/>
                <w:right w:val="nil"/>
                <w:between w:val="nil"/>
              </w:pBdr>
              <w:spacing w:after="0"/>
              <w:ind w:left="0"/>
              <w:rPr>
                <w:rStyle w:val="Strong"/>
              </w:rPr>
            </w:pPr>
            <w:r w:rsidRPr="005D4A0D">
              <w:rPr>
                <w:rStyle w:val="Strong"/>
              </w:rPr>
              <w:t>Interpretation of results</w:t>
            </w:r>
          </w:p>
        </w:tc>
      </w:tr>
      <w:tr w:rsidR="00D126AD" w14:paraId="1B3C9E6A" w14:textId="77777777" w:rsidTr="000747E8">
        <w:trPr>
          <w:cantSplit/>
          <w:trHeight w:val="982"/>
        </w:trPr>
        <w:sdt>
          <w:sdtPr>
            <w:id w:val="498772333"/>
            <w:placeholder>
              <w:docPart w:val="93CF207F311743028CFA4326378CA5AE"/>
            </w:placeholder>
            <w:showingPlcHdr/>
            <w:text/>
          </w:sdtPr>
          <w:sdtEndPr/>
          <w:sdtContent>
            <w:tc>
              <w:tcPr>
                <w:tcW w:w="1797" w:type="dxa"/>
              </w:tcPr>
              <w:p w14:paraId="52DDF9D8" w14:textId="1283DA69" w:rsidR="00D126AD" w:rsidRDefault="000747E8" w:rsidP="0021151D">
                <w:pPr>
                  <w:pStyle w:val="ListParagraphNospacing"/>
                  <w:spacing w:after="0"/>
                  <w:ind w:left="-40"/>
                  <w:jc w:val="center"/>
                </w:pPr>
                <w:r>
                  <w:rPr>
                    <w:rStyle w:val="PlaceholderText"/>
                  </w:rPr>
                  <w:t>Sample name</w:t>
                </w:r>
              </w:p>
            </w:tc>
          </w:sdtContent>
        </w:sdt>
        <w:sdt>
          <w:sdtPr>
            <w:id w:val="-1351480218"/>
            <w:placeholder>
              <w:docPart w:val="6B0C86D11EB242BFB15BBB746C565EAB"/>
            </w:placeholder>
            <w:showingPlcHdr/>
            <w:text/>
          </w:sdtPr>
          <w:sdtEndPr/>
          <w:sdtContent>
            <w:tc>
              <w:tcPr>
                <w:tcW w:w="1593" w:type="dxa"/>
                <w:noWrap/>
                <w:tcMar>
                  <w:top w:w="144" w:type="dxa"/>
                  <w:left w:w="144" w:type="dxa"/>
                  <w:bottom w:w="144" w:type="dxa"/>
                  <w:right w:w="144" w:type="dxa"/>
                </w:tcMar>
              </w:tcPr>
              <w:p w14:paraId="37307909" w14:textId="5DCB147D" w:rsidR="00D126AD" w:rsidRDefault="00D126AD" w:rsidP="0021151D">
                <w:pPr>
                  <w:pStyle w:val="ListParagraphNospacing"/>
                  <w:spacing w:after="0"/>
                  <w:ind w:left="-40"/>
                  <w:jc w:val="center"/>
                </w:pPr>
                <w:r>
                  <w:rPr>
                    <w:rStyle w:val="PlaceholderText"/>
                  </w:rPr>
                  <w:t>mm-dd-yyyy</w:t>
                </w:r>
              </w:p>
            </w:tc>
          </w:sdtContent>
        </w:sdt>
        <w:sdt>
          <w:sdtPr>
            <w:id w:val="-441922504"/>
            <w:placeholder>
              <w:docPart w:val="1B4C41973845458BB62AC89DA24F03D7"/>
            </w:placeholder>
            <w:showingPlcHdr/>
            <w:text/>
          </w:sdtPr>
          <w:sdtEndPr/>
          <w:sdtContent>
            <w:tc>
              <w:tcPr>
                <w:tcW w:w="1449" w:type="dxa"/>
                <w:noWrap/>
                <w:tcMar>
                  <w:top w:w="144" w:type="dxa"/>
                  <w:left w:w="144" w:type="dxa"/>
                  <w:bottom w:w="144" w:type="dxa"/>
                  <w:right w:w="144" w:type="dxa"/>
                </w:tcMar>
              </w:tcPr>
              <w:p w14:paraId="59A01FF1" w14:textId="3F2796B8" w:rsidR="00D126AD" w:rsidRDefault="00D126AD" w:rsidP="00D126AD">
                <w:pPr>
                  <w:pStyle w:val="NoSpacing"/>
                  <w:ind w:left="0"/>
                </w:pPr>
                <w:r w:rsidRPr="00D7260C">
                  <w:rPr>
                    <w:rStyle w:val="PlaceholderText"/>
                  </w:rPr>
                  <w:t>Click</w:t>
                </w:r>
                <w:r>
                  <w:rPr>
                    <w:rStyle w:val="PlaceholderText"/>
                  </w:rPr>
                  <w:t>/</w:t>
                </w:r>
                <w:r w:rsidRPr="00D7260C">
                  <w:rPr>
                    <w:rStyle w:val="PlaceholderText"/>
                  </w:rPr>
                  <w:t>tap to enter.</w:t>
                </w:r>
              </w:p>
            </w:tc>
          </w:sdtContent>
        </w:sdt>
        <w:sdt>
          <w:sdtPr>
            <w:id w:val="1766037346"/>
            <w:placeholder>
              <w:docPart w:val="269A1B490ACA43828519998FE1455B73"/>
            </w:placeholder>
            <w:showingPlcHdr/>
            <w:text/>
          </w:sdtPr>
          <w:sdtEndPr/>
          <w:sdtContent>
            <w:tc>
              <w:tcPr>
                <w:tcW w:w="1256" w:type="dxa"/>
              </w:tcPr>
              <w:p w14:paraId="6EF639F0" w14:textId="1CB584AC" w:rsidR="00D126AD" w:rsidRDefault="000747E8" w:rsidP="0021151D">
                <w:pPr>
                  <w:pStyle w:val="NoSpacing"/>
                  <w:ind w:left="0"/>
                </w:pPr>
                <w:r w:rsidRPr="00D7260C">
                  <w:rPr>
                    <w:rStyle w:val="PlaceholderText"/>
                  </w:rPr>
                  <w:t>Click</w:t>
                </w:r>
                <w:r>
                  <w:rPr>
                    <w:rStyle w:val="PlaceholderText"/>
                  </w:rPr>
                  <w:t>/</w:t>
                </w:r>
                <w:r w:rsidRPr="00D7260C">
                  <w:rPr>
                    <w:rStyle w:val="PlaceholderText"/>
                  </w:rPr>
                  <w:t>tap to enter.</w:t>
                </w:r>
              </w:p>
            </w:tc>
          </w:sdtContent>
        </w:sdt>
        <w:sdt>
          <w:sdtPr>
            <w:rPr>
              <w:color w:val="808080"/>
            </w:rPr>
            <w:id w:val="1988363831"/>
            <w:placeholder>
              <w:docPart w:val="3BA623F3EBF2444C9EE1EAD7BB59A1B9"/>
            </w:placeholder>
            <w:showingPlcHdr/>
            <w:text/>
          </w:sdtPr>
          <w:sdtEndPr/>
          <w:sdtContent>
            <w:tc>
              <w:tcPr>
                <w:tcW w:w="1530" w:type="dxa"/>
              </w:tcPr>
              <w:p w14:paraId="7719A0C6" w14:textId="4CD44B14" w:rsidR="00D126AD" w:rsidRDefault="00603264" w:rsidP="00603264">
                <w:pPr>
                  <w:pStyle w:val="NoSpacing"/>
                  <w:ind w:left="0"/>
                </w:pPr>
                <w:r>
                  <w:rPr>
                    <w:rStyle w:val="PlaceholderText"/>
                  </w:rPr>
                  <w:t>Enter yes or no</w:t>
                </w:r>
              </w:p>
            </w:tc>
          </w:sdtContent>
        </w:sdt>
        <w:sdt>
          <w:sdtPr>
            <w:id w:val="-2081124353"/>
            <w:placeholder>
              <w:docPart w:val="B805E13E9B954C7DB26A067503BC88DC"/>
            </w:placeholder>
            <w:showingPlcHdr/>
            <w:text/>
          </w:sdtPr>
          <w:sdtEndPr/>
          <w:sdtContent>
            <w:tc>
              <w:tcPr>
                <w:tcW w:w="1710" w:type="dxa"/>
                <w:noWrap/>
                <w:tcMar>
                  <w:top w:w="144" w:type="dxa"/>
                  <w:left w:w="144" w:type="dxa"/>
                  <w:bottom w:w="144" w:type="dxa"/>
                  <w:right w:w="144" w:type="dxa"/>
                </w:tcMar>
              </w:tcPr>
              <w:p w14:paraId="2D39BE0C" w14:textId="4A9478D4" w:rsidR="00D126AD" w:rsidRDefault="000747E8" w:rsidP="0021151D">
                <w:pPr>
                  <w:pStyle w:val="NoSpacing"/>
                  <w:ind w:left="0"/>
                </w:pPr>
                <w:r w:rsidRPr="00D7260C">
                  <w:rPr>
                    <w:rStyle w:val="PlaceholderText"/>
                  </w:rPr>
                  <w:t>Click</w:t>
                </w:r>
                <w:r>
                  <w:rPr>
                    <w:rStyle w:val="PlaceholderText"/>
                  </w:rPr>
                  <w:t>/</w:t>
                </w:r>
                <w:r w:rsidRPr="00D7260C">
                  <w:rPr>
                    <w:rStyle w:val="PlaceholderText"/>
                  </w:rPr>
                  <w:t>tap to enter.</w:t>
                </w:r>
              </w:p>
            </w:tc>
          </w:sdtContent>
        </w:sdt>
      </w:tr>
      <w:tr w:rsidR="000747E8" w14:paraId="53094C56" w14:textId="77777777" w:rsidTr="000747E8">
        <w:trPr>
          <w:cantSplit/>
          <w:trHeight w:val="674"/>
        </w:trPr>
        <w:sdt>
          <w:sdtPr>
            <w:id w:val="-1240168403"/>
            <w:placeholder>
              <w:docPart w:val="3B0C58B05AFB4A39980EF4DC201BDA9B"/>
            </w:placeholder>
            <w:showingPlcHdr/>
            <w:text/>
          </w:sdtPr>
          <w:sdtEndPr/>
          <w:sdtContent>
            <w:tc>
              <w:tcPr>
                <w:tcW w:w="1797" w:type="dxa"/>
              </w:tcPr>
              <w:p w14:paraId="67CE4E8F" w14:textId="44CCFB5B" w:rsidR="000747E8" w:rsidRDefault="000747E8" w:rsidP="000747E8">
                <w:pPr>
                  <w:pStyle w:val="ListParagraphNospacing"/>
                  <w:spacing w:after="0"/>
                  <w:ind w:left="-40"/>
                  <w:jc w:val="center"/>
                </w:pPr>
                <w:r>
                  <w:rPr>
                    <w:rStyle w:val="PlaceholderText"/>
                  </w:rPr>
                  <w:t>Sample name</w:t>
                </w:r>
              </w:p>
            </w:tc>
          </w:sdtContent>
        </w:sdt>
        <w:sdt>
          <w:sdtPr>
            <w:id w:val="-461510406"/>
            <w:placeholder>
              <w:docPart w:val="59F62A95E8EC45D4A5F95378E7ADD2FE"/>
            </w:placeholder>
            <w:showingPlcHdr/>
            <w:text/>
          </w:sdtPr>
          <w:sdtEndPr/>
          <w:sdtContent>
            <w:tc>
              <w:tcPr>
                <w:tcW w:w="1593" w:type="dxa"/>
                <w:noWrap/>
                <w:tcMar>
                  <w:top w:w="144" w:type="dxa"/>
                  <w:left w:w="144" w:type="dxa"/>
                  <w:bottom w:w="144" w:type="dxa"/>
                  <w:right w:w="144" w:type="dxa"/>
                </w:tcMar>
              </w:tcPr>
              <w:p w14:paraId="54A29310" w14:textId="28C6A5AB" w:rsidR="000747E8" w:rsidRDefault="000747E8" w:rsidP="000747E8">
                <w:pPr>
                  <w:pStyle w:val="ListParagraphNospacing"/>
                  <w:spacing w:after="0"/>
                  <w:ind w:left="-40"/>
                  <w:jc w:val="center"/>
                </w:pPr>
                <w:r>
                  <w:rPr>
                    <w:rStyle w:val="PlaceholderText"/>
                  </w:rPr>
                  <w:t>mm-dd-yyyy</w:t>
                </w:r>
              </w:p>
            </w:tc>
          </w:sdtContent>
        </w:sdt>
        <w:sdt>
          <w:sdtPr>
            <w:id w:val="1100449274"/>
            <w:placeholder>
              <w:docPart w:val="EB58B9E71F1C4AB8B54FB146DB423272"/>
            </w:placeholder>
            <w:showingPlcHdr/>
            <w:text/>
          </w:sdtPr>
          <w:sdtEndPr/>
          <w:sdtContent>
            <w:tc>
              <w:tcPr>
                <w:tcW w:w="1449" w:type="dxa"/>
                <w:noWrap/>
                <w:tcMar>
                  <w:top w:w="144" w:type="dxa"/>
                  <w:left w:w="144" w:type="dxa"/>
                  <w:bottom w:w="144" w:type="dxa"/>
                  <w:right w:w="144" w:type="dxa"/>
                </w:tcMar>
              </w:tcPr>
              <w:p w14:paraId="7BF0C16F" w14:textId="0D553548" w:rsidR="000747E8" w:rsidRDefault="000747E8" w:rsidP="000747E8">
                <w:pPr>
                  <w:pStyle w:val="NoSpacing"/>
                  <w:ind w:left="44"/>
                </w:pPr>
                <w:r w:rsidRPr="00D7260C">
                  <w:rPr>
                    <w:rStyle w:val="PlaceholderText"/>
                  </w:rPr>
                  <w:t>Click</w:t>
                </w:r>
                <w:r>
                  <w:rPr>
                    <w:rStyle w:val="PlaceholderText"/>
                  </w:rPr>
                  <w:t>/</w:t>
                </w:r>
                <w:r w:rsidRPr="00D7260C">
                  <w:rPr>
                    <w:rStyle w:val="PlaceholderText"/>
                  </w:rPr>
                  <w:t>tap to enter.</w:t>
                </w:r>
              </w:p>
            </w:tc>
          </w:sdtContent>
        </w:sdt>
        <w:sdt>
          <w:sdtPr>
            <w:id w:val="848456060"/>
            <w:placeholder>
              <w:docPart w:val="3FE9604416EF480B9DFD86CFFBCA9626"/>
            </w:placeholder>
            <w:showingPlcHdr/>
            <w:text/>
          </w:sdtPr>
          <w:sdtEndPr/>
          <w:sdtContent>
            <w:tc>
              <w:tcPr>
                <w:tcW w:w="1256" w:type="dxa"/>
              </w:tcPr>
              <w:p w14:paraId="5E39C824" w14:textId="086DAD5D" w:rsidR="000747E8" w:rsidRDefault="000747E8" w:rsidP="000747E8">
                <w:pPr>
                  <w:pStyle w:val="NoSpacing"/>
                  <w:ind w:left="0"/>
                </w:pPr>
                <w:r w:rsidRPr="00D7260C">
                  <w:rPr>
                    <w:rStyle w:val="PlaceholderText"/>
                  </w:rPr>
                  <w:t>Click</w:t>
                </w:r>
                <w:r>
                  <w:rPr>
                    <w:rStyle w:val="PlaceholderText"/>
                  </w:rPr>
                  <w:t>/</w:t>
                </w:r>
                <w:r w:rsidRPr="00D7260C">
                  <w:rPr>
                    <w:rStyle w:val="PlaceholderText"/>
                  </w:rPr>
                  <w:t>tap to enter.</w:t>
                </w:r>
              </w:p>
            </w:tc>
          </w:sdtContent>
        </w:sdt>
        <w:sdt>
          <w:sdtPr>
            <w:rPr>
              <w:color w:val="808080"/>
            </w:rPr>
            <w:id w:val="1295412009"/>
            <w:placeholder>
              <w:docPart w:val="D5D508848D2F45419DDF6462AA076EE5"/>
            </w:placeholder>
            <w:showingPlcHdr/>
            <w:text/>
          </w:sdtPr>
          <w:sdtEndPr/>
          <w:sdtContent>
            <w:tc>
              <w:tcPr>
                <w:tcW w:w="1530" w:type="dxa"/>
              </w:tcPr>
              <w:p w14:paraId="69C000FD" w14:textId="3BE2D0C4" w:rsidR="000747E8" w:rsidRDefault="00603264" w:rsidP="00603264">
                <w:pPr>
                  <w:pStyle w:val="NoSpacing"/>
                  <w:ind w:left="0"/>
                  <w:rPr>
                    <w:color w:val="808080"/>
                  </w:rPr>
                </w:pPr>
                <w:r>
                  <w:rPr>
                    <w:color w:val="808080"/>
                  </w:rPr>
                  <w:t>E</w:t>
                </w:r>
                <w:r>
                  <w:rPr>
                    <w:rStyle w:val="PlaceholderText"/>
                  </w:rPr>
                  <w:t>nter yes or no</w:t>
                </w:r>
              </w:p>
            </w:tc>
          </w:sdtContent>
        </w:sdt>
        <w:sdt>
          <w:sdtPr>
            <w:id w:val="-1795665665"/>
            <w:placeholder>
              <w:docPart w:val="2E41750CC4384108A248C44D89DE7560"/>
            </w:placeholder>
            <w:showingPlcHdr/>
            <w:text/>
          </w:sdtPr>
          <w:sdtEndPr/>
          <w:sdtContent>
            <w:tc>
              <w:tcPr>
                <w:tcW w:w="1710" w:type="dxa"/>
                <w:noWrap/>
                <w:tcMar>
                  <w:top w:w="144" w:type="dxa"/>
                  <w:left w:w="144" w:type="dxa"/>
                  <w:bottom w:w="144" w:type="dxa"/>
                  <w:right w:w="144" w:type="dxa"/>
                </w:tcMar>
              </w:tcPr>
              <w:p w14:paraId="05F2EA0B" w14:textId="47DB5746" w:rsidR="000747E8" w:rsidRDefault="000747E8" w:rsidP="000747E8">
                <w:pPr>
                  <w:pStyle w:val="NoSpacing"/>
                  <w:ind w:left="33"/>
                </w:pPr>
                <w:r w:rsidRPr="00D7260C">
                  <w:rPr>
                    <w:rStyle w:val="PlaceholderText"/>
                  </w:rPr>
                  <w:t>Click</w:t>
                </w:r>
                <w:r>
                  <w:rPr>
                    <w:rStyle w:val="PlaceholderText"/>
                  </w:rPr>
                  <w:t>/</w:t>
                </w:r>
                <w:r w:rsidRPr="00D7260C">
                  <w:rPr>
                    <w:rStyle w:val="PlaceholderText"/>
                  </w:rPr>
                  <w:t>tap to enter.</w:t>
                </w:r>
              </w:p>
            </w:tc>
          </w:sdtContent>
        </w:sdt>
      </w:tr>
      <w:tr w:rsidR="000747E8" w14:paraId="478A7D02" w14:textId="77777777" w:rsidTr="000747E8">
        <w:trPr>
          <w:cantSplit/>
          <w:trHeight w:val="1100"/>
        </w:trPr>
        <w:sdt>
          <w:sdtPr>
            <w:id w:val="-889655684"/>
            <w:placeholder>
              <w:docPart w:val="A539CA42018344F5ABD82458804AA1B7"/>
            </w:placeholder>
            <w:showingPlcHdr/>
            <w:text/>
          </w:sdtPr>
          <w:sdtEndPr/>
          <w:sdtContent>
            <w:tc>
              <w:tcPr>
                <w:tcW w:w="1797" w:type="dxa"/>
              </w:tcPr>
              <w:p w14:paraId="15296177" w14:textId="3E1BBDE0" w:rsidR="000747E8" w:rsidRDefault="000747E8" w:rsidP="000747E8">
                <w:pPr>
                  <w:pStyle w:val="ListParagraphNospacing"/>
                  <w:spacing w:after="0"/>
                  <w:ind w:left="-40"/>
                  <w:jc w:val="center"/>
                </w:pPr>
                <w:r>
                  <w:rPr>
                    <w:rStyle w:val="PlaceholderText"/>
                  </w:rPr>
                  <w:t>Sample name</w:t>
                </w:r>
              </w:p>
            </w:tc>
          </w:sdtContent>
        </w:sdt>
        <w:sdt>
          <w:sdtPr>
            <w:id w:val="-1735613923"/>
            <w:placeholder>
              <w:docPart w:val="E9F0A29C74134400BF9D94FAAC33E933"/>
            </w:placeholder>
            <w:showingPlcHdr/>
            <w:text/>
          </w:sdtPr>
          <w:sdtEndPr/>
          <w:sdtContent>
            <w:tc>
              <w:tcPr>
                <w:tcW w:w="1593" w:type="dxa"/>
                <w:noWrap/>
                <w:tcMar>
                  <w:top w:w="144" w:type="dxa"/>
                  <w:left w:w="144" w:type="dxa"/>
                  <w:bottom w:w="144" w:type="dxa"/>
                  <w:right w:w="144" w:type="dxa"/>
                </w:tcMar>
              </w:tcPr>
              <w:p w14:paraId="7F9609FE" w14:textId="70A8C20D" w:rsidR="000747E8" w:rsidRDefault="000747E8" w:rsidP="000747E8">
                <w:pPr>
                  <w:pStyle w:val="ListParagraphNospacing"/>
                  <w:spacing w:after="0"/>
                  <w:ind w:left="-40"/>
                  <w:jc w:val="center"/>
                </w:pPr>
                <w:r>
                  <w:rPr>
                    <w:rStyle w:val="PlaceholderText"/>
                  </w:rPr>
                  <w:t>mm-dd-yyyy</w:t>
                </w:r>
              </w:p>
            </w:tc>
          </w:sdtContent>
        </w:sdt>
        <w:sdt>
          <w:sdtPr>
            <w:id w:val="-1571266467"/>
            <w:placeholder>
              <w:docPart w:val="4861EF6723474FF9B46876F6F77F83AE"/>
            </w:placeholder>
            <w:showingPlcHdr/>
            <w:text/>
          </w:sdtPr>
          <w:sdtEndPr/>
          <w:sdtContent>
            <w:tc>
              <w:tcPr>
                <w:tcW w:w="1449" w:type="dxa"/>
                <w:noWrap/>
                <w:tcMar>
                  <w:top w:w="144" w:type="dxa"/>
                  <w:left w:w="144" w:type="dxa"/>
                  <w:bottom w:w="144" w:type="dxa"/>
                  <w:right w:w="144" w:type="dxa"/>
                </w:tcMar>
              </w:tcPr>
              <w:p w14:paraId="3A0A4C09" w14:textId="5B894706" w:rsidR="000747E8" w:rsidRDefault="000747E8" w:rsidP="000747E8">
                <w:pPr>
                  <w:pStyle w:val="NoSpacing"/>
                  <w:ind w:left="0"/>
                </w:pPr>
                <w:r w:rsidRPr="00D7260C">
                  <w:rPr>
                    <w:rStyle w:val="PlaceholderText"/>
                  </w:rPr>
                  <w:t>Click</w:t>
                </w:r>
                <w:r>
                  <w:rPr>
                    <w:rStyle w:val="PlaceholderText"/>
                  </w:rPr>
                  <w:t>/</w:t>
                </w:r>
                <w:r w:rsidRPr="00D7260C">
                  <w:rPr>
                    <w:rStyle w:val="PlaceholderText"/>
                  </w:rPr>
                  <w:t>tap to enter.</w:t>
                </w:r>
              </w:p>
            </w:tc>
          </w:sdtContent>
        </w:sdt>
        <w:sdt>
          <w:sdtPr>
            <w:id w:val="1479499731"/>
            <w:placeholder>
              <w:docPart w:val="07E95F846B9E4E2AB689289CDEFDE239"/>
            </w:placeholder>
            <w:showingPlcHdr/>
            <w:text/>
          </w:sdtPr>
          <w:sdtEndPr/>
          <w:sdtContent>
            <w:tc>
              <w:tcPr>
                <w:tcW w:w="1256" w:type="dxa"/>
              </w:tcPr>
              <w:p w14:paraId="3813CB5D" w14:textId="6ED449FF" w:rsidR="000747E8" w:rsidRDefault="000747E8" w:rsidP="000747E8">
                <w:pPr>
                  <w:pStyle w:val="NoSpacing"/>
                  <w:ind w:left="0"/>
                </w:pPr>
                <w:r w:rsidRPr="00D7260C">
                  <w:rPr>
                    <w:rStyle w:val="PlaceholderText"/>
                  </w:rPr>
                  <w:t>Click</w:t>
                </w:r>
                <w:r>
                  <w:rPr>
                    <w:rStyle w:val="PlaceholderText"/>
                  </w:rPr>
                  <w:t>/</w:t>
                </w:r>
                <w:r w:rsidRPr="00D7260C">
                  <w:rPr>
                    <w:rStyle w:val="PlaceholderText"/>
                  </w:rPr>
                  <w:t>tap to enter.</w:t>
                </w:r>
              </w:p>
            </w:tc>
          </w:sdtContent>
        </w:sdt>
        <w:sdt>
          <w:sdtPr>
            <w:rPr>
              <w:color w:val="808080"/>
            </w:rPr>
            <w:id w:val="131218741"/>
            <w:placeholder>
              <w:docPart w:val="A84C006938A74F98A54F20F795A6C37B"/>
            </w:placeholder>
            <w:showingPlcHdr/>
            <w:text/>
          </w:sdtPr>
          <w:sdtEndPr/>
          <w:sdtContent>
            <w:tc>
              <w:tcPr>
                <w:tcW w:w="1530" w:type="dxa"/>
              </w:tcPr>
              <w:p w14:paraId="6A6D7D4F" w14:textId="0EA269FF" w:rsidR="000747E8" w:rsidRDefault="00603264" w:rsidP="00603264">
                <w:pPr>
                  <w:pStyle w:val="NoSpacing"/>
                  <w:ind w:left="0"/>
                </w:pPr>
                <w:r>
                  <w:rPr>
                    <w:color w:val="808080"/>
                  </w:rPr>
                  <w:t>E</w:t>
                </w:r>
                <w:r>
                  <w:rPr>
                    <w:rStyle w:val="PlaceholderText"/>
                  </w:rPr>
                  <w:t>nter yes or no</w:t>
                </w:r>
              </w:p>
            </w:tc>
          </w:sdtContent>
        </w:sdt>
        <w:sdt>
          <w:sdtPr>
            <w:id w:val="-163402449"/>
            <w:placeholder>
              <w:docPart w:val="C33212ED37A745658E68B5D3C257763C"/>
            </w:placeholder>
            <w:showingPlcHdr/>
            <w:text/>
          </w:sdtPr>
          <w:sdtEndPr/>
          <w:sdtContent>
            <w:tc>
              <w:tcPr>
                <w:tcW w:w="1710" w:type="dxa"/>
                <w:noWrap/>
                <w:tcMar>
                  <w:top w:w="144" w:type="dxa"/>
                  <w:left w:w="144" w:type="dxa"/>
                  <w:bottom w:w="144" w:type="dxa"/>
                  <w:right w:w="144" w:type="dxa"/>
                </w:tcMar>
              </w:tcPr>
              <w:p w14:paraId="056D2754" w14:textId="34A4E4DD" w:rsidR="000747E8" w:rsidRDefault="000747E8" w:rsidP="000747E8">
                <w:pPr>
                  <w:pStyle w:val="NoSpacing"/>
                  <w:ind w:left="0"/>
                </w:pPr>
                <w:r w:rsidRPr="00D7260C">
                  <w:rPr>
                    <w:rStyle w:val="PlaceholderText"/>
                  </w:rPr>
                  <w:t>Click</w:t>
                </w:r>
                <w:r>
                  <w:rPr>
                    <w:rStyle w:val="PlaceholderText"/>
                  </w:rPr>
                  <w:t>/</w:t>
                </w:r>
                <w:r w:rsidRPr="00D7260C">
                  <w:rPr>
                    <w:rStyle w:val="PlaceholderText"/>
                  </w:rPr>
                  <w:t>tap to enter.</w:t>
                </w:r>
              </w:p>
            </w:tc>
          </w:sdtContent>
        </w:sdt>
      </w:tr>
    </w:tbl>
    <w:p w14:paraId="234F78FA" w14:textId="115EF574" w:rsidR="000747E8" w:rsidRPr="000747E8" w:rsidRDefault="00293BAE" w:rsidP="000747E8">
      <w:r>
        <w:t>*</w:t>
      </w:r>
      <w:r w:rsidR="000747E8" w:rsidRPr="000747E8">
        <w:t>C</w:t>
      </w:r>
      <w:r w:rsidRPr="00174C21">
        <w:t xml:space="preserve">opy </w:t>
      </w:r>
      <w:r>
        <w:t>label on your</w:t>
      </w:r>
      <w:r w:rsidRPr="00174C21">
        <w:t xml:space="preserve"> tube</w:t>
      </w:r>
      <w:r w:rsidR="000747E8">
        <w:t>: a</w:t>
      </w:r>
      <w:r w:rsidR="00AE47D9">
        <w:t>erobic,</w:t>
      </w:r>
      <w:r w:rsidR="00AE47D9" w:rsidRPr="000747E8">
        <w:t xml:space="preserve"> </w:t>
      </w:r>
      <w:r w:rsidR="00246E8F" w:rsidRPr="000747E8">
        <w:t>anaerobic, control</w:t>
      </w:r>
      <w:r w:rsidR="000747E8">
        <w:t>.</w:t>
      </w:r>
    </w:p>
    <w:p w14:paraId="1105E233" w14:textId="65D0B161" w:rsidR="00DB0366" w:rsidRDefault="00DB0366" w:rsidP="00C17D36">
      <w:pPr>
        <w:pStyle w:val="Heading3"/>
      </w:pPr>
      <w:r>
        <w:t>Answer the following question:</w:t>
      </w:r>
    </w:p>
    <w:p w14:paraId="094AE4B5" w14:textId="34A03250" w:rsidR="005B1C2A" w:rsidRDefault="00DB0366" w:rsidP="00F15EE7">
      <w:pPr>
        <w:widowControl/>
        <w:numPr>
          <w:ilvl w:val="0"/>
          <w:numId w:val="17"/>
        </w:numPr>
        <w:pBdr>
          <w:top w:val="nil"/>
          <w:left w:val="nil"/>
          <w:bottom w:val="nil"/>
          <w:right w:val="nil"/>
          <w:between w:val="nil"/>
        </w:pBdr>
        <w:spacing w:line="240" w:lineRule="auto"/>
        <w:jc w:val="both"/>
        <w:rPr>
          <w:rFonts w:eastAsia="Arial" w:cs="Arial"/>
        </w:rPr>
      </w:pPr>
      <w:r>
        <w:rPr>
          <w:rFonts w:eastAsia="Arial" w:cs="Arial"/>
        </w:rPr>
        <w:t>What is the purpose of adding phenol red to the broth in the tubes?</w:t>
      </w:r>
    </w:p>
    <w:sdt>
      <w:sdtPr>
        <w:alias w:val="B3Q1_Answer"/>
        <w:tag w:val="B3Q1_Answer"/>
        <w:id w:val="914829685"/>
        <w:placeholder>
          <w:docPart w:val="750CF20D69F945599FB47AF3E4DE5049"/>
        </w:placeholder>
        <w:showingPlcHdr/>
      </w:sdtPr>
      <w:sdtEndPr/>
      <w:sdtContent>
        <w:p w14:paraId="00B70028" w14:textId="4CA3DBDE" w:rsidR="005D65F4" w:rsidRDefault="005D65F4" w:rsidP="00404836">
          <w:pPr>
            <w:widowControl/>
            <w:pBdr>
              <w:top w:val="nil"/>
              <w:left w:val="nil"/>
              <w:bottom w:val="nil"/>
              <w:right w:val="nil"/>
              <w:between w:val="nil"/>
            </w:pBdr>
            <w:spacing w:line="240" w:lineRule="auto"/>
            <w:ind w:left="360"/>
            <w:jc w:val="both"/>
            <w:rPr>
              <w:rFonts w:eastAsia="Arial" w:cs="Arial"/>
            </w:rPr>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 Q.1</w:t>
          </w:r>
        </w:p>
      </w:sdtContent>
    </w:sdt>
    <w:p w14:paraId="4B79E3C2" w14:textId="2AA12F60" w:rsidR="00DB0366" w:rsidRDefault="00DB0366" w:rsidP="00404836">
      <w:pPr>
        <w:pStyle w:val="Heading2"/>
        <w:pageBreakBefore/>
      </w:pPr>
      <w:r>
        <w:lastRenderedPageBreak/>
        <w:t xml:space="preserve">SECTION C. </w:t>
      </w:r>
      <w:r w:rsidR="0099064F">
        <w:tab/>
      </w:r>
      <w:r w:rsidRPr="00C17D36">
        <w:rPr>
          <w:rFonts w:ascii="Arial Bold" w:hAnsi="Arial Bold"/>
          <w:caps/>
          <w:u w:val="single"/>
        </w:rPr>
        <w:t>Determining the amount of dissolved oxygen in your sample</w:t>
      </w:r>
    </w:p>
    <w:p w14:paraId="5F5FF903" w14:textId="77777777" w:rsidR="0099064F" w:rsidRDefault="00DB0366" w:rsidP="00C17D36">
      <w:pPr>
        <w:pStyle w:val="Heading3"/>
      </w:pPr>
      <w:r>
        <w:t xml:space="preserve">Materials: </w:t>
      </w:r>
    </w:p>
    <w:p w14:paraId="4F5B1AF4" w14:textId="7205B0E3" w:rsidR="00DB0366" w:rsidRPr="0099064F" w:rsidRDefault="00DB0366" w:rsidP="00F15EE7">
      <w:pPr>
        <w:pStyle w:val="ListParagraph"/>
        <w:numPr>
          <w:ilvl w:val="0"/>
          <w:numId w:val="22"/>
        </w:numPr>
        <w:pBdr>
          <w:top w:val="nil"/>
          <w:left w:val="nil"/>
          <w:bottom w:val="nil"/>
          <w:right w:val="nil"/>
          <w:between w:val="nil"/>
        </w:pBdr>
        <w:jc w:val="both"/>
        <w:rPr>
          <w:rFonts w:eastAsia="Arial" w:cs="Arial"/>
        </w:rPr>
      </w:pPr>
      <w:r w:rsidRPr="0099064F">
        <w:rPr>
          <w:rFonts w:eastAsia="Arial" w:cs="Arial"/>
        </w:rPr>
        <w:t>LaMotte oxygen titration kit</w:t>
      </w:r>
    </w:p>
    <w:p w14:paraId="7525DBE1" w14:textId="4661F766" w:rsidR="00DB0366" w:rsidRPr="0099064F" w:rsidRDefault="00DB0366" w:rsidP="00F15EE7">
      <w:pPr>
        <w:pStyle w:val="ListParagraph"/>
        <w:numPr>
          <w:ilvl w:val="0"/>
          <w:numId w:val="22"/>
        </w:numPr>
        <w:pBdr>
          <w:top w:val="nil"/>
          <w:left w:val="nil"/>
          <w:bottom w:val="nil"/>
          <w:right w:val="nil"/>
          <w:between w:val="nil"/>
        </w:pBdr>
        <w:jc w:val="both"/>
        <w:rPr>
          <w:rFonts w:eastAsia="Arial" w:cs="Arial"/>
        </w:rPr>
      </w:pPr>
      <w:r w:rsidRPr="0099064F">
        <w:rPr>
          <w:rFonts w:eastAsia="Arial" w:cs="Arial"/>
        </w:rPr>
        <w:t>Glass bottles with water samples</w:t>
      </w:r>
    </w:p>
    <w:p w14:paraId="38E72979" w14:textId="77777777" w:rsidR="00DB0366" w:rsidRDefault="00DB0366" w:rsidP="00377588">
      <w:pPr>
        <w:pBdr>
          <w:top w:val="nil"/>
          <w:left w:val="nil"/>
          <w:bottom w:val="nil"/>
          <w:right w:val="nil"/>
          <w:between w:val="nil"/>
        </w:pBdr>
        <w:rPr>
          <w:rFonts w:eastAsia="Arial" w:cs="Arial"/>
        </w:rPr>
      </w:pPr>
      <w:r>
        <w:rPr>
          <w:rFonts w:eastAsia="Arial" w:cs="Arial"/>
        </w:rPr>
        <w:t xml:space="preserve">Aquatic animals, including vertebrates and invertebrates, as well as many </w:t>
      </w:r>
      <w:proofErr w:type="spellStart"/>
      <w:r>
        <w:rPr>
          <w:rFonts w:eastAsia="Arial" w:cs="Arial"/>
        </w:rPr>
        <w:t>protists</w:t>
      </w:r>
      <w:proofErr w:type="spellEnd"/>
      <w:r>
        <w:rPr>
          <w:rFonts w:eastAsia="Arial" w:cs="Arial"/>
        </w:rPr>
        <w:t xml:space="preserve"> and bacteria, require oxygen to live.  In fact, all aerobic organisms, including plants, require oxygen for cellular respiration. Oxygen from the atmosphere dissolves in water, until it reaches saturation.  The dissolved oxygen will diffuse throughout the </w:t>
      </w:r>
      <w:proofErr w:type="gramStart"/>
      <w:r>
        <w:rPr>
          <w:rFonts w:eastAsia="Arial" w:cs="Arial"/>
        </w:rPr>
        <w:t>water,</w:t>
      </w:r>
      <w:proofErr w:type="gramEnd"/>
      <w:r>
        <w:rPr>
          <w:rFonts w:eastAsia="Arial" w:cs="Arial"/>
        </w:rPr>
        <w:t xml:space="preserve"> depending on how much the water is aerated (rivers and oceans with currents are more aerated than still ponds).</w:t>
      </w:r>
    </w:p>
    <w:p w14:paraId="7C58E4F1" w14:textId="77777777" w:rsidR="00DB0366" w:rsidRDefault="00DB0366" w:rsidP="00377588">
      <w:pPr>
        <w:pBdr>
          <w:top w:val="nil"/>
          <w:left w:val="nil"/>
          <w:bottom w:val="nil"/>
          <w:right w:val="nil"/>
          <w:between w:val="nil"/>
        </w:pBdr>
        <w:rPr>
          <w:rFonts w:eastAsia="Arial" w:cs="Arial"/>
        </w:rPr>
      </w:pPr>
      <w:r>
        <w:rPr>
          <w:rFonts w:eastAsia="Arial" w:cs="Arial"/>
        </w:rPr>
        <w:t xml:space="preserve">Today you will be measuring the amount of dissolved oxygen in your water sample with a test kit (LaMotte) that uses the </w:t>
      </w:r>
      <w:proofErr w:type="spellStart"/>
      <w:r>
        <w:rPr>
          <w:rFonts w:eastAsia="Arial" w:cs="Arial"/>
        </w:rPr>
        <w:t>azide</w:t>
      </w:r>
      <w:proofErr w:type="spellEnd"/>
      <w:r>
        <w:rPr>
          <w:rFonts w:eastAsia="Arial" w:cs="Arial"/>
        </w:rPr>
        <w:t xml:space="preserve"> modification of the Winkler method for determining dissolved oxygen. </w:t>
      </w:r>
    </w:p>
    <w:p w14:paraId="242C2DC3" w14:textId="77777777" w:rsidR="00DB0366" w:rsidRDefault="00DB0366" w:rsidP="00C17D36">
      <w:pPr>
        <w:pStyle w:val="Heading3"/>
      </w:pPr>
      <w:r>
        <w:t>Collection of your water sample</w:t>
      </w:r>
    </w:p>
    <w:p w14:paraId="4BEA6794" w14:textId="77777777" w:rsidR="00DB0366" w:rsidRDefault="00DB0366" w:rsidP="00F15EE7">
      <w:pPr>
        <w:widowControl/>
        <w:numPr>
          <w:ilvl w:val="0"/>
          <w:numId w:val="15"/>
        </w:numPr>
        <w:pBdr>
          <w:top w:val="nil"/>
          <w:left w:val="nil"/>
          <w:bottom w:val="nil"/>
          <w:right w:val="nil"/>
          <w:between w:val="nil"/>
        </w:pBdr>
        <w:spacing w:after="0" w:line="240" w:lineRule="auto"/>
        <w:ind w:left="720"/>
        <w:rPr>
          <w:rFonts w:eastAsia="Arial" w:cs="Arial"/>
        </w:rPr>
      </w:pPr>
      <w:proofErr w:type="gramStart"/>
      <w:r>
        <w:rPr>
          <w:rFonts w:eastAsia="Arial" w:cs="Arial"/>
        </w:rPr>
        <w:t>The water sample you will be testing was collected by your instructor</w:t>
      </w:r>
      <w:proofErr w:type="gramEnd"/>
      <w:r>
        <w:rPr>
          <w:rFonts w:eastAsia="Arial" w:cs="Arial"/>
        </w:rPr>
        <w:t xml:space="preserve"> by submerging the glass bottle in the water and immediately sealing it with the cap. Since oxygen in the air will dissolve in water, it is important to ensure the sample </w:t>
      </w:r>
      <w:proofErr w:type="gramStart"/>
      <w:r>
        <w:rPr>
          <w:rFonts w:eastAsia="Arial" w:cs="Arial"/>
        </w:rPr>
        <w:t>is not aerated</w:t>
      </w:r>
      <w:proofErr w:type="gramEnd"/>
      <w:r>
        <w:rPr>
          <w:rFonts w:eastAsia="Arial" w:cs="Arial"/>
        </w:rPr>
        <w:t xml:space="preserve"> after collection.</w:t>
      </w:r>
    </w:p>
    <w:p w14:paraId="7A9464AA" w14:textId="77777777" w:rsidR="00DB0366" w:rsidRDefault="00DB0366" w:rsidP="00377588">
      <w:pPr>
        <w:pBdr>
          <w:top w:val="nil"/>
          <w:left w:val="nil"/>
          <w:bottom w:val="nil"/>
          <w:right w:val="nil"/>
          <w:between w:val="nil"/>
        </w:pBdr>
        <w:ind w:left="720"/>
        <w:rPr>
          <w:rFonts w:eastAsia="Arial" w:cs="Arial"/>
        </w:rPr>
      </w:pPr>
    </w:p>
    <w:p w14:paraId="29E6CE09" w14:textId="77777777" w:rsidR="00DB0366" w:rsidRDefault="00DB0366" w:rsidP="00F15EE7">
      <w:pPr>
        <w:widowControl/>
        <w:numPr>
          <w:ilvl w:val="0"/>
          <w:numId w:val="15"/>
        </w:numPr>
        <w:pBdr>
          <w:top w:val="nil"/>
          <w:left w:val="nil"/>
          <w:bottom w:val="nil"/>
          <w:right w:val="nil"/>
          <w:between w:val="nil"/>
        </w:pBdr>
        <w:spacing w:after="0" w:line="240" w:lineRule="auto"/>
        <w:ind w:left="720"/>
        <w:rPr>
          <w:rFonts w:eastAsia="Arial" w:cs="Arial"/>
          <w:b/>
        </w:rPr>
      </w:pPr>
      <w:r>
        <w:rPr>
          <w:rFonts w:eastAsia="Arial" w:cs="Arial"/>
        </w:rPr>
        <w:t xml:space="preserve">After collecting the water, your instructor added two chemical reagents that will “fix” the oxygen present in the water. </w:t>
      </w:r>
      <w:r w:rsidRPr="00377588">
        <w:rPr>
          <w:rStyle w:val="Strong"/>
        </w:rPr>
        <w:t>This will allow you to titrate the amount of dissolved oxygen in your water and compare it to standards set for different uses, by the Environmental Protection Agency (EPA).</w:t>
      </w:r>
    </w:p>
    <w:p w14:paraId="167B07EA" w14:textId="77777777" w:rsidR="00DB0366" w:rsidRDefault="00DB0366" w:rsidP="00DB0366">
      <w:pPr>
        <w:pBdr>
          <w:top w:val="nil"/>
          <w:left w:val="nil"/>
          <w:bottom w:val="nil"/>
          <w:right w:val="nil"/>
          <w:between w:val="nil"/>
        </w:pBdr>
        <w:rPr>
          <w:rFonts w:eastAsia="Arial" w:cs="Arial"/>
          <w:b/>
        </w:rPr>
      </w:pPr>
    </w:p>
    <w:p w14:paraId="08EB4AEB" w14:textId="77777777" w:rsidR="00DB0366" w:rsidRDefault="00DB0366" w:rsidP="00C17D36">
      <w:pPr>
        <w:pStyle w:val="Heading3"/>
      </w:pPr>
      <w:r>
        <w:t>Titration</w:t>
      </w:r>
    </w:p>
    <w:p w14:paraId="45A5C19C" w14:textId="5E7EF814" w:rsidR="00DB0366" w:rsidRPr="00377588" w:rsidRDefault="00DB0366" w:rsidP="00377588">
      <w:pPr>
        <w:ind w:left="720"/>
        <w:rPr>
          <w:rStyle w:val="Strong"/>
        </w:rPr>
      </w:pPr>
      <w:r w:rsidRPr="00377588">
        <w:rPr>
          <w:rStyle w:val="Strong"/>
        </w:rPr>
        <w:t xml:space="preserve">Follow the procedure describe bellow.  Before beginning your titration, make sure you have gone through the steps and have all the reagents and material you need.  </w:t>
      </w:r>
      <w:r w:rsidRPr="009A04DE">
        <w:t xml:space="preserve">The procedure below is </w:t>
      </w:r>
      <w:r w:rsidR="00BF241F">
        <w:t xml:space="preserve">a modification of that </w:t>
      </w:r>
      <w:r w:rsidRPr="009A04DE">
        <w:t>provided by LaMotte</w:t>
      </w:r>
      <w:r w:rsidR="00377588" w:rsidRPr="009A04DE">
        <w:t>.</w:t>
      </w:r>
    </w:p>
    <w:p w14:paraId="49359784" w14:textId="77777777" w:rsidR="00377588" w:rsidRDefault="00377588" w:rsidP="00DB0366">
      <w:pPr>
        <w:pBdr>
          <w:top w:val="nil"/>
          <w:left w:val="nil"/>
          <w:bottom w:val="nil"/>
          <w:right w:val="nil"/>
          <w:between w:val="nil"/>
        </w:pBdr>
        <w:spacing w:before="155"/>
        <w:ind w:left="82"/>
        <w:jc w:val="both"/>
        <w:rPr>
          <w:rFonts w:ascii="Times New Roman" w:eastAsia="Times New Roman" w:hAnsi="Times New Roman" w:cs="Times New Roman"/>
          <w:b/>
          <w:color w:val="231F20"/>
          <w:sz w:val="28"/>
          <w:szCs w:val="28"/>
        </w:rPr>
      </w:pPr>
      <w:r>
        <w:rPr>
          <w:rFonts w:ascii="Times New Roman" w:eastAsia="Times New Roman" w:hAnsi="Times New Roman" w:cs="Times New Roman"/>
          <w:b/>
          <w:color w:val="231F20"/>
          <w:sz w:val="28"/>
          <w:szCs w:val="28"/>
        </w:rPr>
        <w:br w:type="page"/>
      </w:r>
    </w:p>
    <w:p w14:paraId="62FF11A2" w14:textId="77777777" w:rsidR="00F716DB" w:rsidRPr="001165DE" w:rsidRDefault="00F716DB" w:rsidP="00404836">
      <w:pPr>
        <w:pStyle w:val="Heading2"/>
        <w:pageBreakBefore/>
      </w:pPr>
      <w:r w:rsidRPr="001165DE">
        <w:lastRenderedPageBreak/>
        <w:t>TEST PROCEDURE</w:t>
      </w:r>
    </w:p>
    <w:p w14:paraId="5239BDAD" w14:textId="386217B1" w:rsidR="00044CA1" w:rsidRDefault="00F716DB" w:rsidP="00580D68">
      <w:pPr>
        <w:pStyle w:val="Heading2"/>
      </w:pPr>
      <w:r w:rsidRPr="00F716DB">
        <w:t>PART 3 - THE TITRATION</w:t>
      </w:r>
    </w:p>
    <w:p w14:paraId="2633B97E" w14:textId="25D03894" w:rsidR="00044CA1" w:rsidRDefault="00044CA1" w:rsidP="00044CA1"/>
    <w:p w14:paraId="401753C4" w14:textId="77777777" w:rsidR="00044CA1" w:rsidRPr="00044CA1" w:rsidRDefault="00044CA1" w:rsidP="00044CA1">
      <w:pPr>
        <w:sectPr w:rsidR="00044CA1" w:rsidRPr="00044CA1" w:rsidSect="001165DE">
          <w:footerReference w:type="default" r:id="rId15"/>
          <w:type w:val="continuous"/>
          <w:pgSz w:w="12240" w:h="15840"/>
          <w:pgMar w:top="1440" w:right="1440" w:bottom="1440" w:left="1530" w:header="0" w:footer="720" w:gutter="0"/>
          <w:cols w:space="360"/>
        </w:sectPr>
      </w:pPr>
    </w:p>
    <w:p w14:paraId="6BE58315" w14:textId="33AD883E" w:rsidR="00044CA1" w:rsidRPr="003C2A35" w:rsidRDefault="00044CA1" w:rsidP="00580D68">
      <w:pPr>
        <w:pStyle w:val="Heading3"/>
        <w:pBdr>
          <w:top w:val="single" w:sz="4" w:space="1" w:color="auto"/>
          <w:left w:val="single" w:sz="4" w:space="1" w:color="auto"/>
          <w:bottom w:val="single" w:sz="4" w:space="1" w:color="auto"/>
          <w:right w:val="single" w:sz="4" w:space="1" w:color="auto"/>
        </w:pBdr>
      </w:pPr>
      <w:r w:rsidRPr="00580D68">
        <w:t>Step 1</w:t>
      </w:r>
      <w:r w:rsidR="00580D68">
        <w:t>:</w:t>
      </w:r>
    </w:p>
    <w:p w14:paraId="0BA6E24F" w14:textId="3413AA09" w:rsidR="00044CA1" w:rsidRDefault="00044CA1" w:rsidP="00580D68">
      <w:pPr>
        <w:pBdr>
          <w:top w:val="single" w:sz="4" w:space="1" w:color="auto"/>
          <w:left w:val="single" w:sz="4" w:space="1" w:color="auto"/>
          <w:bottom w:val="single" w:sz="4" w:space="1" w:color="auto"/>
          <w:right w:val="single" w:sz="4" w:space="1" w:color="auto"/>
        </w:pBdr>
      </w:pPr>
      <w:r w:rsidRPr="00044CA1">
        <w:t xml:space="preserve">Fill the titration tube to the 20 </w:t>
      </w:r>
      <w:r w:rsidR="0026766E">
        <w:t>ml</w:t>
      </w:r>
      <w:r w:rsidRPr="00044CA1">
        <w:t xml:space="preserve"> line with the fixed sample.  Cap the tube</w:t>
      </w:r>
      <w:r>
        <w:t>.</w:t>
      </w:r>
    </w:p>
    <w:p w14:paraId="24DA0AB8" w14:textId="77777777" w:rsidR="00580D68" w:rsidRDefault="00044CA1" w:rsidP="00580D68">
      <w:pPr>
        <w:pBdr>
          <w:top w:val="single" w:sz="4" w:space="1" w:color="auto"/>
          <w:left w:val="single" w:sz="4" w:space="1" w:color="auto"/>
          <w:bottom w:val="single" w:sz="4" w:space="1" w:color="auto"/>
          <w:right w:val="single" w:sz="4" w:space="1" w:color="auto"/>
        </w:pBdr>
        <w:jc w:val="center"/>
      </w:pPr>
      <w:r w:rsidRPr="001165DE">
        <w:rPr>
          <w:noProof/>
        </w:rPr>
        <w:drawing>
          <wp:inline distT="0" distB="0" distL="0" distR="0" wp14:anchorId="11719AC3" wp14:editId="2948E2FE">
            <wp:extent cx="1223329" cy="2470350"/>
            <wp:effectExtent l="0" t="0" r="0" b="6350"/>
            <wp:docPr id="324" name="Picture 324" descr="tube filled to 2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tep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9820" cy="2544038"/>
                    </a:xfrm>
                    <a:prstGeom prst="rect">
                      <a:avLst/>
                    </a:prstGeom>
                  </pic:spPr>
                </pic:pic>
              </a:graphicData>
            </a:graphic>
          </wp:inline>
        </w:drawing>
      </w:r>
    </w:p>
    <w:p w14:paraId="76F85E01" w14:textId="6B37A4D5" w:rsidR="00044CA1" w:rsidRPr="003C2A35" w:rsidRDefault="00044CA1" w:rsidP="00580D68">
      <w:pPr>
        <w:pStyle w:val="Heading3"/>
        <w:pBdr>
          <w:top w:val="single" w:sz="4" w:space="1" w:color="auto"/>
          <w:left w:val="single" w:sz="4" w:space="1" w:color="auto"/>
          <w:bottom w:val="single" w:sz="4" w:space="1" w:color="auto"/>
          <w:right w:val="single" w:sz="4" w:space="1" w:color="auto"/>
        </w:pBdr>
      </w:pPr>
      <w:r>
        <w:br w:type="column"/>
      </w:r>
      <w:r w:rsidR="00972BF5" w:rsidRPr="00580D68">
        <w:t>Step 2</w:t>
      </w:r>
      <w:r w:rsidR="00580D68">
        <w:t>:</w:t>
      </w:r>
    </w:p>
    <w:p w14:paraId="199C8F15" w14:textId="33058CD4" w:rsidR="00972BF5" w:rsidRDefault="00972BF5" w:rsidP="00580D68">
      <w:pPr>
        <w:pBdr>
          <w:top w:val="single" w:sz="4" w:space="1" w:color="auto"/>
          <w:left w:val="single" w:sz="4" w:space="1" w:color="auto"/>
          <w:bottom w:val="single" w:sz="4" w:space="1" w:color="auto"/>
          <w:right w:val="single" w:sz="4" w:space="1" w:color="auto"/>
        </w:pBdr>
      </w:pPr>
      <w:r w:rsidRPr="001165DE">
        <w:t xml:space="preserve">Depress plunger of the </w:t>
      </w:r>
      <w:proofErr w:type="spellStart"/>
      <w:r w:rsidRPr="001165DE">
        <w:t>Titrator</w:t>
      </w:r>
      <w:proofErr w:type="spellEnd"/>
      <w:r w:rsidRPr="001165DE">
        <w:t>.</w:t>
      </w:r>
    </w:p>
    <w:p w14:paraId="36E96351" w14:textId="77777777" w:rsidR="00580D68" w:rsidRDefault="00F716DB" w:rsidP="00580D68">
      <w:pPr>
        <w:pBdr>
          <w:top w:val="single" w:sz="4" w:space="1" w:color="auto"/>
          <w:left w:val="single" w:sz="4" w:space="1" w:color="auto"/>
          <w:bottom w:val="single" w:sz="4" w:space="1" w:color="auto"/>
          <w:right w:val="single" w:sz="4" w:space="1" w:color="auto"/>
        </w:pBdr>
        <w:jc w:val="center"/>
      </w:pPr>
      <w:r w:rsidRPr="001165DE">
        <w:rPr>
          <w:noProof/>
        </w:rPr>
        <w:drawing>
          <wp:inline distT="0" distB="0" distL="0" distR="0" wp14:anchorId="117A4962" wp14:editId="6F3954CF">
            <wp:extent cx="848679" cy="2849538"/>
            <wp:effectExtent l="0" t="0" r="0" b="8255"/>
            <wp:docPr id="343" name="Picture 343" descr="pl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titrationstep2.png"/>
                    <pic:cNvPicPr/>
                  </pic:nvPicPr>
                  <pic:blipFill>
                    <a:blip r:embed="rId17">
                      <a:extLst>
                        <a:ext uri="{28A0092B-C50C-407E-A947-70E740481C1C}">
                          <a14:useLocalDpi xmlns:a14="http://schemas.microsoft.com/office/drawing/2010/main" val="0"/>
                        </a:ext>
                      </a:extLst>
                    </a:blip>
                    <a:stretch>
                      <a:fillRect/>
                    </a:stretch>
                  </pic:blipFill>
                  <pic:spPr>
                    <a:xfrm>
                      <a:off x="0" y="0"/>
                      <a:ext cx="882786" cy="2964056"/>
                    </a:xfrm>
                    <a:prstGeom prst="rect">
                      <a:avLst/>
                    </a:prstGeom>
                  </pic:spPr>
                </pic:pic>
              </a:graphicData>
            </a:graphic>
          </wp:inline>
        </w:drawing>
      </w:r>
    </w:p>
    <w:p w14:paraId="104E0712" w14:textId="4826D513" w:rsidR="00044CA1" w:rsidRPr="00580D68" w:rsidRDefault="00044CA1" w:rsidP="00580D68">
      <w:pPr>
        <w:pStyle w:val="Heading3"/>
        <w:pBdr>
          <w:top w:val="single" w:sz="4" w:space="1" w:color="auto"/>
          <w:left w:val="single" w:sz="4" w:space="1" w:color="auto"/>
          <w:bottom w:val="single" w:sz="4" w:space="1" w:color="auto"/>
          <w:right w:val="single" w:sz="4" w:space="1" w:color="auto"/>
        </w:pBdr>
      </w:pPr>
      <w:r>
        <w:br w:type="column"/>
      </w:r>
      <w:r w:rsidR="00972BF5" w:rsidRPr="00580D68">
        <w:rPr>
          <w:rStyle w:val="Heading4Char"/>
          <w:rFonts w:cs="Calibri"/>
          <w:b/>
        </w:rPr>
        <w:t>Step 3</w:t>
      </w:r>
      <w:r w:rsidR="00580D68">
        <w:rPr>
          <w:rStyle w:val="Heading4Char"/>
          <w:rFonts w:cs="Calibri"/>
          <w:b/>
          <w:color w:val="000000"/>
        </w:rPr>
        <w:t>:</w:t>
      </w:r>
    </w:p>
    <w:p w14:paraId="68A167F2" w14:textId="636E0F4E" w:rsidR="00F716DB" w:rsidRPr="001165DE" w:rsidRDefault="00F716DB" w:rsidP="00580D68">
      <w:pPr>
        <w:pBdr>
          <w:top w:val="single" w:sz="4" w:space="1" w:color="auto"/>
          <w:left w:val="single" w:sz="4" w:space="1" w:color="auto"/>
          <w:bottom w:val="single" w:sz="4" w:space="1" w:color="auto"/>
          <w:right w:val="single" w:sz="4" w:space="1" w:color="auto"/>
        </w:pBdr>
      </w:pPr>
      <w:r w:rsidRPr="001165DE">
        <w:t xml:space="preserve">Insert the </w:t>
      </w:r>
      <w:proofErr w:type="spellStart"/>
      <w:r w:rsidRPr="001165DE">
        <w:t>Titrator</w:t>
      </w:r>
      <w:proofErr w:type="spellEnd"/>
      <w:r w:rsidRPr="001165DE">
        <w:t xml:space="preserve"> into the plug in the top of the *Sodium Thiosulfate, 0.025N titrating solution.</w:t>
      </w:r>
    </w:p>
    <w:p w14:paraId="7244810E" w14:textId="53E6BF36" w:rsidR="00F716DB" w:rsidRDefault="00044CA1" w:rsidP="00580D68">
      <w:pPr>
        <w:pBdr>
          <w:top w:val="single" w:sz="4" w:space="1" w:color="auto"/>
          <w:left w:val="single" w:sz="4" w:space="1" w:color="auto"/>
          <w:bottom w:val="single" w:sz="4" w:space="1" w:color="auto"/>
          <w:right w:val="single" w:sz="4" w:space="1" w:color="auto"/>
        </w:pBdr>
        <w:jc w:val="center"/>
      </w:pPr>
      <w:r w:rsidRPr="001165DE">
        <w:rPr>
          <w:noProof/>
        </w:rPr>
        <w:drawing>
          <wp:inline distT="0" distB="0" distL="0" distR="0" wp14:anchorId="05AEBC7D" wp14:editId="059F85AC">
            <wp:extent cx="886190" cy="2503415"/>
            <wp:effectExtent l="0" t="0" r="9525" b="0"/>
            <wp:docPr id="345" name="Picture 345" descr="Titrator in bottle of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tep3v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7810" cy="2536240"/>
                    </a:xfrm>
                    <a:prstGeom prst="rect">
                      <a:avLst/>
                    </a:prstGeom>
                    <a:ln>
                      <a:noFill/>
                    </a:ln>
                  </pic:spPr>
                </pic:pic>
              </a:graphicData>
            </a:graphic>
          </wp:inline>
        </w:drawing>
      </w:r>
    </w:p>
    <w:p w14:paraId="56426AEF" w14:textId="77777777" w:rsidR="00580D68" w:rsidRDefault="00580D68" w:rsidP="00580D68">
      <w:pPr>
        <w:pBdr>
          <w:top w:val="single" w:sz="4" w:space="1" w:color="auto"/>
          <w:left w:val="single" w:sz="4" w:space="1" w:color="auto"/>
          <w:bottom w:val="single" w:sz="4" w:space="1" w:color="auto"/>
          <w:right w:val="single" w:sz="4" w:space="1" w:color="auto"/>
        </w:pBdr>
        <w:jc w:val="center"/>
        <w:sectPr w:rsidR="00580D68" w:rsidSect="00044CA1">
          <w:type w:val="continuous"/>
          <w:pgSz w:w="12240" w:h="15840"/>
          <w:pgMar w:top="1440" w:right="1440" w:bottom="1440" w:left="1530" w:header="0" w:footer="720" w:gutter="0"/>
          <w:cols w:num="3" w:space="720"/>
        </w:sectPr>
      </w:pPr>
    </w:p>
    <w:p w14:paraId="4917E25B" w14:textId="14A0DA00" w:rsidR="00F716DB" w:rsidRPr="00044CA1" w:rsidRDefault="00F716DB" w:rsidP="00580D68">
      <w:pPr>
        <w:pStyle w:val="Heading3"/>
        <w:pBdr>
          <w:top w:val="single" w:sz="4" w:space="1" w:color="auto"/>
          <w:left w:val="single" w:sz="4" w:space="1" w:color="auto"/>
          <w:bottom w:val="single" w:sz="4" w:space="1" w:color="auto"/>
          <w:right w:val="single" w:sz="4" w:space="1" w:color="auto"/>
        </w:pBdr>
      </w:pPr>
      <w:r w:rsidRPr="00044CA1">
        <w:t>Step 4</w:t>
      </w:r>
      <w:r w:rsidR="00580D68">
        <w:t>:</w:t>
      </w:r>
    </w:p>
    <w:p w14:paraId="3453A908" w14:textId="78D45BE5" w:rsidR="00F716DB" w:rsidRDefault="00F716DB" w:rsidP="00580D68">
      <w:pPr>
        <w:pBdr>
          <w:top w:val="single" w:sz="4" w:space="1" w:color="auto"/>
          <w:left w:val="single" w:sz="4" w:space="1" w:color="auto"/>
          <w:bottom w:val="single" w:sz="4" w:space="1" w:color="auto"/>
          <w:right w:val="single" w:sz="4" w:space="1" w:color="auto"/>
        </w:pBdr>
        <w:spacing w:after="0"/>
      </w:pPr>
      <w:r w:rsidRPr="001165DE">
        <w:t>Invert the bottle and slowly withdraw the plunger until the large ring on the plunger is opposite the zero (0) line on the scale.</w:t>
      </w:r>
    </w:p>
    <w:p w14:paraId="0E985E81" w14:textId="035D3A21" w:rsidR="00044CA1" w:rsidRDefault="00044CA1" w:rsidP="0005612D">
      <w:pPr>
        <w:pBdr>
          <w:top w:val="single" w:sz="4" w:space="1" w:color="auto"/>
          <w:left w:val="single" w:sz="4" w:space="4" w:color="auto"/>
          <w:bottom w:val="single" w:sz="4" w:space="1" w:color="auto"/>
          <w:right w:val="single" w:sz="4" w:space="4" w:color="auto"/>
        </w:pBdr>
      </w:pPr>
      <w:r>
        <w:rPr>
          <w:noProof/>
        </w:rPr>
        <w:br w:type="column"/>
      </w:r>
      <w:r w:rsidR="0005612D">
        <w:rPr>
          <w:noProof/>
        </w:rPr>
        <w:t>Step 4 hand withdrawing plunger</w:t>
      </w:r>
      <w:r w:rsidR="00F716DB" w:rsidRPr="001165DE">
        <w:rPr>
          <w:noProof/>
        </w:rPr>
        <w:drawing>
          <wp:inline distT="0" distB="0" distL="0" distR="0" wp14:anchorId="60B466DB" wp14:editId="2D89F95E">
            <wp:extent cx="1230835" cy="2419350"/>
            <wp:effectExtent l="0" t="0" r="7620" b="0"/>
            <wp:docPr id="349" name="Picture 349" descr="bottle inverted with hand withdrawing plu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545" cy="2458093"/>
                    </a:xfrm>
                    <a:prstGeom prst="rect">
                      <a:avLst/>
                    </a:prstGeom>
                    <a:noFill/>
                    <a:ln>
                      <a:noFill/>
                    </a:ln>
                  </pic:spPr>
                </pic:pic>
              </a:graphicData>
            </a:graphic>
          </wp:inline>
        </w:drawing>
      </w:r>
    </w:p>
    <w:p w14:paraId="088867EF" w14:textId="2BD7BDC8" w:rsidR="00F716DB" w:rsidRDefault="00F716DB" w:rsidP="00044CA1">
      <w:pPr>
        <w:pBdr>
          <w:top w:val="single" w:sz="4" w:space="1" w:color="auto"/>
          <w:left w:val="single" w:sz="4" w:space="4" w:color="auto"/>
          <w:bottom w:val="single" w:sz="4" w:space="1" w:color="auto"/>
          <w:right w:val="single" w:sz="4" w:space="4" w:color="auto"/>
        </w:pBdr>
      </w:pPr>
      <w:r>
        <w:br w:type="column"/>
      </w:r>
      <w:r w:rsidRPr="00044CA1">
        <w:rPr>
          <w:rStyle w:val="Strong"/>
          <w:sz w:val="28"/>
          <w:szCs w:val="28"/>
        </w:rPr>
        <w:t>Note</w:t>
      </w:r>
      <w:r w:rsidRPr="00044CA1">
        <w:rPr>
          <w:sz w:val="28"/>
          <w:szCs w:val="28"/>
        </w:rPr>
        <w:t>:</w:t>
      </w:r>
      <w:r w:rsidRPr="001165DE">
        <w:t xml:space="preserve">  If small air bubbles appear in the </w:t>
      </w:r>
      <w:proofErr w:type="spellStart"/>
      <w:r w:rsidRPr="001165DE">
        <w:t>Titrator</w:t>
      </w:r>
      <w:proofErr w:type="spellEnd"/>
      <w:r w:rsidRPr="001165DE">
        <w:t xml:space="preserve"> barrel, expel them by partially filling the barrel and pumping the titration solution back into the reagent container.  Repeat until bubble disappear. </w:t>
      </w:r>
    </w:p>
    <w:p w14:paraId="6F68AF29" w14:textId="1D28E6BF" w:rsidR="00044CA1" w:rsidRDefault="00044CA1" w:rsidP="00044CA1">
      <w:pPr>
        <w:rPr>
          <w:rFonts w:cs="Arial"/>
          <w:color w:val="1F3864" w:themeColor="accent1" w:themeShade="80"/>
        </w:rPr>
      </w:pPr>
      <w:r>
        <w:br w:type="page"/>
      </w:r>
    </w:p>
    <w:p w14:paraId="1E14A1EC" w14:textId="77777777" w:rsidR="00F716DB" w:rsidRPr="00DA0427" w:rsidRDefault="00F716DB" w:rsidP="00580D68">
      <w:pPr>
        <w:pStyle w:val="Heading3"/>
        <w:pBdr>
          <w:top w:val="single" w:sz="4" w:space="1" w:color="auto"/>
          <w:left w:val="single" w:sz="4" w:space="1" w:color="auto"/>
          <w:bottom w:val="single" w:sz="4" w:space="1" w:color="auto"/>
          <w:right w:val="single" w:sz="4" w:space="1" w:color="auto"/>
        </w:pBdr>
      </w:pPr>
      <w:r w:rsidRPr="00DA0427">
        <w:lastRenderedPageBreak/>
        <w:t>Step 5:</w:t>
      </w:r>
    </w:p>
    <w:p w14:paraId="18948F1D" w14:textId="77777777" w:rsidR="00F716DB" w:rsidRPr="001165DE" w:rsidRDefault="00F716DB" w:rsidP="00580D68">
      <w:pPr>
        <w:pBdr>
          <w:top w:val="single" w:sz="4" w:space="1" w:color="auto"/>
          <w:left w:val="single" w:sz="4" w:space="1" w:color="auto"/>
          <w:bottom w:val="single" w:sz="4" w:space="1" w:color="auto"/>
          <w:right w:val="single" w:sz="4" w:space="1" w:color="auto"/>
        </w:pBdr>
      </w:pPr>
      <w:r w:rsidRPr="001165DE">
        <w:t xml:space="preserve">Turn the bottle upright and remove the </w:t>
      </w:r>
      <w:proofErr w:type="spellStart"/>
      <w:r w:rsidRPr="001165DE">
        <w:t>Titrator</w:t>
      </w:r>
      <w:proofErr w:type="spellEnd"/>
      <w:r>
        <w:t>.</w:t>
      </w:r>
    </w:p>
    <w:p w14:paraId="1642FDBD" w14:textId="77777777" w:rsidR="00F716DB" w:rsidRPr="001165DE" w:rsidRDefault="00F716DB" w:rsidP="00580D68">
      <w:pPr>
        <w:pBdr>
          <w:top w:val="single" w:sz="4" w:space="1" w:color="auto"/>
          <w:left w:val="single" w:sz="4" w:space="1" w:color="auto"/>
          <w:bottom w:val="single" w:sz="4" w:space="1" w:color="auto"/>
          <w:right w:val="single" w:sz="4" w:space="1" w:color="auto"/>
        </w:pBdr>
        <w:jc w:val="center"/>
      </w:pPr>
      <w:r w:rsidRPr="001165DE">
        <w:rPr>
          <w:noProof/>
        </w:rPr>
        <w:drawing>
          <wp:inline distT="0" distB="0" distL="0" distR="0" wp14:anchorId="7C460A59" wp14:editId="40340DF0">
            <wp:extent cx="879231" cy="1801804"/>
            <wp:effectExtent l="0" t="0" r="0" b="8255"/>
            <wp:docPr id="676" name="Picture 676" descr="bottle upright with titrator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step5 fin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7487" cy="1818722"/>
                    </a:xfrm>
                    <a:prstGeom prst="rect">
                      <a:avLst/>
                    </a:prstGeom>
                    <a:ln>
                      <a:noFill/>
                    </a:ln>
                  </pic:spPr>
                </pic:pic>
              </a:graphicData>
            </a:graphic>
          </wp:inline>
        </w:drawing>
      </w:r>
    </w:p>
    <w:p w14:paraId="230D09F6" w14:textId="77777777" w:rsidR="00F716DB" w:rsidRPr="001165DE" w:rsidRDefault="00F716DB" w:rsidP="00580D68">
      <w:pPr>
        <w:pBdr>
          <w:top w:val="single" w:sz="4" w:space="1" w:color="auto"/>
          <w:left w:val="single" w:sz="4" w:space="1" w:color="auto"/>
          <w:bottom w:val="single" w:sz="4" w:space="1" w:color="auto"/>
          <w:right w:val="single" w:sz="4" w:space="1" w:color="auto"/>
        </w:pBdr>
        <w:spacing w:after="120"/>
      </w:pPr>
      <w:r w:rsidRPr="003C2A35">
        <w:rPr>
          <w:rStyle w:val="Strong"/>
          <w:sz w:val="28"/>
          <w:szCs w:val="28"/>
        </w:rPr>
        <w:t>Note</w:t>
      </w:r>
      <w:r w:rsidRPr="001165DE">
        <w:t>:  If the sample is a very pale yellow go to Step 9</w:t>
      </w:r>
    </w:p>
    <w:p w14:paraId="5AEBD5C2" w14:textId="77777777" w:rsidR="00DA0427" w:rsidRDefault="00F716DB" w:rsidP="00580D68">
      <w:pPr>
        <w:pBdr>
          <w:top w:val="single" w:sz="4" w:space="1" w:color="auto"/>
          <w:left w:val="single" w:sz="4" w:space="1" w:color="auto"/>
          <w:bottom w:val="single" w:sz="4" w:space="1" w:color="auto"/>
          <w:right w:val="single" w:sz="4" w:space="1" w:color="auto"/>
        </w:pBdr>
        <w:spacing w:after="120"/>
        <w:jc w:val="center"/>
      </w:pPr>
      <w:r w:rsidRPr="001165DE">
        <w:rPr>
          <w:noProof/>
        </w:rPr>
        <w:drawing>
          <wp:inline distT="0" distB="0" distL="0" distR="0" wp14:anchorId="1A831558" wp14:editId="449986D5">
            <wp:extent cx="308610" cy="769511"/>
            <wp:effectExtent l="0" t="0" r="0" b="0"/>
            <wp:docPr id="690" name="Picture 690" descr="tube with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step5part2v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492" cy="849008"/>
                    </a:xfrm>
                    <a:prstGeom prst="rect">
                      <a:avLst/>
                    </a:prstGeom>
                    <a:ln>
                      <a:noFill/>
                    </a:ln>
                  </pic:spPr>
                </pic:pic>
              </a:graphicData>
            </a:graphic>
          </wp:inline>
        </w:drawing>
      </w:r>
    </w:p>
    <w:p w14:paraId="2D1A87BA" w14:textId="72A76EAA" w:rsidR="00DA0427" w:rsidRPr="00580D68" w:rsidRDefault="00DA0427" w:rsidP="00580D68">
      <w:pPr>
        <w:pStyle w:val="Heading3"/>
        <w:pBdr>
          <w:top w:val="single" w:sz="4" w:space="1" w:color="auto"/>
          <w:left w:val="single" w:sz="4" w:space="1" w:color="auto"/>
          <w:bottom w:val="single" w:sz="4" w:space="1" w:color="auto"/>
          <w:right w:val="single" w:sz="4" w:space="1" w:color="auto"/>
        </w:pBdr>
        <w:rPr>
          <w:rStyle w:val="Heading4Char"/>
          <w:rFonts w:cs="Calibri"/>
          <w:b/>
        </w:rPr>
      </w:pPr>
      <w:r>
        <w:rPr>
          <w:rStyle w:val="Heading4Char"/>
        </w:rPr>
        <w:br w:type="column"/>
      </w:r>
      <w:r w:rsidRPr="00580D68">
        <w:rPr>
          <w:rStyle w:val="Heading4Char"/>
          <w:rFonts w:cs="Calibri"/>
          <w:b/>
        </w:rPr>
        <w:t>Step 6:</w:t>
      </w:r>
    </w:p>
    <w:p w14:paraId="381E3B36" w14:textId="352A26AD" w:rsidR="00F716DB" w:rsidRPr="001165DE" w:rsidRDefault="00F716DB" w:rsidP="00580D68">
      <w:pPr>
        <w:pBdr>
          <w:top w:val="single" w:sz="4" w:space="1" w:color="auto"/>
          <w:left w:val="single" w:sz="4" w:space="1" w:color="auto"/>
          <w:bottom w:val="single" w:sz="4" w:space="1" w:color="auto"/>
          <w:right w:val="single" w:sz="4" w:space="1" w:color="auto"/>
        </w:pBdr>
        <w:spacing w:after="120"/>
      </w:pPr>
      <w:proofErr w:type="spellStart"/>
      <w:proofErr w:type="gramStart"/>
      <w:r w:rsidRPr="00972BF5">
        <w:t>lnsert</w:t>
      </w:r>
      <w:proofErr w:type="spellEnd"/>
      <w:proofErr w:type="gramEnd"/>
      <w:r w:rsidRPr="00972BF5">
        <w:t xml:space="preserve"> the tip of the </w:t>
      </w:r>
      <w:proofErr w:type="spellStart"/>
      <w:r w:rsidRPr="00972BF5">
        <w:t>Titrator</w:t>
      </w:r>
      <w:proofErr w:type="spellEnd"/>
      <w:r w:rsidRPr="00972BF5">
        <w:t xml:space="preserve"> into the opening of the titration tube cap</w:t>
      </w:r>
      <w:r w:rsidRPr="001165DE">
        <w:t>.</w:t>
      </w:r>
    </w:p>
    <w:p w14:paraId="7AD267DF" w14:textId="7F8B0DC8" w:rsidR="00F716DB" w:rsidRPr="00972BF5" w:rsidRDefault="00F716DB" w:rsidP="00580D68">
      <w:pPr>
        <w:pBdr>
          <w:top w:val="single" w:sz="4" w:space="1" w:color="auto"/>
          <w:left w:val="single" w:sz="4" w:space="1" w:color="auto"/>
          <w:bottom w:val="single" w:sz="4" w:space="1" w:color="auto"/>
          <w:right w:val="single" w:sz="4" w:space="1" w:color="auto"/>
        </w:pBdr>
        <w:spacing w:after="120"/>
        <w:jc w:val="center"/>
        <w:rPr>
          <w:rStyle w:val="Heading4Char"/>
          <w:specVanish/>
        </w:rPr>
      </w:pPr>
      <w:r w:rsidRPr="001165DE">
        <w:rPr>
          <w:noProof/>
        </w:rPr>
        <w:drawing>
          <wp:inline distT="0" distB="0" distL="0" distR="0" wp14:anchorId="1052DC2E" wp14:editId="284C2A7E">
            <wp:extent cx="636621" cy="3254278"/>
            <wp:effectExtent l="0" t="0" r="0" b="3810"/>
            <wp:docPr id="678" name="Picture 678" descr="tip of Titrator inserted in the cap of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step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6832" cy="3562065"/>
                    </a:xfrm>
                    <a:prstGeom prst="rect">
                      <a:avLst/>
                    </a:prstGeom>
                  </pic:spPr>
                </pic:pic>
              </a:graphicData>
            </a:graphic>
          </wp:inline>
        </w:drawing>
      </w:r>
    </w:p>
    <w:p w14:paraId="7FF5B36D" w14:textId="2F092458" w:rsidR="00DA0427" w:rsidRPr="00580D68" w:rsidRDefault="00DA0427" w:rsidP="00580D68">
      <w:pPr>
        <w:pStyle w:val="Heading3"/>
        <w:pBdr>
          <w:top w:val="single" w:sz="4" w:space="1" w:color="auto"/>
          <w:left w:val="single" w:sz="4" w:space="1" w:color="auto"/>
          <w:bottom w:val="single" w:sz="4" w:space="1" w:color="auto"/>
          <w:right w:val="single" w:sz="4" w:space="1" w:color="auto"/>
        </w:pBdr>
        <w:rPr>
          <w:rStyle w:val="Heading4Char"/>
          <w:rFonts w:cs="Calibri"/>
          <w:b/>
        </w:rPr>
      </w:pPr>
      <w:r>
        <w:rPr>
          <w:rStyle w:val="Heading4Char"/>
        </w:rPr>
        <w:br w:type="column"/>
      </w:r>
      <w:r w:rsidRPr="00580D68">
        <w:rPr>
          <w:rStyle w:val="Heading4Char"/>
          <w:rFonts w:cs="Calibri"/>
          <w:b/>
        </w:rPr>
        <w:t>Step 7:</w:t>
      </w:r>
    </w:p>
    <w:p w14:paraId="6E113556" w14:textId="1EA93C36" w:rsidR="00F05884" w:rsidRDefault="00F716DB" w:rsidP="00580D68">
      <w:pPr>
        <w:pBdr>
          <w:top w:val="single" w:sz="4" w:space="1" w:color="auto"/>
          <w:left w:val="single" w:sz="4" w:space="1" w:color="auto"/>
          <w:bottom w:val="single" w:sz="4" w:space="1" w:color="auto"/>
          <w:right w:val="single" w:sz="4" w:space="1" w:color="auto"/>
        </w:pBdr>
      </w:pPr>
      <w:r w:rsidRPr="001165DE">
        <w:t xml:space="preserve">Slowly depress the plunger to dispense the titrating solution until the yellow brown color changes to a very pale yellow. </w:t>
      </w:r>
      <w:r w:rsidR="00F05884" w:rsidRPr="001165DE">
        <w:t xml:space="preserve">Gently swirl the tube during the </w:t>
      </w:r>
      <w:r w:rsidR="00B83524" w:rsidRPr="001165DE">
        <w:t>titration</w:t>
      </w:r>
      <w:r w:rsidR="00F05884" w:rsidRPr="001165DE">
        <w:t xml:space="preserve"> to mix the contents.</w:t>
      </w:r>
    </w:p>
    <w:p w14:paraId="4D56F286" w14:textId="33B15885" w:rsidR="00DA0427" w:rsidRDefault="005F419F" w:rsidP="00580D68">
      <w:pPr>
        <w:pBdr>
          <w:top w:val="single" w:sz="4" w:space="1" w:color="auto"/>
          <w:left w:val="single" w:sz="4" w:space="1" w:color="auto"/>
          <w:bottom w:val="single" w:sz="4" w:space="1" w:color="auto"/>
          <w:right w:val="single" w:sz="4" w:space="1" w:color="auto"/>
        </w:pBdr>
      </w:pPr>
      <w:r>
        <w:rPr>
          <w:noProof/>
        </w:rPr>
        <w:drawing>
          <wp:inline distT="0" distB="0" distL="0" distR="0" wp14:anchorId="0E1D859F" wp14:editId="6D5DBBDE">
            <wp:extent cx="826477" cy="2242888"/>
            <wp:effectExtent l="0" t="0" r="0" b="5080"/>
            <wp:docPr id="17" name="Picture 17" descr="hand depressing pl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7fin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6113" cy="2269038"/>
                    </a:xfrm>
                    <a:prstGeom prst="rect">
                      <a:avLst/>
                    </a:prstGeom>
                  </pic:spPr>
                </pic:pic>
              </a:graphicData>
            </a:graphic>
          </wp:inline>
        </w:drawing>
      </w:r>
      <w:r w:rsidR="004F2108">
        <w:rPr>
          <w:noProof/>
          <w:position w:val="84"/>
        </w:rPr>
        <w:t xml:space="preserve">  </w:t>
      </w:r>
      <w:r w:rsidR="00BF5500" w:rsidRPr="00BF5500">
        <w:rPr>
          <w:noProof/>
          <w:position w:val="84"/>
        </w:rPr>
        <w:drawing>
          <wp:inline distT="0" distB="0" distL="0" distR="0" wp14:anchorId="25D20486" wp14:editId="7C8A9CF5">
            <wp:extent cx="680576" cy="1113693"/>
            <wp:effectExtent l="0" t="0" r="5715" b="0"/>
            <wp:docPr id="18" name="Picture 18" descr="hand swirling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7 swirre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2922" cy="1117531"/>
                    </a:xfrm>
                    <a:prstGeom prst="rect">
                      <a:avLst/>
                    </a:prstGeom>
                  </pic:spPr>
                </pic:pic>
              </a:graphicData>
            </a:graphic>
          </wp:inline>
        </w:drawing>
      </w:r>
    </w:p>
    <w:p w14:paraId="5A9969E7" w14:textId="77777777" w:rsidR="00F716DB" w:rsidRDefault="00F716DB" w:rsidP="00F716DB">
      <w:pPr>
        <w:sectPr w:rsidR="00F716DB" w:rsidSect="00DC3BD8">
          <w:type w:val="continuous"/>
          <w:pgSz w:w="12240" w:h="15840"/>
          <w:pgMar w:top="1440" w:right="1440" w:bottom="1440" w:left="1530" w:header="0" w:footer="720" w:gutter="0"/>
          <w:cols w:num="3" w:space="720"/>
        </w:sectPr>
      </w:pPr>
    </w:p>
    <w:p w14:paraId="17CBAF50" w14:textId="6B7F1D33" w:rsidR="00F05884" w:rsidRPr="00580D68" w:rsidRDefault="00F05884" w:rsidP="00580D68">
      <w:pPr>
        <w:pStyle w:val="Heading3"/>
        <w:pBdr>
          <w:top w:val="single" w:sz="4" w:space="1" w:color="auto"/>
          <w:left w:val="single" w:sz="4" w:space="1" w:color="auto"/>
          <w:bottom w:val="single" w:sz="4" w:space="1" w:color="auto"/>
          <w:right w:val="single" w:sz="4" w:space="1" w:color="auto"/>
        </w:pBdr>
      </w:pPr>
      <w:r w:rsidRPr="00580D68">
        <w:t>Step 8:</w:t>
      </w:r>
    </w:p>
    <w:p w14:paraId="632F592D" w14:textId="77777777" w:rsidR="00B1636E" w:rsidRDefault="00F05884" w:rsidP="00580D68">
      <w:pPr>
        <w:pBdr>
          <w:top w:val="single" w:sz="4" w:space="1" w:color="auto"/>
          <w:left w:val="single" w:sz="4" w:space="1" w:color="auto"/>
          <w:bottom w:val="single" w:sz="4" w:space="1" w:color="auto"/>
          <w:right w:val="single" w:sz="4" w:space="1" w:color="auto"/>
        </w:pBdr>
      </w:pPr>
      <w:r w:rsidRPr="001165DE">
        <w:t xml:space="preserve">Carefully remove the </w:t>
      </w:r>
      <w:proofErr w:type="spellStart"/>
      <w:r w:rsidRPr="001165DE">
        <w:t>Titrator</w:t>
      </w:r>
      <w:proofErr w:type="spellEnd"/>
      <w:r w:rsidRPr="001165DE">
        <w:t xml:space="preserve"> and cap.  Do not to disturb the </w:t>
      </w:r>
      <w:proofErr w:type="spellStart"/>
      <w:r w:rsidRPr="001165DE">
        <w:t>Titrator</w:t>
      </w:r>
      <w:proofErr w:type="spellEnd"/>
      <w:r w:rsidRPr="001165DE">
        <w:t xml:space="preserve"> plunger.</w:t>
      </w:r>
    </w:p>
    <w:p w14:paraId="7C114422" w14:textId="29A2BCBD" w:rsidR="00F05884" w:rsidRDefault="00B1636E" w:rsidP="00580D68">
      <w:pPr>
        <w:pBdr>
          <w:top w:val="single" w:sz="4" w:space="1" w:color="auto"/>
          <w:left w:val="single" w:sz="4" w:space="1" w:color="auto"/>
          <w:bottom w:val="single" w:sz="4" w:space="1" w:color="auto"/>
          <w:right w:val="single" w:sz="4" w:space="1" w:color="auto"/>
        </w:pBdr>
        <w:jc w:val="center"/>
      </w:pPr>
      <w:r>
        <w:rPr>
          <w:noProof/>
        </w:rPr>
        <w:drawing>
          <wp:inline distT="0" distB="0" distL="0" distR="0" wp14:anchorId="07C11CC1" wp14:editId="4AAF89C0">
            <wp:extent cx="568719" cy="2116015"/>
            <wp:effectExtent l="0" t="0" r="3175" b="0"/>
            <wp:docPr id="1" name="Picture 1" descr="plunger out of tube with cap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capp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471" cy="2129975"/>
                    </a:xfrm>
                    <a:prstGeom prst="rect">
                      <a:avLst/>
                    </a:prstGeom>
                  </pic:spPr>
                </pic:pic>
              </a:graphicData>
            </a:graphic>
          </wp:inline>
        </w:drawing>
      </w:r>
    </w:p>
    <w:p w14:paraId="02C0646E" w14:textId="6F05E070" w:rsidR="00F716DB" w:rsidRPr="00DA0427" w:rsidRDefault="00524E21" w:rsidP="00580D68">
      <w:pPr>
        <w:pStyle w:val="Heading3"/>
        <w:pBdr>
          <w:top w:val="single" w:sz="4" w:space="1" w:color="auto"/>
          <w:left w:val="single" w:sz="4" w:space="1" w:color="auto"/>
          <w:bottom w:val="single" w:sz="4" w:space="1" w:color="auto"/>
          <w:right w:val="single" w:sz="4" w:space="1" w:color="auto"/>
        </w:pBdr>
      </w:pPr>
      <w:r>
        <w:br w:type="column"/>
      </w:r>
      <w:r w:rsidR="00F716DB" w:rsidRPr="00DA0427">
        <w:t>Step 9:</w:t>
      </w:r>
    </w:p>
    <w:p w14:paraId="333190AB" w14:textId="3D203D76" w:rsidR="00044CA1" w:rsidRDefault="00F716DB" w:rsidP="00580D68">
      <w:pPr>
        <w:pBdr>
          <w:top w:val="single" w:sz="4" w:space="1" w:color="auto"/>
          <w:left w:val="single" w:sz="4" w:space="1" w:color="auto"/>
          <w:bottom w:val="single" w:sz="4" w:space="1" w:color="auto"/>
          <w:right w:val="single" w:sz="4" w:space="1" w:color="auto"/>
        </w:pBdr>
      </w:pPr>
      <w:r w:rsidRPr="001165DE">
        <w:t>Add 8 drops of Starch Indicator Solution (4170WT).</w:t>
      </w:r>
      <w:r w:rsidR="00BF5500">
        <w:t xml:space="preserve">  </w:t>
      </w:r>
      <w:r w:rsidRPr="001165DE">
        <w:t>The sample should turn blue.</w:t>
      </w:r>
    </w:p>
    <w:p w14:paraId="008D96AC" w14:textId="0F04DE4D" w:rsidR="00BF5500" w:rsidRDefault="00BF5500" w:rsidP="00580D68">
      <w:pPr>
        <w:pBdr>
          <w:top w:val="single" w:sz="4" w:space="1" w:color="auto"/>
          <w:left w:val="single" w:sz="4" w:space="1" w:color="auto"/>
          <w:bottom w:val="single" w:sz="4" w:space="1" w:color="auto"/>
          <w:right w:val="single" w:sz="4" w:space="1" w:color="auto"/>
        </w:pBdr>
      </w:pPr>
      <w:r>
        <w:rPr>
          <w:noProof/>
        </w:rPr>
        <w:drawing>
          <wp:inline distT="0" distB="0" distL="0" distR="0" wp14:anchorId="48D0F488" wp14:editId="030E26A3">
            <wp:extent cx="879231" cy="2496740"/>
            <wp:effectExtent l="0" t="0" r="0" b="0"/>
            <wp:docPr id="691" name="Picture 691" descr="hand adding drops into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step9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8967" cy="2552783"/>
                    </a:xfrm>
                    <a:prstGeom prst="rect">
                      <a:avLst/>
                    </a:prstGeom>
                  </pic:spPr>
                </pic:pic>
              </a:graphicData>
            </a:graphic>
          </wp:inline>
        </w:drawing>
      </w:r>
    </w:p>
    <w:p w14:paraId="24A6EE26" w14:textId="0815BDC4" w:rsidR="00BF5500" w:rsidRPr="00BF5500" w:rsidRDefault="00BF5500" w:rsidP="00580D68">
      <w:pPr>
        <w:pBdr>
          <w:top w:val="single" w:sz="4" w:space="1" w:color="auto"/>
          <w:left w:val="single" w:sz="4" w:space="1" w:color="auto"/>
          <w:bottom w:val="single" w:sz="4" w:space="1" w:color="auto"/>
          <w:right w:val="single" w:sz="4" w:space="1" w:color="auto"/>
        </w:pBdr>
        <w:rPr>
          <w:b/>
          <w:bCs/>
        </w:rPr>
        <w:sectPr w:rsidR="00BF5500" w:rsidRPr="00BF5500" w:rsidSect="00BF5500">
          <w:footerReference w:type="default" r:id="rId27"/>
          <w:type w:val="continuous"/>
          <w:pgSz w:w="12240" w:h="15840"/>
          <w:pgMar w:top="1440" w:right="1440" w:bottom="1440" w:left="1530" w:header="0" w:footer="720" w:gutter="0"/>
          <w:cols w:num="2" w:space="720" w:equalWidth="0">
            <w:col w:w="2610" w:space="720"/>
            <w:col w:w="5940"/>
          </w:cols>
        </w:sectPr>
      </w:pPr>
    </w:p>
    <w:p w14:paraId="1DCF972A" w14:textId="66AF4F93" w:rsidR="00B00BDA" w:rsidRPr="006065FE" w:rsidRDefault="00F716DB" w:rsidP="003C478F">
      <w:pPr>
        <w:pStyle w:val="Heading3"/>
        <w:pBdr>
          <w:top w:val="single" w:sz="4" w:space="1" w:color="auto"/>
          <w:left w:val="single" w:sz="4" w:space="1" w:color="auto"/>
          <w:bottom w:val="single" w:sz="4" w:space="1" w:color="auto"/>
          <w:right w:val="single" w:sz="4" w:space="1" w:color="auto"/>
        </w:pBdr>
      </w:pPr>
      <w:r w:rsidRPr="001165DE">
        <w:rPr>
          <w:noProof/>
        </w:rPr>
        <w:lastRenderedPageBreak/>
        <mc:AlternateContent>
          <mc:Choice Requires="wps">
            <w:drawing>
              <wp:inline distT="0" distB="0" distL="0" distR="0" wp14:anchorId="27D6F72A" wp14:editId="649C045E">
                <wp:extent cx="32177" cy="25315"/>
                <wp:effectExtent l="0" t="0" r="0" b="0"/>
                <wp:docPr id="53" name="Rectangle 53"/>
                <wp:cNvGraphicFramePr/>
                <a:graphic xmlns:a="http://schemas.openxmlformats.org/drawingml/2006/main">
                  <a:graphicData uri="http://schemas.microsoft.com/office/word/2010/wordprocessingShape">
                    <wps:wsp>
                      <wps:cNvSpPr/>
                      <wps:spPr>
                        <a:xfrm rot="-10740000">
                          <a:off x="5334888" y="3772380"/>
                          <a:ext cx="22225" cy="15240"/>
                        </a:xfrm>
                        <a:prstGeom prst="rect">
                          <a:avLst/>
                        </a:prstGeom>
                      </wps:spPr>
                      <wps:txbx>
                        <w:txbxContent>
                          <w:p w14:paraId="1AE52EA3" w14:textId="77777777" w:rsidR="00F716DB" w:rsidRDefault="00F716DB" w:rsidP="00F716DB">
                            <w:pPr>
                              <w:jc w:val="center"/>
                              <w:textDirection w:val="btLr"/>
                            </w:pPr>
                            <w:r>
                              <w:rPr>
                                <w:rFonts w:eastAsia="Arial" w:cs="Arial"/>
                                <w:color w:val="231F20"/>
                                <w:sz w:val="144"/>
                              </w:rPr>
                              <w:t>0.9</w:t>
                            </w:r>
                          </w:p>
                        </w:txbxContent>
                      </wps:txbx>
                      <wps:bodyPr spcFirstLastPara="1" wrap="square" lIns="91425" tIns="91425" rIns="91425" bIns="91425" anchor="ctr" anchorCtr="0">
                        <a:noAutofit/>
                      </wps:bodyPr>
                    </wps:wsp>
                  </a:graphicData>
                </a:graphic>
              </wp:inline>
            </w:drawing>
          </mc:Choice>
          <mc:Fallback>
            <w:pict>
              <v:rect w14:anchorId="27D6F72A" id="Rectangle 53" o:spid="_x0000_s1026" style="width:2.55pt;height:2pt;rotation:-179;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" filled="f" stroked="f">
                <v:textbox inset="2.53958mm,2.53958mm,2.53958mm,2.53958mm">
                  <w:txbxContent>
                    <w:p w14:paraId="1AE52EA3" w14:textId="77777777" w:rsidR="00F716DB" w:rsidRDefault="00F716DB" w:rsidP="00F716DB">
                      <w:pPr>
                        <w:jc w:val="center"/>
                        <w:textDirection w:val="btLr"/>
                      </w:pPr>
                      <w:r>
                        <w:rPr>
                          <w:rFonts w:eastAsia="Arial" w:cs="Arial"/>
                          <w:color w:val="231F20"/>
                          <w:sz w:val="144"/>
                        </w:rPr>
                        <w:t>0.9</w:t>
                      </w:r>
                    </w:p>
                  </w:txbxContent>
                </v:textbox>
                <w10:anchorlock/>
              </v:rect>
            </w:pict>
          </mc:Fallback>
        </mc:AlternateContent>
      </w:r>
      <w:r w:rsidR="00B00BDA" w:rsidRPr="003C478F">
        <w:t>Step 10:</w:t>
      </w:r>
    </w:p>
    <w:p w14:paraId="3FE6F768" w14:textId="77777777" w:rsidR="00B00BDA" w:rsidRDefault="00B00BDA" w:rsidP="003C478F">
      <w:pPr>
        <w:pBdr>
          <w:top w:val="single" w:sz="4" w:space="1" w:color="auto"/>
          <w:left w:val="single" w:sz="4" w:space="1" w:color="auto"/>
          <w:bottom w:val="single" w:sz="4" w:space="1" w:color="auto"/>
          <w:right w:val="single" w:sz="4" w:space="1" w:color="auto"/>
        </w:pBdr>
      </w:pPr>
      <w:r w:rsidRPr="00F64C26">
        <w:t xml:space="preserve">Cap the titration tube. </w:t>
      </w:r>
      <w:r>
        <w:t xml:space="preserve"> </w:t>
      </w:r>
      <w:r w:rsidRPr="00F64C26">
        <w:t xml:space="preserve">Insert the tip of the </w:t>
      </w:r>
      <w:proofErr w:type="spellStart"/>
      <w:r w:rsidRPr="00F64C26">
        <w:t>Titrator</w:t>
      </w:r>
      <w:proofErr w:type="spellEnd"/>
      <w:r w:rsidRPr="00F64C26">
        <w:t xml:space="preserve"> into the opening of the titration</w:t>
      </w:r>
      <w:r w:rsidRPr="00F64C26">
        <w:rPr>
          <w:b/>
          <w:bCs/>
          <w:sz w:val="32"/>
          <w:szCs w:val="32"/>
        </w:rPr>
        <w:t xml:space="preserve"> </w:t>
      </w:r>
      <w:r w:rsidRPr="00F64C26">
        <w:t>tube cap.</w:t>
      </w:r>
    </w:p>
    <w:p w14:paraId="25051A30" w14:textId="77777777" w:rsidR="00B00BDA" w:rsidRDefault="00B00BDA" w:rsidP="003C478F">
      <w:pPr>
        <w:pBdr>
          <w:top w:val="single" w:sz="4" w:space="1" w:color="auto"/>
          <w:left w:val="single" w:sz="4" w:space="1" w:color="auto"/>
          <w:bottom w:val="single" w:sz="4" w:space="1" w:color="auto"/>
          <w:right w:val="single" w:sz="4" w:space="1" w:color="auto"/>
        </w:pBdr>
        <w:spacing w:after="120"/>
      </w:pPr>
      <w:r>
        <w:rPr>
          <w:noProof/>
        </w:rPr>
        <w:drawing>
          <wp:inline distT="0" distB="0" distL="0" distR="0" wp14:anchorId="0BFFCB9A" wp14:editId="11A2809A">
            <wp:extent cx="520349" cy="941790"/>
            <wp:effectExtent l="0" t="0" r="0" b="0"/>
            <wp:docPr id="11" name="Picture 11" descr="capped tube with blue colored so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step10v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474" cy="998124"/>
                    </a:xfrm>
                    <a:prstGeom prst="rect">
                      <a:avLst/>
                    </a:prstGeom>
                  </pic:spPr>
                </pic:pic>
              </a:graphicData>
            </a:graphic>
          </wp:inline>
        </w:drawing>
      </w:r>
      <w:r>
        <w:rPr>
          <w:noProof/>
        </w:rPr>
        <w:drawing>
          <wp:inline distT="0" distB="0" distL="0" distR="0" wp14:anchorId="02109B41" wp14:editId="21DA93BD">
            <wp:extent cx="1100794" cy="2546174"/>
            <wp:effectExtent l="0" t="0" r="4445" b="6985"/>
            <wp:docPr id="12" name="Picture 12" descr="Titrator inserted in cap of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11inser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5351" cy="2811149"/>
                    </a:xfrm>
                    <a:prstGeom prst="rect">
                      <a:avLst/>
                    </a:prstGeom>
                  </pic:spPr>
                </pic:pic>
              </a:graphicData>
            </a:graphic>
          </wp:inline>
        </w:drawing>
      </w:r>
    </w:p>
    <w:p w14:paraId="4FCA6C91" w14:textId="5941E145" w:rsidR="00B00BDA" w:rsidRPr="003C478F" w:rsidRDefault="00B00BDA" w:rsidP="003A0DC5">
      <w:pPr>
        <w:pStyle w:val="Heading3"/>
        <w:pBdr>
          <w:top w:val="single" w:sz="4" w:space="1" w:color="auto"/>
          <w:left w:val="single" w:sz="4" w:space="1" w:color="auto"/>
          <w:bottom w:val="single" w:sz="4" w:space="1" w:color="auto"/>
          <w:right w:val="single" w:sz="4" w:space="1" w:color="auto"/>
        </w:pBdr>
      </w:pPr>
      <w:r>
        <w:br w:type="column"/>
      </w:r>
      <w:r w:rsidRPr="003C478F">
        <w:rPr>
          <w:rStyle w:val="Heading4Char"/>
          <w:rFonts w:cs="Calibri"/>
          <w:b/>
        </w:rPr>
        <w:t>Step 11</w:t>
      </w:r>
      <w:r w:rsidRPr="003C478F">
        <w:t>:</w:t>
      </w:r>
    </w:p>
    <w:p w14:paraId="23B3DB4E" w14:textId="77777777" w:rsidR="00B00BDA" w:rsidRPr="00F64C26" w:rsidRDefault="00B00BDA" w:rsidP="003A0DC5">
      <w:pPr>
        <w:pBdr>
          <w:top w:val="single" w:sz="4" w:space="1" w:color="auto"/>
          <w:left w:val="single" w:sz="4" w:space="1" w:color="auto"/>
          <w:bottom w:val="single" w:sz="4" w:space="1" w:color="auto"/>
          <w:right w:val="single" w:sz="4" w:space="1" w:color="auto"/>
        </w:pBdr>
        <w:rPr>
          <w:color w:val="000000" w:themeColor="text1"/>
        </w:rPr>
      </w:pPr>
      <w:r w:rsidRPr="00F64C26">
        <w:rPr>
          <w:color w:val="000000" w:themeColor="text1"/>
        </w:rPr>
        <w:t>Continue titrating until the blue color disappear and the solution becomes colorless.</w:t>
      </w:r>
    </w:p>
    <w:p w14:paraId="45F11701" w14:textId="77777777" w:rsidR="00B00BDA" w:rsidRDefault="00B00BDA" w:rsidP="003A0DC5">
      <w:pPr>
        <w:widowControl/>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center"/>
      </w:pPr>
      <w:r>
        <w:rPr>
          <w:rFonts w:ascii="Times New Roman" w:hAnsi="Times New Roman" w:cs="Times New Roman"/>
          <w:noProof/>
          <w:color w:val="1C1C1B"/>
          <w:sz w:val="30"/>
          <w:szCs w:val="30"/>
        </w:rPr>
        <w:drawing>
          <wp:inline distT="0" distB="0" distL="0" distR="0" wp14:anchorId="4B879A46" wp14:editId="71CE9FB6">
            <wp:extent cx="1238600" cy="2545715"/>
            <wp:effectExtent l="0" t="0" r="0" b="6985"/>
            <wp:docPr id="13" name="Picture 13" descr="Titration with arrows showing downward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step 11.png"/>
                    <pic:cNvPicPr/>
                  </pic:nvPicPr>
                  <pic:blipFill>
                    <a:blip r:embed="rId30">
                      <a:extLst>
                        <a:ext uri="{28A0092B-C50C-407E-A947-70E740481C1C}">
                          <a14:useLocalDpi xmlns:a14="http://schemas.microsoft.com/office/drawing/2010/main" val="0"/>
                        </a:ext>
                      </a:extLst>
                    </a:blip>
                    <a:stretch>
                      <a:fillRect/>
                    </a:stretch>
                  </pic:blipFill>
                  <pic:spPr>
                    <a:xfrm>
                      <a:off x="0" y="0"/>
                      <a:ext cx="1289717" cy="2650778"/>
                    </a:xfrm>
                    <a:prstGeom prst="rect">
                      <a:avLst/>
                    </a:prstGeom>
                  </pic:spPr>
                </pic:pic>
              </a:graphicData>
            </a:graphic>
          </wp:inline>
        </w:drawing>
      </w:r>
    </w:p>
    <w:p w14:paraId="4D0C48C5" w14:textId="1AE499BA" w:rsidR="00B00BDA" w:rsidRDefault="00B00BDA" w:rsidP="00B00BDA">
      <w:pPr>
        <w:widowControl/>
        <w:pBdr>
          <w:top w:val="single" w:sz="4" w:space="1" w:color="auto"/>
          <w:left w:val="single" w:sz="4" w:space="4" w:color="auto"/>
          <w:bottom w:val="single" w:sz="4" w:space="1" w:color="auto"/>
          <w:right w:val="single" w:sz="4" w:space="4" w:color="auto"/>
        </w:pBdr>
        <w:autoSpaceDE w:val="0"/>
        <w:autoSpaceDN w:val="0"/>
        <w:adjustRightInd w:val="0"/>
        <w:spacing w:line="240" w:lineRule="auto"/>
      </w:pPr>
      <w:r>
        <w:br w:type="column"/>
      </w:r>
      <w:r w:rsidR="00470F39">
        <w:t>The c</w:t>
      </w:r>
      <w:r>
        <w:t>olorless solution</w:t>
      </w:r>
    </w:p>
    <w:p w14:paraId="6B508B60" w14:textId="77777777" w:rsidR="00B00BDA" w:rsidRDefault="00B00BDA" w:rsidP="00B00BDA">
      <w:pPr>
        <w:widowControl/>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pPr>
      <w:r>
        <w:rPr>
          <w:noProof/>
        </w:rPr>
        <w:drawing>
          <wp:inline distT="0" distB="0" distL="0" distR="0" wp14:anchorId="3A048979" wp14:editId="0E535A70">
            <wp:extent cx="1250936" cy="3364588"/>
            <wp:effectExtent l="0" t="0" r="6985" b="7620"/>
            <wp:docPr id="14" name="Picture 14" descr="tube with coloress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ea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9914" cy="3550116"/>
                    </a:xfrm>
                    <a:prstGeom prst="rect">
                      <a:avLst/>
                    </a:prstGeom>
                  </pic:spPr>
                </pic:pic>
              </a:graphicData>
            </a:graphic>
          </wp:inline>
        </w:drawing>
      </w:r>
    </w:p>
    <w:p w14:paraId="19C9A521" w14:textId="2970B504" w:rsidR="00B00BDA" w:rsidRDefault="00B00BDA" w:rsidP="00F716DB"/>
    <w:p w14:paraId="63DD2215" w14:textId="77777777" w:rsidR="00470F39" w:rsidRDefault="00470F39" w:rsidP="00F716DB">
      <w:pPr>
        <w:sectPr w:rsidR="00470F39" w:rsidSect="00B00BDA">
          <w:type w:val="continuous"/>
          <w:pgSz w:w="12240" w:h="15840"/>
          <w:pgMar w:top="1440" w:right="1440" w:bottom="1440" w:left="1530" w:header="0" w:footer="720" w:gutter="0"/>
          <w:cols w:num="3" w:space="720"/>
        </w:sectPr>
      </w:pPr>
    </w:p>
    <w:p w14:paraId="3EC9D766" w14:textId="77777777" w:rsidR="00B00BDA" w:rsidRDefault="00B00BDA" w:rsidP="003A0DC5"/>
    <w:p w14:paraId="646BE729" w14:textId="77777777" w:rsidR="00B00BDA" w:rsidRDefault="00B00BDA" w:rsidP="003A0DC5">
      <w:pPr>
        <w:rPr>
          <w:sz w:val="28"/>
          <w:szCs w:val="28"/>
        </w:rPr>
        <w:sectPr w:rsidR="00B00BDA" w:rsidSect="00166558">
          <w:type w:val="continuous"/>
          <w:pgSz w:w="12240" w:h="15840"/>
          <w:pgMar w:top="1440" w:right="1440" w:bottom="1440" w:left="1530" w:header="0" w:footer="720" w:gutter="0"/>
          <w:cols w:space="720"/>
        </w:sectPr>
      </w:pPr>
    </w:p>
    <w:p w14:paraId="609CE148" w14:textId="2C65381A" w:rsidR="00B00BDA" w:rsidRPr="003C478F" w:rsidRDefault="00B00BDA" w:rsidP="003C478F">
      <w:pPr>
        <w:pStyle w:val="Heading3"/>
        <w:pBdr>
          <w:top w:val="single" w:sz="4" w:space="1" w:color="auto"/>
          <w:left w:val="single" w:sz="4" w:space="1" w:color="auto"/>
          <w:bottom w:val="single" w:sz="4" w:space="1" w:color="auto"/>
          <w:right w:val="single" w:sz="4" w:space="1" w:color="auto"/>
        </w:pBdr>
      </w:pPr>
      <w:r w:rsidRPr="003C478F">
        <w:t>Step 12:</w:t>
      </w:r>
    </w:p>
    <w:p w14:paraId="6A8269F7" w14:textId="77777777" w:rsidR="00174C21" w:rsidRDefault="00B00BDA" w:rsidP="00174C21">
      <w:pPr>
        <w:pBdr>
          <w:top w:val="single" w:sz="4" w:space="1" w:color="auto"/>
          <w:left w:val="single" w:sz="4" w:space="1" w:color="auto"/>
          <w:bottom w:val="single" w:sz="4" w:space="1" w:color="auto"/>
          <w:right w:val="single" w:sz="4" w:space="1" w:color="auto"/>
        </w:pBdr>
        <w:rPr>
          <w:color w:val="000000" w:themeColor="text1"/>
        </w:rPr>
      </w:pPr>
      <w:r w:rsidRPr="005B6E76">
        <w:rPr>
          <w:color w:val="000000" w:themeColor="text1"/>
        </w:rPr>
        <w:t xml:space="preserve">Read the test result directly from the </w:t>
      </w:r>
      <w:r>
        <w:rPr>
          <w:color w:val="000000" w:themeColor="text1"/>
        </w:rPr>
        <w:t>s</w:t>
      </w:r>
      <w:r w:rsidRPr="005B6E76">
        <w:rPr>
          <w:color w:val="000000" w:themeColor="text1"/>
        </w:rPr>
        <w:t>cale where the large rin</w:t>
      </w:r>
      <w:r>
        <w:rPr>
          <w:color w:val="000000" w:themeColor="text1"/>
        </w:rPr>
        <w:t>g</w:t>
      </w:r>
      <w:r w:rsidRPr="005B6E76">
        <w:rPr>
          <w:color w:val="000000" w:themeColor="text1"/>
        </w:rPr>
        <w:t xml:space="preserve"> on the </w:t>
      </w:r>
      <w:proofErr w:type="spellStart"/>
      <w:r w:rsidRPr="005B6E76">
        <w:rPr>
          <w:color w:val="000000" w:themeColor="text1"/>
        </w:rPr>
        <w:t>Titrator</w:t>
      </w:r>
      <w:proofErr w:type="spellEnd"/>
      <w:r w:rsidRPr="005B6E76">
        <w:rPr>
          <w:color w:val="000000" w:themeColor="text1"/>
        </w:rPr>
        <w:t xml:space="preserve"> meets the </w:t>
      </w:r>
      <w:proofErr w:type="spellStart"/>
      <w:r w:rsidRPr="005B6E76">
        <w:rPr>
          <w:color w:val="000000" w:themeColor="text1"/>
        </w:rPr>
        <w:t>Titrator</w:t>
      </w:r>
      <w:proofErr w:type="spellEnd"/>
      <w:r w:rsidRPr="005B6E76">
        <w:rPr>
          <w:color w:val="000000" w:themeColor="text1"/>
        </w:rPr>
        <w:t xml:space="preserve"> barrel.  Record a ppm</w:t>
      </w:r>
      <w:r>
        <w:rPr>
          <w:color w:val="000000" w:themeColor="text1"/>
        </w:rPr>
        <w:t xml:space="preserve"> </w:t>
      </w:r>
      <w:r w:rsidRPr="005B6E76">
        <w:rPr>
          <w:color w:val="000000" w:themeColor="text1"/>
        </w:rPr>
        <w:t>Diss</w:t>
      </w:r>
      <w:r>
        <w:rPr>
          <w:color w:val="000000" w:themeColor="text1"/>
        </w:rPr>
        <w:t>o</w:t>
      </w:r>
      <w:r w:rsidRPr="005B6E76">
        <w:rPr>
          <w:color w:val="000000" w:themeColor="text1"/>
        </w:rPr>
        <w:t xml:space="preserve">lved Oxygen. </w:t>
      </w:r>
      <w:r>
        <w:rPr>
          <w:color w:val="000000" w:themeColor="text1"/>
        </w:rPr>
        <w:t xml:space="preserve"> </w:t>
      </w:r>
      <w:r w:rsidRPr="005B6E76">
        <w:rPr>
          <w:color w:val="000000" w:themeColor="text1"/>
        </w:rPr>
        <w:t>Each</w:t>
      </w:r>
      <w:r>
        <w:rPr>
          <w:color w:val="000000" w:themeColor="text1"/>
        </w:rPr>
        <w:t xml:space="preserve"> </w:t>
      </w:r>
      <w:r w:rsidRPr="005B6E76">
        <w:rPr>
          <w:color w:val="000000" w:themeColor="text1"/>
        </w:rPr>
        <w:t xml:space="preserve">minor division on the </w:t>
      </w:r>
      <w:proofErr w:type="spellStart"/>
      <w:r w:rsidRPr="005B6E76">
        <w:rPr>
          <w:color w:val="000000" w:themeColor="text1"/>
        </w:rPr>
        <w:t>Tit</w:t>
      </w:r>
      <w:r>
        <w:rPr>
          <w:color w:val="000000" w:themeColor="text1"/>
        </w:rPr>
        <w:t>r</w:t>
      </w:r>
      <w:r w:rsidRPr="005B6E76">
        <w:rPr>
          <w:color w:val="000000" w:themeColor="text1"/>
        </w:rPr>
        <w:t>ator</w:t>
      </w:r>
      <w:proofErr w:type="spellEnd"/>
      <w:r w:rsidRPr="005B6E76">
        <w:rPr>
          <w:color w:val="000000" w:themeColor="text1"/>
        </w:rPr>
        <w:t xml:space="preserve"> scale equal 0.2 pp</w:t>
      </w:r>
      <w:r>
        <w:rPr>
          <w:color w:val="000000" w:themeColor="text1"/>
        </w:rPr>
        <w:t>m</w:t>
      </w:r>
      <w:r w:rsidRPr="005B6E76">
        <w:rPr>
          <w:color w:val="000000" w:themeColor="text1"/>
        </w:rPr>
        <w:t>.</w:t>
      </w:r>
    </w:p>
    <w:p w14:paraId="04C2E018" w14:textId="0D5E0214" w:rsidR="00B00BDA" w:rsidRDefault="00B00BDA" w:rsidP="00174C21">
      <w:pPr>
        <w:pBdr>
          <w:top w:val="single" w:sz="4" w:space="1" w:color="auto"/>
          <w:left w:val="single" w:sz="4" w:space="1" w:color="auto"/>
          <w:bottom w:val="single" w:sz="4" w:space="1" w:color="auto"/>
          <w:right w:val="single" w:sz="4" w:space="1" w:color="auto"/>
        </w:pBdr>
        <w:jc w:val="center"/>
        <w:rPr>
          <w:color w:val="000000" w:themeColor="text1"/>
        </w:rPr>
      </w:pPr>
      <w:r>
        <w:rPr>
          <w:noProof/>
        </w:rPr>
        <w:drawing>
          <wp:inline distT="0" distB="0" distL="0" distR="0" wp14:anchorId="39212588" wp14:editId="111C0DD3">
            <wp:extent cx="2349500" cy="1825059"/>
            <wp:effectExtent l="0" t="0" r="0" b="3810"/>
            <wp:docPr id="15" name="Picture 15" descr="close up of where large ring on Titrator meets the barrel , marked with an arrow and result 5.4 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7800" cy="1847042"/>
                    </a:xfrm>
                    <a:prstGeom prst="rect">
                      <a:avLst/>
                    </a:prstGeom>
                    <a:noFill/>
                  </pic:spPr>
                </pic:pic>
              </a:graphicData>
            </a:graphic>
          </wp:inline>
        </w:drawing>
      </w:r>
    </w:p>
    <w:p w14:paraId="431B9C29" w14:textId="77777777" w:rsidR="00B00BDA" w:rsidRDefault="00B00BDA" w:rsidP="0005612D">
      <w:pPr>
        <w:pBdr>
          <w:top w:val="single" w:sz="4" w:space="0" w:color="auto"/>
          <w:left w:val="single" w:sz="4" w:space="4" w:color="auto"/>
          <w:bottom w:val="single" w:sz="4" w:space="1" w:color="auto"/>
          <w:right w:val="single" w:sz="4" w:space="4" w:color="auto"/>
        </w:pBdr>
        <w:rPr>
          <w:color w:val="000000" w:themeColor="text1"/>
        </w:rPr>
      </w:pPr>
      <w:r>
        <w:rPr>
          <w:color w:val="000000" w:themeColor="text1"/>
        </w:rPr>
        <w:br w:type="column"/>
      </w:r>
      <w:r w:rsidRPr="002D2D7D">
        <w:rPr>
          <w:rStyle w:val="Strong"/>
          <w:sz w:val="28"/>
          <w:szCs w:val="28"/>
        </w:rPr>
        <w:t>NOTE</w:t>
      </w:r>
      <w:r w:rsidRPr="002D2D7D">
        <w:rPr>
          <w:color w:val="000000" w:themeColor="text1"/>
          <w:sz w:val="28"/>
          <w:szCs w:val="28"/>
        </w:rPr>
        <w:t>:</w:t>
      </w:r>
      <w:r>
        <w:rPr>
          <w:color w:val="000000" w:themeColor="text1"/>
        </w:rPr>
        <w:t xml:space="preserve">  </w:t>
      </w:r>
      <w:r w:rsidRPr="00231467">
        <w:rPr>
          <w:color w:val="000000" w:themeColor="text1"/>
          <w:sz w:val="25"/>
          <w:szCs w:val="25"/>
        </w:rPr>
        <w:t xml:space="preserve">lf </w:t>
      </w:r>
      <w:r w:rsidRPr="00231467">
        <w:rPr>
          <w:color w:val="000000" w:themeColor="text1"/>
        </w:rPr>
        <w:t xml:space="preserve">the </w:t>
      </w:r>
      <w:r>
        <w:rPr>
          <w:color w:val="000000" w:themeColor="text1"/>
        </w:rPr>
        <w:t>plun</w:t>
      </w:r>
      <w:r w:rsidRPr="00231467">
        <w:rPr>
          <w:color w:val="000000" w:themeColor="text1"/>
        </w:rPr>
        <w:t>ger ring reaches the bottom line on the scale (10 ppm)</w:t>
      </w:r>
      <w:r>
        <w:rPr>
          <w:color w:val="000000" w:themeColor="text1"/>
        </w:rPr>
        <w:t xml:space="preserve"> </w:t>
      </w:r>
      <w:r w:rsidRPr="00231467">
        <w:rPr>
          <w:color w:val="000000" w:themeColor="text1"/>
        </w:rPr>
        <w:t xml:space="preserve">before the endpoint color change occurs, refill the </w:t>
      </w:r>
      <w:proofErr w:type="spellStart"/>
      <w:r w:rsidRPr="00231467">
        <w:rPr>
          <w:color w:val="000000" w:themeColor="text1"/>
        </w:rPr>
        <w:t>Titrator</w:t>
      </w:r>
      <w:proofErr w:type="spellEnd"/>
      <w:r w:rsidRPr="00231467">
        <w:rPr>
          <w:color w:val="000000" w:themeColor="text1"/>
        </w:rPr>
        <w:t xml:space="preserve"> and</w:t>
      </w:r>
      <w:r>
        <w:rPr>
          <w:color w:val="000000" w:themeColor="text1"/>
        </w:rPr>
        <w:t xml:space="preserve"> </w:t>
      </w:r>
      <w:r w:rsidRPr="00231467">
        <w:rPr>
          <w:color w:val="000000" w:themeColor="text1"/>
        </w:rPr>
        <w:t>continue the titration. Include the value of the original amount</w:t>
      </w:r>
      <w:r>
        <w:rPr>
          <w:color w:val="000000" w:themeColor="text1"/>
        </w:rPr>
        <w:t xml:space="preserve"> </w:t>
      </w:r>
      <w:r w:rsidRPr="00231467">
        <w:rPr>
          <w:color w:val="000000" w:themeColor="text1"/>
        </w:rPr>
        <w:t>of reagent dispensed (10 ppm) when recording the test result.</w:t>
      </w:r>
    </w:p>
    <w:p w14:paraId="2164FC2C" w14:textId="77777777" w:rsidR="00B00BDA" w:rsidRDefault="00B00BDA" w:rsidP="0005612D">
      <w:pPr>
        <w:pBdr>
          <w:top w:val="single" w:sz="4" w:space="0" w:color="auto"/>
          <w:left w:val="single" w:sz="4" w:space="4" w:color="auto"/>
          <w:bottom w:val="single" w:sz="4" w:space="1" w:color="auto"/>
          <w:right w:val="single" w:sz="4" w:space="4" w:color="auto"/>
        </w:pBdr>
        <w:sectPr w:rsidR="00B00BDA" w:rsidSect="00B00BDA">
          <w:type w:val="continuous"/>
          <w:pgSz w:w="12240" w:h="15840"/>
          <w:pgMar w:top="1440" w:right="1440" w:bottom="1440" w:left="1530" w:header="0" w:footer="720" w:gutter="0"/>
          <w:cols w:num="2" w:space="720"/>
        </w:sectPr>
      </w:pPr>
      <w:r w:rsidRPr="00B00BDA">
        <w:rPr>
          <w:rStyle w:val="Strong"/>
          <w:sz w:val="28"/>
          <w:szCs w:val="28"/>
        </w:rPr>
        <w:t>NOTE</w:t>
      </w:r>
      <w:r w:rsidRPr="00B00BDA">
        <w:rPr>
          <w:color w:val="000000" w:themeColor="text1"/>
        </w:rPr>
        <w:t xml:space="preserve">: </w:t>
      </w:r>
      <w:r w:rsidRPr="00B00BDA">
        <w:t xml:space="preserve"> When testing is complete, discard titrating solution in </w:t>
      </w:r>
      <w:proofErr w:type="spellStart"/>
      <w:r w:rsidRPr="00B00BDA">
        <w:t>Titrator</w:t>
      </w:r>
      <w:proofErr w:type="spellEnd"/>
      <w:r w:rsidRPr="00B00BDA">
        <w:t xml:space="preserve">. Rinse </w:t>
      </w:r>
      <w:proofErr w:type="spellStart"/>
      <w:r w:rsidRPr="00B00BDA">
        <w:t>Titrator</w:t>
      </w:r>
      <w:proofErr w:type="spellEnd"/>
      <w:r w:rsidRPr="00B00BDA">
        <w:t xml:space="preserve"> and titration tube thoroughly. DO NOT remove plunger or adapter tip.</w:t>
      </w:r>
    </w:p>
    <w:p w14:paraId="406D2F22" w14:textId="60803ABE" w:rsidR="003C478F" w:rsidRDefault="00F716DB" w:rsidP="003C478F">
      <w:pPr>
        <w:pStyle w:val="Heading3"/>
      </w:pPr>
      <w:r w:rsidRPr="001165DE">
        <w:lastRenderedPageBreak/>
        <w:t xml:space="preserve">Record </w:t>
      </w:r>
      <w:r w:rsidR="005D65F4">
        <w:t>your results in the table below:</w:t>
      </w:r>
    </w:p>
    <w:p w14:paraId="5B598075" w14:textId="77777777" w:rsidR="00D32C5A" w:rsidRPr="00D32C5A" w:rsidRDefault="005D65F4" w:rsidP="003C478F">
      <w:pPr>
        <w:pStyle w:val="CaptionH4"/>
        <w:rPr>
          <w:vanish/>
          <w:specVanish/>
        </w:rPr>
      </w:pPr>
      <w:r>
        <w:t xml:space="preserve">Table </w:t>
      </w:r>
      <w:r w:rsidR="00953925">
        <w:t>4</w:t>
      </w:r>
      <w:r>
        <w:t xml:space="preserve">. </w:t>
      </w:r>
      <w:r w:rsidR="001A00C7">
        <w:t>Dissolved oxygen in water samples</w:t>
      </w:r>
      <w:r w:rsidR="001A00C7" w:rsidRPr="00D32C5A">
        <w:t xml:space="preserve"> </w:t>
      </w:r>
    </w:p>
    <w:p w14:paraId="3A32DDD2" w14:textId="15D53313" w:rsidR="003C478F" w:rsidRPr="00D32C5A" w:rsidRDefault="001A00C7" w:rsidP="00D32C5A">
      <w:pPr>
        <w:rPr>
          <w:b/>
        </w:rPr>
      </w:pPr>
      <w:proofErr w:type="gramStart"/>
      <w:r w:rsidRPr="00D32C5A">
        <w:rPr>
          <w:b/>
        </w:rPr>
        <w:t>determined</w:t>
      </w:r>
      <w:proofErr w:type="gramEnd"/>
      <w:r w:rsidRPr="00D32C5A">
        <w:rPr>
          <w:b/>
        </w:rPr>
        <w:t xml:space="preserve"> by the </w:t>
      </w:r>
      <w:proofErr w:type="spellStart"/>
      <w:r w:rsidRPr="00D32C5A">
        <w:rPr>
          <w:b/>
        </w:rPr>
        <w:t>azide</w:t>
      </w:r>
      <w:proofErr w:type="spellEnd"/>
      <w:r w:rsidRPr="00D32C5A">
        <w:rPr>
          <w:b/>
        </w:rPr>
        <w:t xml:space="preserve"> modification of the Winkler method</w:t>
      </w:r>
    </w:p>
    <w:tbl>
      <w:tblPr>
        <w:tblStyle w:val="TableGrid"/>
        <w:tblW w:w="9550"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Description w:val="Table for entering data"/>
      </w:tblPr>
      <w:tblGrid>
        <w:gridCol w:w="1004"/>
        <w:gridCol w:w="1255"/>
        <w:gridCol w:w="844"/>
        <w:gridCol w:w="822"/>
        <w:gridCol w:w="537"/>
        <w:gridCol w:w="1197"/>
        <w:gridCol w:w="1389"/>
        <w:gridCol w:w="1310"/>
        <w:gridCol w:w="1310"/>
      </w:tblGrid>
      <w:tr w:rsidR="00F5596C" w14:paraId="0CE01EAA" w14:textId="15751595" w:rsidTr="009B4DFA">
        <w:trPr>
          <w:cantSplit/>
          <w:trHeight w:val="527"/>
          <w:tblHeader/>
        </w:trPr>
        <w:tc>
          <w:tcPr>
            <w:tcW w:w="990" w:type="dxa"/>
          </w:tcPr>
          <w:p w14:paraId="5355158E" w14:textId="428CC5B5" w:rsidR="00F5596C" w:rsidRPr="00F5596C" w:rsidRDefault="00F5596C" w:rsidP="003C478F">
            <w:pPr>
              <w:pStyle w:val="NoSpacing"/>
              <w:ind w:left="41"/>
              <w:rPr>
                <w:b/>
                <w:sz w:val="20"/>
                <w:szCs w:val="20"/>
              </w:rPr>
            </w:pPr>
            <w:r w:rsidRPr="00F5596C">
              <w:rPr>
                <w:b/>
                <w:sz w:val="20"/>
                <w:szCs w:val="20"/>
              </w:rPr>
              <w:t>Sample Name</w:t>
            </w:r>
          </w:p>
        </w:tc>
        <w:tc>
          <w:tcPr>
            <w:tcW w:w="1238" w:type="dxa"/>
            <w:noWrap/>
            <w:tcMar>
              <w:top w:w="144" w:type="dxa"/>
              <w:left w:w="144" w:type="dxa"/>
              <w:bottom w:w="144" w:type="dxa"/>
              <w:right w:w="144" w:type="dxa"/>
            </w:tcMar>
          </w:tcPr>
          <w:p w14:paraId="4C74821A" w14:textId="6BA56D70" w:rsidR="00F5596C" w:rsidRPr="00F5596C" w:rsidRDefault="00F5596C" w:rsidP="00F5596C">
            <w:pPr>
              <w:pStyle w:val="NoSpacing"/>
              <w:ind w:left="0"/>
              <w:rPr>
                <w:rStyle w:val="Strong"/>
                <w:sz w:val="20"/>
                <w:szCs w:val="20"/>
              </w:rPr>
            </w:pPr>
            <w:r>
              <w:rPr>
                <w:b/>
                <w:sz w:val="20"/>
                <w:szCs w:val="20"/>
              </w:rPr>
              <w:t>Collection date</w:t>
            </w:r>
          </w:p>
        </w:tc>
        <w:tc>
          <w:tcPr>
            <w:tcW w:w="832" w:type="dxa"/>
          </w:tcPr>
          <w:p w14:paraId="11E8DD91" w14:textId="4DFC0FE6" w:rsidR="00F5596C" w:rsidRPr="00F5596C" w:rsidRDefault="00F5596C" w:rsidP="00F5596C">
            <w:pPr>
              <w:pStyle w:val="NoSpacing"/>
              <w:ind w:left="48"/>
              <w:rPr>
                <w:rStyle w:val="Strong"/>
                <w:sz w:val="20"/>
                <w:szCs w:val="20"/>
              </w:rPr>
            </w:pPr>
            <w:r w:rsidRPr="00F5596C">
              <w:rPr>
                <w:rStyle w:val="Strong"/>
                <w:sz w:val="20"/>
                <w:szCs w:val="20"/>
              </w:rPr>
              <w:t>Time</w:t>
            </w:r>
          </w:p>
        </w:tc>
        <w:tc>
          <w:tcPr>
            <w:tcW w:w="811" w:type="dxa"/>
            <w:noWrap/>
            <w:tcMar>
              <w:top w:w="144" w:type="dxa"/>
              <w:left w:w="144" w:type="dxa"/>
              <w:bottom w:w="144" w:type="dxa"/>
              <w:right w:w="144" w:type="dxa"/>
            </w:tcMar>
          </w:tcPr>
          <w:p w14:paraId="2CAFFDDB" w14:textId="4018C921" w:rsidR="00F5596C" w:rsidRPr="00F5596C" w:rsidRDefault="00F5596C" w:rsidP="00CD6F39">
            <w:pPr>
              <w:pStyle w:val="NoSpacing"/>
              <w:ind w:left="0"/>
              <w:rPr>
                <w:rStyle w:val="Strong"/>
                <w:sz w:val="20"/>
                <w:szCs w:val="20"/>
              </w:rPr>
            </w:pPr>
            <w:r w:rsidRPr="00F5596C">
              <w:rPr>
                <w:rStyle w:val="Strong"/>
                <w:sz w:val="20"/>
                <w:szCs w:val="20"/>
              </w:rPr>
              <w:t>Temp</w:t>
            </w:r>
          </w:p>
        </w:tc>
        <w:tc>
          <w:tcPr>
            <w:tcW w:w="529" w:type="dxa"/>
          </w:tcPr>
          <w:p w14:paraId="76AA8F4D" w14:textId="4EF67EFF" w:rsidR="00F5596C" w:rsidRPr="00F5596C" w:rsidRDefault="00F5596C" w:rsidP="00CD6F39">
            <w:pPr>
              <w:pBdr>
                <w:top w:val="nil"/>
                <w:left w:val="nil"/>
                <w:bottom w:val="nil"/>
                <w:right w:val="nil"/>
                <w:between w:val="nil"/>
              </w:pBdr>
              <w:spacing w:after="0"/>
              <w:ind w:left="0"/>
              <w:rPr>
                <w:rStyle w:val="Strong"/>
                <w:b w:val="0"/>
                <w:sz w:val="20"/>
                <w:szCs w:val="20"/>
              </w:rPr>
            </w:pPr>
            <w:r w:rsidRPr="00F5596C">
              <w:rPr>
                <w:rFonts w:eastAsia="Arial"/>
                <w:b/>
                <w:sz w:val="20"/>
                <w:szCs w:val="20"/>
              </w:rPr>
              <w:t>pH</w:t>
            </w:r>
          </w:p>
        </w:tc>
        <w:tc>
          <w:tcPr>
            <w:tcW w:w="1181" w:type="dxa"/>
          </w:tcPr>
          <w:p w14:paraId="5CB83E8B" w14:textId="6F330D77" w:rsidR="00F5596C" w:rsidRPr="00F5596C" w:rsidRDefault="00F5596C" w:rsidP="00CD6F39">
            <w:pPr>
              <w:pBdr>
                <w:top w:val="nil"/>
                <w:left w:val="nil"/>
                <w:bottom w:val="nil"/>
                <w:right w:val="nil"/>
                <w:between w:val="nil"/>
              </w:pBdr>
              <w:spacing w:after="0"/>
              <w:ind w:left="0"/>
              <w:rPr>
                <w:rStyle w:val="Strong"/>
                <w:sz w:val="20"/>
                <w:szCs w:val="20"/>
              </w:rPr>
            </w:pPr>
            <w:r w:rsidRPr="00F5596C">
              <w:rPr>
                <w:b/>
                <w:sz w:val="20"/>
                <w:szCs w:val="20"/>
              </w:rPr>
              <w:t>Oxygen saturation (ppm)</w:t>
            </w:r>
          </w:p>
        </w:tc>
        <w:tc>
          <w:tcPr>
            <w:tcW w:w="1385" w:type="dxa"/>
            <w:noWrap/>
            <w:tcMar>
              <w:top w:w="144" w:type="dxa"/>
              <w:left w:w="144" w:type="dxa"/>
              <w:bottom w:w="144" w:type="dxa"/>
              <w:right w:w="144" w:type="dxa"/>
            </w:tcMar>
          </w:tcPr>
          <w:p w14:paraId="2344438C" w14:textId="08502ED3" w:rsidR="00F5596C" w:rsidRPr="00F5596C" w:rsidRDefault="00F5596C" w:rsidP="00CD6F39">
            <w:pPr>
              <w:pBdr>
                <w:top w:val="nil"/>
                <w:left w:val="nil"/>
                <w:bottom w:val="nil"/>
                <w:right w:val="nil"/>
                <w:between w:val="nil"/>
              </w:pBdr>
              <w:spacing w:after="0"/>
              <w:ind w:left="0"/>
              <w:rPr>
                <w:rStyle w:val="Strong"/>
                <w:sz w:val="20"/>
                <w:szCs w:val="20"/>
              </w:rPr>
            </w:pPr>
            <w:r w:rsidRPr="00F5596C">
              <w:rPr>
                <w:b/>
                <w:sz w:val="20"/>
                <w:szCs w:val="20"/>
              </w:rPr>
              <w:t>Levels considered appropriate for survival of most aquatic species</w:t>
            </w:r>
          </w:p>
        </w:tc>
        <w:tc>
          <w:tcPr>
            <w:tcW w:w="1292" w:type="dxa"/>
          </w:tcPr>
          <w:p w14:paraId="159245CF" w14:textId="2FCDA4A1" w:rsidR="00F5596C" w:rsidRPr="00F5596C" w:rsidRDefault="00F5596C" w:rsidP="003C478F">
            <w:pPr>
              <w:pBdr>
                <w:top w:val="nil"/>
                <w:left w:val="nil"/>
                <w:bottom w:val="nil"/>
                <w:right w:val="nil"/>
                <w:between w:val="nil"/>
              </w:pBdr>
              <w:spacing w:after="0"/>
              <w:ind w:left="13"/>
              <w:rPr>
                <w:b/>
                <w:sz w:val="20"/>
                <w:szCs w:val="20"/>
              </w:rPr>
            </w:pPr>
            <w:r w:rsidRPr="00F5596C">
              <w:rPr>
                <w:b/>
                <w:sz w:val="20"/>
                <w:szCs w:val="20"/>
              </w:rPr>
              <w:t>Levels considered stressful for most species</w:t>
            </w:r>
          </w:p>
        </w:tc>
        <w:tc>
          <w:tcPr>
            <w:tcW w:w="1292" w:type="dxa"/>
          </w:tcPr>
          <w:p w14:paraId="47C9BFC2" w14:textId="1E51686F" w:rsidR="00F5596C" w:rsidRPr="00F5596C" w:rsidRDefault="00F5596C" w:rsidP="003C478F">
            <w:pPr>
              <w:pBdr>
                <w:top w:val="nil"/>
                <w:left w:val="nil"/>
                <w:bottom w:val="nil"/>
                <w:right w:val="nil"/>
                <w:between w:val="nil"/>
              </w:pBdr>
              <w:spacing w:after="0"/>
              <w:ind w:left="13"/>
              <w:rPr>
                <w:b/>
                <w:sz w:val="20"/>
                <w:szCs w:val="20"/>
              </w:rPr>
            </w:pPr>
            <w:r w:rsidRPr="00F5596C">
              <w:rPr>
                <w:b/>
                <w:sz w:val="20"/>
                <w:szCs w:val="20"/>
              </w:rPr>
              <w:t>Levels considered fatal for most species</w:t>
            </w:r>
          </w:p>
        </w:tc>
      </w:tr>
      <w:tr w:rsidR="00F5596C" w14:paraId="411D21DA" w14:textId="21CE4C05" w:rsidTr="009B4DFA">
        <w:trPr>
          <w:cantSplit/>
          <w:trHeight w:val="1464"/>
        </w:trPr>
        <w:sdt>
          <w:sdtPr>
            <w:id w:val="967320018"/>
            <w:placeholder>
              <w:docPart w:val="2944B6A16351405D8B7EEDAC117C5FD6"/>
            </w:placeholder>
            <w:showingPlcHdr/>
            <w:text/>
          </w:sdtPr>
          <w:sdtEndPr/>
          <w:sdtContent>
            <w:tc>
              <w:tcPr>
                <w:tcW w:w="990" w:type="dxa"/>
              </w:tcPr>
              <w:p w14:paraId="721EF11A" w14:textId="55B17A58" w:rsidR="00F5596C" w:rsidRDefault="00F5596C" w:rsidP="00F5596C">
                <w:pPr>
                  <w:pStyle w:val="ListParagraphNospacing"/>
                  <w:spacing w:after="0"/>
                  <w:ind w:left="-40"/>
                  <w:jc w:val="center"/>
                </w:pPr>
                <w:r>
                  <w:rPr>
                    <w:rStyle w:val="PlaceholderText"/>
                  </w:rPr>
                  <w:t>Sample name</w:t>
                </w:r>
              </w:p>
            </w:tc>
          </w:sdtContent>
        </w:sdt>
        <w:sdt>
          <w:sdtPr>
            <w:id w:val="1832558302"/>
            <w:placeholder>
              <w:docPart w:val="E431F6A5B628434AB073FFBB11F99E6E"/>
            </w:placeholder>
            <w:showingPlcHdr/>
            <w:text/>
          </w:sdtPr>
          <w:sdtEndPr/>
          <w:sdtContent>
            <w:tc>
              <w:tcPr>
                <w:tcW w:w="1238" w:type="dxa"/>
                <w:noWrap/>
                <w:tcMar>
                  <w:top w:w="144" w:type="dxa"/>
                  <w:left w:w="144" w:type="dxa"/>
                  <w:bottom w:w="144" w:type="dxa"/>
                  <w:right w:w="144" w:type="dxa"/>
                </w:tcMar>
              </w:tcPr>
              <w:p w14:paraId="0D051A35" w14:textId="0228CBCC" w:rsidR="00F5596C" w:rsidRDefault="00F5596C" w:rsidP="00CD6F39">
                <w:pPr>
                  <w:pStyle w:val="ListParagraphNospacing"/>
                  <w:spacing w:after="0"/>
                  <w:ind w:left="-40"/>
                  <w:jc w:val="center"/>
                </w:pPr>
                <w:r>
                  <w:rPr>
                    <w:rStyle w:val="PlaceholderText"/>
                  </w:rPr>
                  <w:t>mm-dd-yyyy</w:t>
                </w:r>
              </w:p>
            </w:tc>
          </w:sdtContent>
        </w:sdt>
        <w:sdt>
          <w:sdtPr>
            <w:id w:val="-2087918562"/>
            <w:placeholder>
              <w:docPart w:val="55808BF108B544E4846DF83A94971D7F"/>
            </w:placeholder>
            <w:showingPlcHdr/>
            <w:text/>
          </w:sdtPr>
          <w:sdtEndPr/>
          <w:sdtContent>
            <w:tc>
              <w:tcPr>
                <w:tcW w:w="832" w:type="dxa"/>
              </w:tcPr>
              <w:p w14:paraId="74BB58BD" w14:textId="46533630" w:rsidR="00F5596C" w:rsidRDefault="00F5596C" w:rsidP="00F5596C">
                <w:pPr>
                  <w:pStyle w:val="NoSpacing"/>
                  <w:ind w:left="0"/>
                </w:pPr>
                <w:r>
                  <w:rPr>
                    <w:rStyle w:val="PlaceholderText"/>
                  </w:rPr>
                  <w:t>Temp</w:t>
                </w:r>
              </w:p>
            </w:tc>
          </w:sdtContent>
        </w:sdt>
        <w:sdt>
          <w:sdtPr>
            <w:id w:val="227278990"/>
            <w:placeholder>
              <w:docPart w:val="54FF0B25471141FA94C2948874106B7C"/>
            </w:placeholder>
            <w:showingPlcHdr/>
            <w:text/>
          </w:sdtPr>
          <w:sdtEndPr/>
          <w:sdtContent>
            <w:tc>
              <w:tcPr>
                <w:tcW w:w="811" w:type="dxa"/>
                <w:noWrap/>
                <w:tcMar>
                  <w:top w:w="144" w:type="dxa"/>
                  <w:left w:w="144" w:type="dxa"/>
                  <w:bottom w:w="144" w:type="dxa"/>
                  <w:right w:w="144" w:type="dxa"/>
                </w:tcMar>
              </w:tcPr>
              <w:p w14:paraId="17CB0A72" w14:textId="447BEE25" w:rsidR="00F5596C" w:rsidRDefault="00F5596C" w:rsidP="00F5596C">
                <w:pPr>
                  <w:pStyle w:val="NoSpacing"/>
                  <w:ind w:left="0"/>
                </w:pPr>
                <w:r>
                  <w:rPr>
                    <w:rStyle w:val="PlaceholderText"/>
                  </w:rPr>
                  <w:t>Time</w:t>
                </w:r>
              </w:p>
            </w:tc>
          </w:sdtContent>
        </w:sdt>
        <w:sdt>
          <w:sdtPr>
            <w:id w:val="-1546052557"/>
            <w:placeholder>
              <w:docPart w:val="04BC049530B1457D81228FBC206FFC4A"/>
            </w:placeholder>
            <w:showingPlcHdr/>
            <w:text/>
          </w:sdtPr>
          <w:sdtEndPr/>
          <w:sdtContent>
            <w:tc>
              <w:tcPr>
                <w:tcW w:w="529" w:type="dxa"/>
              </w:tcPr>
              <w:p w14:paraId="635C6AD0" w14:textId="27F4C5C9" w:rsidR="00F5596C" w:rsidRDefault="00F5596C" w:rsidP="00F5596C">
                <w:pPr>
                  <w:pStyle w:val="NoSpacing"/>
                  <w:ind w:left="0"/>
                </w:pPr>
                <w:r>
                  <w:rPr>
                    <w:rStyle w:val="PlaceholderText"/>
                  </w:rPr>
                  <w:t>pH</w:t>
                </w:r>
              </w:p>
            </w:tc>
          </w:sdtContent>
        </w:sdt>
        <w:sdt>
          <w:sdtPr>
            <w:rPr>
              <w:color w:val="808080"/>
            </w:rPr>
            <w:id w:val="803656288"/>
            <w:placeholder>
              <w:docPart w:val="AB115D84DA824788B37D40F44AFF0DA1"/>
            </w:placeholder>
            <w:showingPlcHdr/>
            <w:text/>
          </w:sdtPr>
          <w:sdtEndPr/>
          <w:sdtContent>
            <w:tc>
              <w:tcPr>
                <w:tcW w:w="1181" w:type="dxa"/>
              </w:tcPr>
              <w:p w14:paraId="6B7A9EA1" w14:textId="6F18D140" w:rsidR="00F5596C" w:rsidRDefault="00667390" w:rsidP="00667390">
                <w:pPr>
                  <w:pStyle w:val="NoSpacing"/>
                  <w:ind w:left="0"/>
                </w:pPr>
                <w:r>
                  <w:rPr>
                    <w:rStyle w:val="PlaceholderText"/>
                  </w:rPr>
                  <w:t>ppm</w:t>
                </w:r>
              </w:p>
            </w:tc>
          </w:sdtContent>
        </w:sdt>
        <w:sdt>
          <w:sdtPr>
            <w:id w:val="663743690"/>
            <w:placeholder>
              <w:docPart w:val="754BEE66B36F46ADAF8EDD22B0CF5F4D"/>
            </w:placeholder>
            <w:showingPlcHdr/>
            <w:text/>
          </w:sdtPr>
          <w:sdtEndPr/>
          <w:sdtContent>
            <w:tc>
              <w:tcPr>
                <w:tcW w:w="1385" w:type="dxa"/>
                <w:noWrap/>
                <w:tcMar>
                  <w:top w:w="144" w:type="dxa"/>
                  <w:left w:w="144" w:type="dxa"/>
                  <w:bottom w:w="144" w:type="dxa"/>
                  <w:right w:w="144" w:type="dxa"/>
                </w:tcMar>
              </w:tcPr>
              <w:p w14:paraId="5A2463FF" w14:textId="62B5E491" w:rsidR="00F5596C" w:rsidRDefault="00F5596C" w:rsidP="003C478F">
                <w:pPr>
                  <w:pStyle w:val="NoSpacing"/>
                  <w:ind w:left="0"/>
                </w:pPr>
                <w:r>
                  <w:rPr>
                    <w:rStyle w:val="PlaceholderText"/>
                  </w:rPr>
                  <w:t>E</w:t>
                </w:r>
                <w:r w:rsidRPr="00D7260C">
                  <w:rPr>
                    <w:rStyle w:val="PlaceholderText"/>
                  </w:rPr>
                  <w:t xml:space="preserve">nter </w:t>
                </w:r>
                <w:r>
                  <w:rPr>
                    <w:rStyle w:val="PlaceholderText"/>
                  </w:rPr>
                  <w:t>level</w:t>
                </w:r>
                <w:r w:rsidRPr="00D7260C">
                  <w:rPr>
                    <w:rStyle w:val="PlaceholderText"/>
                  </w:rPr>
                  <w:t>.</w:t>
                </w:r>
              </w:p>
            </w:tc>
          </w:sdtContent>
        </w:sdt>
        <w:sdt>
          <w:sdtPr>
            <w:id w:val="-762682157"/>
            <w:placeholder>
              <w:docPart w:val="A7B5BA908B77494B9CC40BC64F75E725"/>
            </w:placeholder>
            <w:showingPlcHdr/>
            <w:text/>
          </w:sdtPr>
          <w:sdtEndPr/>
          <w:sdtContent>
            <w:tc>
              <w:tcPr>
                <w:tcW w:w="1292" w:type="dxa"/>
              </w:tcPr>
              <w:p w14:paraId="6049D633" w14:textId="77D7BB27" w:rsidR="00F5596C" w:rsidRDefault="00F5596C" w:rsidP="00F5596C">
                <w:pPr>
                  <w:pStyle w:val="NoSpacing"/>
                  <w:ind w:left="0"/>
                </w:pPr>
                <w:r>
                  <w:rPr>
                    <w:rStyle w:val="PlaceholderText"/>
                  </w:rPr>
                  <w:t>Enter level</w:t>
                </w:r>
                <w:r w:rsidRPr="00D7260C">
                  <w:rPr>
                    <w:rStyle w:val="PlaceholderText"/>
                  </w:rPr>
                  <w:t>.</w:t>
                </w:r>
              </w:p>
            </w:tc>
          </w:sdtContent>
        </w:sdt>
        <w:sdt>
          <w:sdtPr>
            <w:id w:val="-1604797804"/>
            <w:placeholder>
              <w:docPart w:val="B65612CC531A4FDABEE9D5D796251359"/>
            </w:placeholder>
            <w:showingPlcHdr/>
            <w:text/>
          </w:sdtPr>
          <w:sdtEndPr/>
          <w:sdtContent>
            <w:tc>
              <w:tcPr>
                <w:tcW w:w="1292" w:type="dxa"/>
              </w:tcPr>
              <w:p w14:paraId="02472DCB" w14:textId="21A5161A" w:rsidR="00F5596C" w:rsidRDefault="00F5596C" w:rsidP="00F5596C">
                <w:pPr>
                  <w:pStyle w:val="NoSpacing"/>
                  <w:ind w:left="18"/>
                </w:pPr>
                <w:r>
                  <w:rPr>
                    <w:rStyle w:val="PlaceholderText"/>
                  </w:rPr>
                  <w:t>Enter level.</w:t>
                </w:r>
              </w:p>
            </w:tc>
          </w:sdtContent>
        </w:sdt>
      </w:tr>
    </w:tbl>
    <w:p w14:paraId="64D95F87" w14:textId="36C6A9B5" w:rsidR="00DB0366" w:rsidRDefault="005D65F4" w:rsidP="00CD2D5D">
      <w:pPr>
        <w:pStyle w:val="Heading3"/>
      </w:pPr>
      <w:r>
        <w:t>Answer the following questions:</w:t>
      </w:r>
    </w:p>
    <w:p w14:paraId="6C60AF18" w14:textId="4B38C36D" w:rsidR="00DB0366" w:rsidRDefault="00DB0366" w:rsidP="00F15EE7">
      <w:pPr>
        <w:widowControl/>
        <w:numPr>
          <w:ilvl w:val="0"/>
          <w:numId w:val="16"/>
        </w:numPr>
        <w:pBdr>
          <w:top w:val="nil"/>
          <w:left w:val="nil"/>
          <w:bottom w:val="nil"/>
          <w:right w:val="nil"/>
          <w:between w:val="nil"/>
        </w:pBdr>
        <w:spacing w:after="0" w:line="240" w:lineRule="auto"/>
        <w:jc w:val="both"/>
        <w:rPr>
          <w:rFonts w:eastAsia="Arial" w:cs="Arial"/>
        </w:rPr>
      </w:pPr>
      <w:r>
        <w:rPr>
          <w:rFonts w:eastAsia="Arial" w:cs="Arial"/>
        </w:rPr>
        <w:t>How does oxygen go into cells, give the name of the process and explain the factors that affect the movement of oxygen into a cell?</w:t>
      </w:r>
    </w:p>
    <w:tbl>
      <w:tblPr>
        <w:tblStyle w:val="TableGrid"/>
        <w:tblW w:w="8605"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for entering answer"/>
      </w:tblPr>
      <w:tblGrid>
        <w:gridCol w:w="8605"/>
      </w:tblGrid>
      <w:tr w:rsidR="009B4DFA" w14:paraId="71F5EB40" w14:textId="77777777" w:rsidTr="009B4DFA">
        <w:trPr>
          <w:cantSplit/>
          <w:trHeight w:val="1704"/>
          <w:tblHeader/>
        </w:trPr>
        <w:sdt>
          <w:sdtPr>
            <w:alias w:val="TitrationQ_Answer1"/>
            <w:tag w:val="TitrationQ_Answer1"/>
            <w:id w:val="1264734332"/>
            <w:placeholder>
              <w:docPart w:val="38A5A30349C448FB852A8A8599E89BC0"/>
            </w:placeholder>
            <w:showingPlcHdr/>
          </w:sdtPr>
          <w:sdtEndPr/>
          <w:sdtContent>
            <w:tc>
              <w:tcPr>
                <w:tcW w:w="8605" w:type="dxa"/>
              </w:tcPr>
              <w:p w14:paraId="7436B620" w14:textId="7BAC86DD" w:rsidR="009B4DFA" w:rsidRDefault="009B4DFA" w:rsidP="0015432B">
                <w:pPr>
                  <w:pStyle w:val="ListParagraph"/>
                  <w:ind w:left="0"/>
                  <w:contextualSpacing w:val="0"/>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tc>
          </w:sdtContent>
        </w:sdt>
      </w:tr>
    </w:tbl>
    <w:p w14:paraId="70E3E568" w14:textId="36E79ADF" w:rsidR="00DB0366" w:rsidRDefault="00DB0366" w:rsidP="00F15EE7">
      <w:pPr>
        <w:widowControl/>
        <w:numPr>
          <w:ilvl w:val="0"/>
          <w:numId w:val="16"/>
        </w:numPr>
        <w:pBdr>
          <w:top w:val="nil"/>
          <w:left w:val="nil"/>
          <w:bottom w:val="nil"/>
          <w:right w:val="nil"/>
          <w:between w:val="nil"/>
        </w:pBdr>
        <w:spacing w:before="360" w:after="0" w:line="240" w:lineRule="auto"/>
        <w:jc w:val="both"/>
        <w:rPr>
          <w:rFonts w:eastAsia="Arial" w:cs="Arial"/>
        </w:rPr>
      </w:pPr>
      <w:r>
        <w:rPr>
          <w:rFonts w:eastAsia="Arial" w:cs="Arial"/>
        </w:rPr>
        <w:t>What metabolic process directly requires oxygen in order to go forward?</w:t>
      </w:r>
    </w:p>
    <w:tbl>
      <w:tblPr>
        <w:tblStyle w:val="TableGrid"/>
        <w:tblW w:w="8707"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for entering answer"/>
      </w:tblPr>
      <w:tblGrid>
        <w:gridCol w:w="8707"/>
      </w:tblGrid>
      <w:tr w:rsidR="009B4DFA" w14:paraId="09E410DE" w14:textId="77777777" w:rsidTr="009B4DFA">
        <w:trPr>
          <w:cantSplit/>
          <w:trHeight w:val="1872"/>
          <w:tblHeader/>
        </w:trPr>
        <w:sdt>
          <w:sdtPr>
            <w:alias w:val="TitrationQ_Answer2"/>
            <w:tag w:val="TitrationQ_Answer2"/>
            <w:id w:val="-365838121"/>
            <w:placeholder>
              <w:docPart w:val="AB4DF00A15424ED5A7729E5614B5D26D"/>
            </w:placeholder>
            <w:showingPlcHdr/>
          </w:sdtPr>
          <w:sdtEndPr/>
          <w:sdtContent>
            <w:tc>
              <w:tcPr>
                <w:tcW w:w="8707" w:type="dxa"/>
              </w:tcPr>
              <w:p w14:paraId="363AD402" w14:textId="4AD97F82" w:rsidR="009B4DFA" w:rsidRDefault="009B4DFA" w:rsidP="0015432B">
                <w:pPr>
                  <w:pStyle w:val="ListParagraph"/>
                  <w:ind w:left="0"/>
                  <w:contextualSpacing w:val="0"/>
                </w:pPr>
                <w:r w:rsidRPr="00721B44">
                  <w:rPr>
                    <w:rStyle w:val="PlaceholderText"/>
                  </w:rPr>
                  <w:t>Click</w:t>
                </w:r>
                <w:r>
                  <w:rPr>
                    <w:rStyle w:val="PlaceholderText"/>
                  </w:rPr>
                  <w:t xml:space="preserve">/tap </w:t>
                </w:r>
                <w:r w:rsidRPr="00721B44">
                  <w:rPr>
                    <w:rStyle w:val="PlaceholderText"/>
                  </w:rPr>
                  <w:t>here to</w:t>
                </w:r>
                <w:r w:rsidR="0015432B">
                  <w:rPr>
                    <w:rStyle w:val="PlaceholderText"/>
                  </w:rPr>
                  <w:t xml:space="preserve"> answer</w:t>
                </w:r>
              </w:p>
            </w:tc>
          </w:sdtContent>
        </w:sdt>
      </w:tr>
    </w:tbl>
    <w:p w14:paraId="6F4573A4" w14:textId="6FE4BF18" w:rsidR="00DB0366" w:rsidRDefault="00DB0366" w:rsidP="00F15EE7">
      <w:pPr>
        <w:widowControl/>
        <w:numPr>
          <w:ilvl w:val="0"/>
          <w:numId w:val="16"/>
        </w:numPr>
        <w:pBdr>
          <w:top w:val="nil"/>
          <w:left w:val="nil"/>
          <w:bottom w:val="nil"/>
          <w:right w:val="nil"/>
          <w:between w:val="nil"/>
        </w:pBdr>
        <w:spacing w:after="0" w:line="240" w:lineRule="auto"/>
        <w:jc w:val="both"/>
        <w:rPr>
          <w:rFonts w:eastAsia="Arial" w:cs="Arial"/>
        </w:rPr>
      </w:pPr>
      <w:r>
        <w:rPr>
          <w:rFonts w:eastAsia="Arial" w:cs="Arial"/>
        </w:rPr>
        <w:t>What is the exact role of oxygen in this process?</w:t>
      </w:r>
    </w:p>
    <w:tbl>
      <w:tblPr>
        <w:tblStyle w:val="TableGrid"/>
        <w:tblW w:w="8401"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for entering answer"/>
      </w:tblPr>
      <w:tblGrid>
        <w:gridCol w:w="8401"/>
      </w:tblGrid>
      <w:tr w:rsidR="009B4DFA" w14:paraId="043556ED" w14:textId="77777777" w:rsidTr="009B4DFA">
        <w:trPr>
          <w:cantSplit/>
          <w:trHeight w:val="1657"/>
          <w:tblHeader/>
        </w:trPr>
        <w:sdt>
          <w:sdtPr>
            <w:alias w:val="TitrationQ_Answer3"/>
            <w:tag w:val="TitrationQ_Answer3"/>
            <w:id w:val="-1466346863"/>
            <w:placeholder>
              <w:docPart w:val="8B75AEFBE519411FB0C7BFC0FDE7D7E2"/>
            </w:placeholder>
            <w:showingPlcHdr/>
          </w:sdtPr>
          <w:sdtEndPr/>
          <w:sdtContent>
            <w:tc>
              <w:tcPr>
                <w:tcW w:w="8401" w:type="dxa"/>
              </w:tcPr>
              <w:p w14:paraId="71091346" w14:textId="47EE8ED6" w:rsidR="009B4DFA" w:rsidRDefault="009B4DFA" w:rsidP="0015432B">
                <w:pPr>
                  <w:pStyle w:val="ListParagraph"/>
                  <w:ind w:left="0"/>
                  <w:contextualSpacing w:val="0"/>
                </w:pPr>
                <w:r w:rsidRPr="00721B44">
                  <w:rPr>
                    <w:rStyle w:val="PlaceholderText"/>
                  </w:rPr>
                  <w:t>Click</w:t>
                </w:r>
                <w:r>
                  <w:rPr>
                    <w:rStyle w:val="PlaceholderText"/>
                  </w:rPr>
                  <w:t xml:space="preserve">/tap </w:t>
                </w:r>
                <w:r w:rsidRPr="00721B44">
                  <w:rPr>
                    <w:rStyle w:val="PlaceholderText"/>
                  </w:rPr>
                  <w:t>here to</w:t>
                </w:r>
                <w:r w:rsidR="0015432B">
                  <w:rPr>
                    <w:rStyle w:val="PlaceholderText"/>
                  </w:rPr>
                  <w:t xml:space="preserve"> answer</w:t>
                </w:r>
              </w:p>
            </w:tc>
          </w:sdtContent>
        </w:sdt>
      </w:tr>
    </w:tbl>
    <w:p w14:paraId="6614D50C" w14:textId="35E27EEA" w:rsidR="009B4DFA" w:rsidRPr="00DA61F1" w:rsidRDefault="00DB0366" w:rsidP="00DA61F1">
      <w:pPr>
        <w:pStyle w:val="ListParagraph"/>
        <w:widowControl/>
        <w:numPr>
          <w:ilvl w:val="0"/>
          <w:numId w:val="16"/>
        </w:numPr>
        <w:pBdr>
          <w:top w:val="nil"/>
          <w:left w:val="nil"/>
          <w:bottom w:val="nil"/>
          <w:right w:val="nil"/>
          <w:between w:val="nil"/>
        </w:pBdr>
        <w:spacing w:before="360" w:after="480" w:line="240" w:lineRule="auto"/>
      </w:pPr>
      <w:bookmarkStart w:id="0" w:name="_heading=h.30j0zll" w:colFirst="0" w:colLast="0"/>
      <w:bookmarkEnd w:id="0"/>
      <w:r w:rsidRPr="00E92561">
        <w:rPr>
          <w:rFonts w:eastAsia="Arial" w:cs="Arial"/>
        </w:rPr>
        <w:lastRenderedPageBreak/>
        <w:t>Illustrate your answer for question 2 by making a drawing to explain how oxyg</w:t>
      </w:r>
      <w:r w:rsidR="0047562D" w:rsidRPr="00E92561">
        <w:rPr>
          <w:rFonts w:eastAsia="Arial" w:cs="Arial"/>
        </w:rPr>
        <w:t xml:space="preserve">en is involved in this process.  </w:t>
      </w:r>
      <w:proofErr w:type="gramStart"/>
      <w:r w:rsidR="00404836" w:rsidRPr="00E92561">
        <w:rPr>
          <w:rFonts w:eastAsia="Arial" w:cs="Arial"/>
          <w:b/>
        </w:rPr>
        <w:t>Where in the cell and how does this process occur?</w:t>
      </w:r>
      <w:proofErr w:type="gramEnd"/>
      <w:r w:rsidR="00404836">
        <w:t xml:space="preserve">  </w:t>
      </w:r>
      <w:r w:rsidR="0047562D" w:rsidRPr="00E92561">
        <w:rPr>
          <w:rFonts w:eastAsia="Arial" w:cs="Arial"/>
        </w:rPr>
        <w:t>Draw in the space provided.  Alternatively, you can paste, upload or attach an image file.</w:t>
      </w:r>
    </w:p>
    <w:p w14:paraId="4D2B99EB" w14:textId="77777777" w:rsidR="00DA61F1" w:rsidRPr="00E92561" w:rsidRDefault="00DA61F1" w:rsidP="00DA61F1">
      <w:pPr>
        <w:pStyle w:val="ListParagraph"/>
        <w:widowControl/>
        <w:pBdr>
          <w:top w:val="nil"/>
          <w:left w:val="nil"/>
          <w:bottom w:val="nil"/>
          <w:right w:val="nil"/>
          <w:between w:val="nil"/>
        </w:pBdr>
        <w:spacing w:before="360" w:after="480" w:line="240" w:lineRule="auto"/>
      </w:pPr>
    </w:p>
    <w:tbl>
      <w:tblPr>
        <w:tblStyle w:val="TableGrid"/>
        <w:tblW w:w="0" w:type="auto"/>
        <w:tblInd w:w="34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Description w:val="answer box"/>
      </w:tblPr>
      <w:tblGrid>
        <w:gridCol w:w="8693"/>
      </w:tblGrid>
      <w:tr w:rsidR="00867E4A" w14:paraId="4B0E1DF9" w14:textId="77777777" w:rsidTr="00867E4A">
        <w:trPr>
          <w:cantSplit/>
          <w:trHeight w:val="5410"/>
          <w:tblHeader/>
        </w:trPr>
        <w:tc>
          <w:tcPr>
            <w:tcW w:w="8693" w:type="dxa"/>
          </w:tcPr>
          <w:sdt>
            <w:sdtPr>
              <w:alias w:val="titrationQ4_drawbox"/>
              <w:tag w:val="titrationQ4_drawbox"/>
              <w:id w:val="335358972"/>
              <w:placeholder>
                <w:docPart w:val="E1252596818846FBAEB228C471DD48CD"/>
              </w:placeholder>
              <w:showingPlcHdr/>
            </w:sdtPr>
            <w:sdtEndPr/>
            <w:sdtContent>
              <w:p w14:paraId="5D57989F" w14:textId="415C167E" w:rsidR="00867E4A" w:rsidRDefault="00867E4A" w:rsidP="00CD6F39">
                <w:pPr>
                  <w:pStyle w:val="ListParagraph"/>
                  <w:spacing w:before="96"/>
                  <w:ind w:left="0" w:right="159"/>
                </w:pPr>
                <w:r>
                  <w:rPr>
                    <w:color w:val="808080" w:themeColor="background1" w:themeShade="80"/>
                  </w:rPr>
                  <w:t>To draw with pen/mouse, click here and press enter. Within the ribbon menu, click Insert and select Shapes and the Scribble line.  Other options: copy and paste, upload or attach your drawing or contact instructor for a non-drawing option.</w:t>
                </w:r>
              </w:p>
            </w:sdtContent>
          </w:sdt>
          <w:p w14:paraId="0487066C" w14:textId="77777777" w:rsidR="00867E4A" w:rsidRDefault="00867E4A" w:rsidP="00CD6F39">
            <w:pPr>
              <w:pStyle w:val="ListParagraph"/>
              <w:spacing w:before="96"/>
              <w:ind w:left="0" w:right="286"/>
              <w:rPr>
                <w:bCs/>
              </w:rPr>
            </w:pPr>
          </w:p>
        </w:tc>
      </w:tr>
    </w:tbl>
    <w:p w14:paraId="1028C92A" w14:textId="1BB3816E" w:rsidR="00DB0366" w:rsidRDefault="00DB0366" w:rsidP="00404836">
      <w:pPr>
        <w:widowControl/>
        <w:pBdr>
          <w:top w:val="nil"/>
          <w:left w:val="nil"/>
          <w:bottom w:val="nil"/>
          <w:right w:val="nil"/>
          <w:between w:val="nil"/>
        </w:pBdr>
        <w:spacing w:before="480" w:after="0" w:line="240" w:lineRule="auto"/>
        <w:jc w:val="both"/>
        <w:rPr>
          <w:rStyle w:val="Strong"/>
        </w:rPr>
      </w:pPr>
      <w:r w:rsidRPr="00404836">
        <w:rPr>
          <w:rStyle w:val="Strong"/>
        </w:rPr>
        <w:t>Notes:</w:t>
      </w:r>
    </w:p>
    <w:tbl>
      <w:tblPr>
        <w:tblStyle w:val="TableGrid"/>
        <w:tblW w:w="8376"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for entering answer"/>
      </w:tblPr>
      <w:tblGrid>
        <w:gridCol w:w="8376"/>
      </w:tblGrid>
      <w:tr w:rsidR="00404836" w14:paraId="023F302C" w14:textId="77777777" w:rsidTr="00DA61F1">
        <w:trPr>
          <w:cantSplit/>
          <w:trHeight w:val="1810"/>
          <w:tblHeader/>
        </w:trPr>
        <w:sdt>
          <w:sdtPr>
            <w:alias w:val="Notes"/>
            <w:tag w:val="Notes"/>
            <w:id w:val="-843860340"/>
            <w:placeholder>
              <w:docPart w:val="7111B153974D4DE0804E43E86A05AFF5"/>
            </w:placeholder>
            <w:showingPlcHdr/>
          </w:sdtPr>
          <w:sdtEndPr/>
          <w:sdtContent>
            <w:tc>
              <w:tcPr>
                <w:tcW w:w="8376" w:type="dxa"/>
              </w:tcPr>
              <w:p w14:paraId="46C8039B" w14:textId="3F66123E" w:rsidR="00404836" w:rsidRDefault="00404836" w:rsidP="00404836">
                <w:pPr>
                  <w:pStyle w:val="ListParagraph"/>
                  <w:ind w:left="0"/>
                  <w:contextualSpacing w:val="0"/>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enter notes</w:t>
                </w:r>
              </w:p>
            </w:tc>
          </w:sdtContent>
        </w:sdt>
      </w:tr>
    </w:tbl>
    <w:p w14:paraId="2C99CBC3" w14:textId="65291F83" w:rsidR="00DA61F1" w:rsidRPr="00507D03" w:rsidRDefault="00404836" w:rsidP="00DA61F1">
      <w:pPr>
        <w:pStyle w:val="Heading2"/>
        <w:rPr>
          <w:vanish/>
          <w:specVanish/>
        </w:rPr>
      </w:pPr>
      <w:r w:rsidRPr="00DA61F1">
        <w:t>First and last name:</w:t>
      </w:r>
    </w:p>
    <w:bookmarkStart w:id="1" w:name="_GoBack" w:displacedByCustomXml="next"/>
    <w:bookmarkEnd w:id="1" w:displacedByCustomXml="next"/>
    <w:sdt>
      <w:sdtPr>
        <w:alias w:val="Full_Name"/>
        <w:tag w:val="Full_Name"/>
        <w:id w:val="711308686"/>
        <w:placeholder>
          <w:docPart w:val="89CF405C968F48469F84499D7EB3ABDD"/>
        </w:placeholder>
        <w:showingPlcHdr/>
      </w:sdtPr>
      <w:sdtEndPr/>
      <w:sdtContent>
        <w:p w14:paraId="20165FA8" w14:textId="77777777" w:rsidR="00DA61F1" w:rsidRPr="00DA61F1" w:rsidRDefault="00DA61F1" w:rsidP="00DA61F1">
          <w:r w:rsidRPr="00DA61F1">
            <w:rPr>
              <w:rStyle w:val="PlaceholderText"/>
            </w:rPr>
            <w:t>Enter first and last name and save file (required)</w:t>
          </w:r>
        </w:p>
      </w:sdtContent>
    </w:sdt>
    <w:p w14:paraId="1B0291EE" w14:textId="77777777" w:rsidR="00116E72" w:rsidRPr="00BA33AF" w:rsidRDefault="00116E72" w:rsidP="00C17D36">
      <w:pPr>
        <w:pStyle w:val="Heading2"/>
      </w:pPr>
      <w:r w:rsidRPr="00BA33AF">
        <w:t>Copyright</w:t>
      </w:r>
      <w:r w:rsidR="008F734E" w:rsidRPr="00BA33AF">
        <w:t xml:space="preserve"> and attribution</w:t>
      </w:r>
    </w:p>
    <w:p w14:paraId="4CA5076A" w14:textId="3B55D9BF" w:rsidR="004C2D45" w:rsidRDefault="00AD6A4D" w:rsidP="00EB2F8B">
      <w:pPr>
        <w:ind w:right="-90"/>
      </w:pPr>
      <w:r w:rsidRPr="00F5483D">
        <w:t>Thi</w:t>
      </w:r>
      <w:r w:rsidRPr="00FC342B">
        <w:t>s</w:t>
      </w:r>
      <w:r w:rsidR="00FC342B">
        <w:t xml:space="preserve"> </w:t>
      </w:r>
      <w:r w:rsidRPr="00FC342B">
        <w:t>work</w:t>
      </w:r>
      <w:r w:rsidR="00FC342B">
        <w:t xml:space="preserve"> </w:t>
      </w:r>
      <w:proofErr w:type="gramStart"/>
      <w:r w:rsidRPr="00FC342B">
        <w:t>is</w:t>
      </w:r>
      <w:r w:rsidR="00FC342B">
        <w:t xml:space="preserve"> </w:t>
      </w:r>
      <w:r w:rsidR="001F72DD" w:rsidRPr="00FC342B">
        <w:t>licensed</w:t>
      </w:r>
      <w:proofErr w:type="gramEnd"/>
      <w:r w:rsidR="00FC342B">
        <w:t xml:space="preserve"> </w:t>
      </w:r>
      <w:r w:rsidRPr="00FC342B">
        <w:t>under</w:t>
      </w:r>
      <w:r w:rsidR="00FC342B">
        <w:t xml:space="preserve"> </w:t>
      </w:r>
      <w:r w:rsidRPr="00F5483D">
        <w:t>a</w:t>
      </w:r>
      <w:r w:rsidR="00FC342B">
        <w:t xml:space="preserve"> </w:t>
      </w:r>
      <w:hyperlink r:id="rId33" w:history="1">
        <w:r w:rsidR="002E7281">
          <w:rPr>
            <w:rStyle w:val="Hyperlink"/>
          </w:rPr>
          <w:t xml:space="preserve">Creative </w:t>
        </w:r>
        <w:r w:rsidRPr="00F5483D">
          <w:rPr>
            <w:rStyle w:val="Hyperlink"/>
          </w:rPr>
          <w:t>Commons</w:t>
        </w:r>
        <w:r w:rsidR="002E7281">
          <w:rPr>
            <w:rStyle w:val="Hyperlink"/>
          </w:rPr>
          <w:t xml:space="preserve"> </w:t>
        </w:r>
        <w:r w:rsidRPr="00F5483D">
          <w:rPr>
            <w:rStyle w:val="Hyperlink"/>
          </w:rPr>
          <w:t>Attribution</w:t>
        </w:r>
        <w:r w:rsidR="002E7281">
          <w:rPr>
            <w:rStyle w:val="Hyperlink"/>
          </w:rPr>
          <w:t xml:space="preserve"> </w:t>
        </w:r>
        <w:r w:rsidRPr="00F5483D">
          <w:rPr>
            <w:rStyle w:val="Hyperlink"/>
          </w:rPr>
          <w:t>4</w:t>
        </w:r>
        <w:r w:rsidR="002E7281">
          <w:rPr>
            <w:rStyle w:val="Hyperlink"/>
          </w:rPr>
          <w:t xml:space="preserve"> </w:t>
        </w:r>
        <w:r w:rsidRPr="00F5483D">
          <w:rPr>
            <w:rStyle w:val="Hyperlink"/>
          </w:rPr>
          <w:t>International</w:t>
        </w:r>
      </w:hyperlink>
      <w:r w:rsidR="00D91201">
        <w:rPr>
          <w:rStyle w:val="Hyperlink"/>
        </w:rPr>
        <w:t xml:space="preserve"> License</w:t>
      </w:r>
      <w:r w:rsidR="00BF7676">
        <w:rPr>
          <w:rStyle w:val="Hyperlink"/>
        </w:rPr>
        <w:t>.</w:t>
      </w:r>
      <w:r w:rsidR="00116E72" w:rsidRPr="00840812">
        <w:t xml:space="preserve"> </w:t>
      </w:r>
      <w:r w:rsidR="00BF7676">
        <w:t xml:space="preserve">It </w:t>
      </w:r>
      <w:r w:rsidR="00116E72" w:rsidRPr="00840812">
        <w:t>was p</w:t>
      </w:r>
      <w:r w:rsidR="00116E72" w:rsidRPr="00840812">
        <w:rPr>
          <w:rFonts w:eastAsia="Times New Roman" w:cs="Times New Roman"/>
        </w:rPr>
        <w:t xml:space="preserve">reviously published as “Water in your </w:t>
      </w:r>
      <w:proofErr w:type="spellStart"/>
      <w:r w:rsidR="00116E72" w:rsidRPr="00840812">
        <w:rPr>
          <w:rFonts w:eastAsia="Times New Roman" w:cs="Times New Roman"/>
        </w:rPr>
        <w:t>neighbourhood</w:t>
      </w:r>
      <w:proofErr w:type="spellEnd"/>
      <w:r w:rsidR="00116E72" w:rsidRPr="00840812">
        <w:rPr>
          <w:rFonts w:eastAsia="Times New Roman" w:cs="Times New Roman"/>
        </w:rPr>
        <w:t xml:space="preserve">: a model for implementing a semester-long course-based undergraduate research project in introductory biology,” in </w:t>
      </w:r>
      <w:r w:rsidR="00116E72" w:rsidRPr="00840812">
        <w:rPr>
          <w:rFonts w:eastAsia="Times New Roman" w:cs="Times New Roman"/>
          <w:i/>
        </w:rPr>
        <w:t>Education Inquiry</w:t>
      </w:r>
      <w:r w:rsidR="00116E72">
        <w:rPr>
          <w:rFonts w:eastAsia="Times New Roman" w:cs="Times New Roman"/>
        </w:rPr>
        <w:t>, (2020</w:t>
      </w:r>
      <w:r w:rsidR="00116E72" w:rsidRPr="00840812">
        <w:rPr>
          <w:rFonts w:eastAsia="Times New Roman" w:cs="Times New Roman"/>
        </w:rPr>
        <w:t xml:space="preserve">) </w:t>
      </w:r>
      <w:hyperlink r:id="rId34" w:history="1">
        <w:r w:rsidR="002E7281" w:rsidRPr="002E7281">
          <w:rPr>
            <w:rStyle w:val="Hyperlink"/>
          </w:rPr>
          <w:t>DOI</w:t>
        </w:r>
      </w:hyperlink>
      <w:proofErr w:type="gramStart"/>
      <w:r w:rsidR="002E7281">
        <w:rPr>
          <w:rStyle w:val="Hyperlink"/>
        </w:rPr>
        <w:t>:</w:t>
      </w:r>
      <w:r w:rsidR="002E7281" w:rsidRPr="002E7281">
        <w:t>10.1080</w:t>
      </w:r>
      <w:proofErr w:type="gramEnd"/>
      <w:r w:rsidR="002E7281" w:rsidRPr="002E7281">
        <w:t>/20004508.2020.1716542</w:t>
      </w:r>
      <w:r w:rsidR="00116E72" w:rsidRPr="00840812">
        <w:rPr>
          <w:rFonts w:eastAsia="Times New Roman" w:cs="Times New Roman"/>
        </w:rPr>
        <w:t xml:space="preserve"> as </w:t>
      </w:r>
      <w:r w:rsidR="00116E72" w:rsidRPr="00840812">
        <w:t xml:space="preserve">an Open Access article with the </w:t>
      </w:r>
      <w:hyperlink r:id="rId35" w:history="1">
        <w:r w:rsidR="00116E72" w:rsidRPr="00D87549">
          <w:rPr>
            <w:rStyle w:val="Hyperlink"/>
          </w:rPr>
          <w:t>Creative Commons Attribution-</w:t>
        </w:r>
        <w:proofErr w:type="spellStart"/>
        <w:r w:rsidR="00116E72" w:rsidRPr="00D87549">
          <w:rPr>
            <w:rStyle w:val="Hyperlink"/>
          </w:rPr>
          <w:t>NonCommercial</w:t>
        </w:r>
        <w:proofErr w:type="spellEnd"/>
        <w:r w:rsidR="00116E72" w:rsidRPr="00D87549">
          <w:rPr>
            <w:rStyle w:val="Hyperlink"/>
          </w:rPr>
          <w:t xml:space="preserve"> License</w:t>
        </w:r>
      </w:hyperlink>
      <w:r w:rsidR="00116E72" w:rsidRPr="00F5483D">
        <w:t>.</w:t>
      </w:r>
      <w:r w:rsidR="00116E72" w:rsidRPr="00840812">
        <w:t xml:space="preserve"> All figures </w:t>
      </w:r>
      <w:proofErr w:type="gramStart"/>
      <w:r w:rsidR="00116E72" w:rsidRPr="00840812">
        <w:t>have</w:t>
      </w:r>
      <w:r w:rsidR="00D91201">
        <w:t xml:space="preserve"> </w:t>
      </w:r>
      <w:r w:rsidR="00116E72" w:rsidRPr="00840812">
        <w:t>been modified</w:t>
      </w:r>
      <w:proofErr w:type="gramEnd"/>
      <w:r w:rsidR="00116E72" w:rsidRPr="00840812">
        <w:t>.</w:t>
      </w:r>
    </w:p>
    <w:sectPr w:rsidR="004C2D45" w:rsidSect="00166558">
      <w:type w:val="continuous"/>
      <w:pgSz w:w="12240" w:h="15840"/>
      <w:pgMar w:top="1440" w:right="1440" w:bottom="1440" w:left="1530" w:header="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7CC5B" w16cex:dateUtc="2020-08-07T16:49:00Z"/>
  <w16cex:commentExtensible w16cex:durableId="22D7CCA6" w16cex:dateUtc="2020-08-07T16:50:00Z"/>
  <w16cex:commentExtensible w16cex:durableId="22D7CCF5" w16cex:dateUtc="2020-08-07T16:52:00Z"/>
  <w16cex:commentExtensible w16cex:durableId="22D7CD62" w16cex:dateUtc="2020-08-07T16:53:00Z"/>
  <w16cex:commentExtensible w16cex:durableId="22D7CF1E" w16cex:dateUtc="2020-08-07T17:01:00Z"/>
  <w16cex:commentExtensible w16cex:durableId="22D7CF73" w16cex:dateUtc="2020-08-07T17:02:00Z"/>
  <w16cex:commentExtensible w16cex:durableId="22D8D00A" w16cex:dateUtc="2020-08-08T1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EBA2BA" w16cid:durableId="22D77E5F"/>
  <w16cid:commentId w16cid:paraId="7BCE8B3E" w16cid:durableId="22D77E60"/>
  <w16cid:commentId w16cid:paraId="3DC0B9EB" w16cid:durableId="22D77E61"/>
  <w16cid:commentId w16cid:paraId="25A93188" w16cid:durableId="22D77E62"/>
  <w16cid:commentId w16cid:paraId="559F7FBC" w16cid:durableId="22D77E63"/>
  <w16cid:commentId w16cid:paraId="62F43FC3" w16cid:durableId="22D77E64"/>
  <w16cid:commentId w16cid:paraId="27AB2D40" w16cid:durableId="22D77E65"/>
  <w16cid:commentId w16cid:paraId="20C0EBE6" w16cid:durableId="22D7CC5B"/>
  <w16cid:commentId w16cid:paraId="4D58405B" w16cid:durableId="22D7CCA6"/>
  <w16cid:commentId w16cid:paraId="6CF3CB23" w16cid:durableId="22D77E66"/>
  <w16cid:commentId w16cid:paraId="5FC4EFB7" w16cid:durableId="22D77E67"/>
  <w16cid:commentId w16cid:paraId="01C6ABFE" w16cid:durableId="22D7CCF5"/>
  <w16cid:commentId w16cid:paraId="4043B516" w16cid:durableId="22D77E68"/>
  <w16cid:commentId w16cid:paraId="6250366B" w16cid:durableId="22D7CD62"/>
  <w16cid:commentId w16cid:paraId="18B568FF" w16cid:durableId="22D77E69"/>
  <w16cid:commentId w16cid:paraId="5A3D2CC6" w16cid:durableId="22D7CF1E"/>
  <w16cid:commentId w16cid:paraId="01491876" w16cid:durableId="22D77E6A"/>
  <w16cid:commentId w16cid:paraId="5FC1B522" w16cid:durableId="22D77E6B"/>
  <w16cid:commentId w16cid:paraId="5AFBC431" w16cid:durableId="22D7CF73"/>
  <w16cid:commentId w16cid:paraId="45E91FF2" w16cid:durableId="22D77E6C"/>
  <w16cid:commentId w16cid:paraId="1C034E1F" w16cid:durableId="22D77E6D"/>
  <w16cid:commentId w16cid:paraId="29433EE0" w16cid:durableId="22D77E6E"/>
  <w16cid:commentId w16cid:paraId="6B036CBD" w16cid:durableId="22D8D00A"/>
  <w16cid:commentId w16cid:paraId="11C63BD7" w16cid:durableId="22D77E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35E15" w14:textId="77777777" w:rsidR="005861D2" w:rsidRDefault="005861D2" w:rsidP="00337E4E">
      <w:pPr>
        <w:spacing w:after="0" w:line="240" w:lineRule="auto"/>
      </w:pPr>
      <w:r>
        <w:separator/>
      </w:r>
    </w:p>
  </w:endnote>
  <w:endnote w:type="continuationSeparator" w:id="0">
    <w:p w14:paraId="62EA5A62" w14:textId="77777777" w:rsidR="005861D2" w:rsidRDefault="005861D2" w:rsidP="0033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swiss"/>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5C0FF" w14:textId="59A0A3F6" w:rsidR="00F716DB" w:rsidRPr="00EE1E5E" w:rsidRDefault="00F716DB" w:rsidP="00EB2F8B">
    <w:pPr>
      <w:pStyle w:val="Footer"/>
      <w:tabs>
        <w:tab w:val="left" w:pos="4680"/>
        <w:tab w:val="left" w:pos="8460"/>
        <w:tab w:val="left" w:pos="8550"/>
      </w:tabs>
    </w:pPr>
    <w:r>
      <w:rPr>
        <w:lang w:val="es-419"/>
      </w:rPr>
      <w:t xml:space="preserve">Dr. A.L. Fuentes and Dr. </w:t>
    </w:r>
    <w:proofErr w:type="spellStart"/>
    <w:r>
      <w:rPr>
        <w:lang w:val="es-419"/>
      </w:rPr>
      <w:t>Maria</w:t>
    </w:r>
    <w:proofErr w:type="spellEnd"/>
    <w:r>
      <w:rPr>
        <w:lang w:val="es-419"/>
      </w:rPr>
      <w:t xml:space="preserve"> </w:t>
    </w:r>
    <w:proofErr w:type="spellStart"/>
    <w:r>
      <w:rPr>
        <w:lang w:val="es-419"/>
      </w:rPr>
      <w:t>Entezari</w:t>
    </w:r>
    <w:proofErr w:type="spellEnd"/>
    <w:r>
      <w:rPr>
        <w:lang w:val="es-419"/>
      </w:rPr>
      <w:t xml:space="preserve"> </w:t>
    </w:r>
    <w:r>
      <w:rPr>
        <w:lang w:val="es-419"/>
      </w:rPr>
      <w:tab/>
    </w:r>
    <w:r w:rsidRPr="7724475C">
      <w:rPr>
        <w:lang w:val="es-419"/>
      </w:rPr>
      <w:t xml:space="preserve">General </w:t>
    </w:r>
    <w:proofErr w:type="spellStart"/>
    <w:r w:rsidRPr="7724475C">
      <w:rPr>
        <w:lang w:val="es-419"/>
      </w:rPr>
      <w:t>Biology</w:t>
    </w:r>
    <w:proofErr w:type="spellEnd"/>
    <w:r w:rsidRPr="7724475C">
      <w:rPr>
        <w:lang w:val="es-419"/>
      </w:rPr>
      <w:t xml:space="preserve"> SCB-201 </w:t>
    </w:r>
    <w:proofErr w:type="spellStart"/>
    <w:r w:rsidRPr="7724475C">
      <w:rPr>
        <w:lang w:val="es-419"/>
      </w:rPr>
      <w:t>Lab</w:t>
    </w:r>
    <w:proofErr w:type="spellEnd"/>
    <w:r>
      <w:rPr>
        <w:lang w:val="es-419"/>
      </w:rPr>
      <w:t xml:space="preserve"> 6 Page </w:t>
    </w:r>
    <w:r>
      <w:rPr>
        <w:lang w:val="es-419"/>
      </w:rPr>
      <w:fldChar w:fldCharType="begin"/>
    </w:r>
    <w:r>
      <w:rPr>
        <w:lang w:val="es-419"/>
      </w:rPr>
      <w:instrText xml:space="preserve"> PAGE  \* Arabic  \* MERGEFORMAT </w:instrText>
    </w:r>
    <w:r>
      <w:rPr>
        <w:lang w:val="es-419"/>
      </w:rPr>
      <w:fldChar w:fldCharType="separate"/>
    </w:r>
    <w:r w:rsidR="00A97E8A">
      <w:rPr>
        <w:noProof/>
        <w:lang w:val="es-419"/>
      </w:rPr>
      <w:t>15</w:t>
    </w:r>
    <w:r>
      <w:rPr>
        <w:lang w:val="es-419"/>
      </w:rPr>
      <w:fldChar w:fldCharType="end"/>
    </w:r>
    <w:r>
      <w:rPr>
        <w:lang w:val="es-4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8611F" w14:textId="44235315" w:rsidR="00F75074" w:rsidRPr="00EE1E5E" w:rsidRDefault="00F75074" w:rsidP="00EB2F8B">
    <w:pPr>
      <w:pStyle w:val="Footer"/>
      <w:tabs>
        <w:tab w:val="left" w:pos="4680"/>
        <w:tab w:val="left" w:pos="8460"/>
        <w:tab w:val="left" w:pos="8550"/>
      </w:tabs>
    </w:pPr>
    <w:r>
      <w:rPr>
        <w:lang w:val="es-419"/>
      </w:rPr>
      <w:t xml:space="preserve">Dr. A.L. Fuentes and Dr. </w:t>
    </w:r>
    <w:proofErr w:type="spellStart"/>
    <w:r>
      <w:rPr>
        <w:lang w:val="es-419"/>
      </w:rPr>
      <w:t>Maria</w:t>
    </w:r>
    <w:proofErr w:type="spellEnd"/>
    <w:r>
      <w:rPr>
        <w:lang w:val="es-419"/>
      </w:rPr>
      <w:t xml:space="preserve"> </w:t>
    </w:r>
    <w:proofErr w:type="spellStart"/>
    <w:r>
      <w:rPr>
        <w:lang w:val="es-419"/>
      </w:rPr>
      <w:t>Entezari</w:t>
    </w:r>
    <w:proofErr w:type="spellEnd"/>
    <w:r>
      <w:rPr>
        <w:lang w:val="es-419"/>
      </w:rPr>
      <w:t xml:space="preserve"> </w:t>
    </w:r>
    <w:r>
      <w:rPr>
        <w:lang w:val="es-419"/>
      </w:rPr>
      <w:tab/>
    </w:r>
    <w:r w:rsidRPr="7724475C">
      <w:rPr>
        <w:lang w:val="es-419"/>
      </w:rPr>
      <w:t xml:space="preserve">General </w:t>
    </w:r>
    <w:proofErr w:type="spellStart"/>
    <w:r w:rsidRPr="7724475C">
      <w:rPr>
        <w:lang w:val="es-419"/>
      </w:rPr>
      <w:t>Biology</w:t>
    </w:r>
    <w:proofErr w:type="spellEnd"/>
    <w:r w:rsidRPr="7724475C">
      <w:rPr>
        <w:lang w:val="es-419"/>
      </w:rPr>
      <w:t xml:space="preserve"> SCB-201 </w:t>
    </w:r>
    <w:proofErr w:type="spellStart"/>
    <w:r w:rsidRPr="7724475C">
      <w:rPr>
        <w:lang w:val="es-419"/>
      </w:rPr>
      <w:t>Lab</w:t>
    </w:r>
    <w:proofErr w:type="spellEnd"/>
    <w:r>
      <w:rPr>
        <w:lang w:val="es-419"/>
      </w:rPr>
      <w:t xml:space="preserve"> 6 Page </w:t>
    </w:r>
    <w:r>
      <w:rPr>
        <w:lang w:val="es-419"/>
      </w:rPr>
      <w:fldChar w:fldCharType="begin"/>
    </w:r>
    <w:r>
      <w:rPr>
        <w:lang w:val="es-419"/>
      </w:rPr>
      <w:instrText xml:space="preserve"> PAGE  \* Arabic  \* MERGEFORMAT </w:instrText>
    </w:r>
    <w:r>
      <w:rPr>
        <w:lang w:val="es-419"/>
      </w:rPr>
      <w:fldChar w:fldCharType="separate"/>
    </w:r>
    <w:r w:rsidR="00A97E8A">
      <w:rPr>
        <w:noProof/>
        <w:lang w:val="es-419"/>
      </w:rPr>
      <w:t>17</w:t>
    </w:r>
    <w:r>
      <w:rPr>
        <w:lang w:val="es-419"/>
      </w:rPr>
      <w:fldChar w:fldCharType="end"/>
    </w:r>
    <w:r>
      <w:rPr>
        <w:lang w:val="es-4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24A96" w14:textId="77777777" w:rsidR="005861D2" w:rsidRDefault="005861D2" w:rsidP="00337E4E">
      <w:pPr>
        <w:spacing w:after="0" w:line="240" w:lineRule="auto"/>
      </w:pPr>
      <w:r>
        <w:separator/>
      </w:r>
    </w:p>
  </w:footnote>
  <w:footnote w:type="continuationSeparator" w:id="0">
    <w:p w14:paraId="3C5ACD16" w14:textId="77777777" w:rsidR="005861D2" w:rsidRDefault="005861D2" w:rsidP="00337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DEF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D08C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9C61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2FE3A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FECE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421A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86F3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B2D0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D04D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FAE4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24B5C"/>
    <w:multiLevelType w:val="hybridMultilevel"/>
    <w:tmpl w:val="1EAE47A0"/>
    <w:lvl w:ilvl="0" w:tplc="C23CF762">
      <w:start w:val="39"/>
      <w:numFmt w:val="bullet"/>
      <w:lvlText w:val=""/>
      <w:lvlJc w:val="left"/>
      <w:pPr>
        <w:ind w:left="720" w:hanging="360"/>
      </w:pPr>
      <w:rPr>
        <w:rFonts w:ascii="Symbol" w:eastAsia="Calibri"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B38060A"/>
    <w:multiLevelType w:val="multilevel"/>
    <w:tmpl w:val="AF389A4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182083"/>
    <w:multiLevelType w:val="multilevel"/>
    <w:tmpl w:val="38128674"/>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E5B32B7"/>
    <w:multiLevelType w:val="hybridMultilevel"/>
    <w:tmpl w:val="A5A4F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701EB3"/>
    <w:multiLevelType w:val="hybridMultilevel"/>
    <w:tmpl w:val="FEE8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CF6779"/>
    <w:multiLevelType w:val="multilevel"/>
    <w:tmpl w:val="C762A22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DA706B"/>
    <w:multiLevelType w:val="multilevel"/>
    <w:tmpl w:val="280A4E2E"/>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7" w15:restartNumberingAfterBreak="0">
    <w:nsid w:val="3F97346A"/>
    <w:multiLevelType w:val="multilevel"/>
    <w:tmpl w:val="E58A6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C07017"/>
    <w:multiLevelType w:val="multilevel"/>
    <w:tmpl w:val="0872442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087AC3"/>
    <w:multiLevelType w:val="multilevel"/>
    <w:tmpl w:val="D998484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4DB6003E"/>
    <w:multiLevelType w:val="multilevel"/>
    <w:tmpl w:val="EC34113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5950CC9"/>
    <w:multiLevelType w:val="multilevel"/>
    <w:tmpl w:val="269EF31C"/>
    <w:lvl w:ilvl="0">
      <w:start w:val="2"/>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6F554CBD"/>
    <w:multiLevelType w:val="hybridMultilevel"/>
    <w:tmpl w:val="4CB2BE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FE43ED4"/>
    <w:multiLevelType w:val="multilevel"/>
    <w:tmpl w:val="2190E5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22"/>
  </w:num>
  <w:num w:numId="14">
    <w:abstractNumId w:val="21"/>
  </w:num>
  <w:num w:numId="15">
    <w:abstractNumId w:val="12"/>
  </w:num>
  <w:num w:numId="16">
    <w:abstractNumId w:val="11"/>
  </w:num>
  <w:num w:numId="17">
    <w:abstractNumId w:val="23"/>
  </w:num>
  <w:num w:numId="18">
    <w:abstractNumId w:val="17"/>
  </w:num>
  <w:num w:numId="19">
    <w:abstractNumId w:val="18"/>
  </w:num>
  <w:num w:numId="20">
    <w:abstractNumId w:val="20"/>
  </w:num>
  <w:num w:numId="21">
    <w:abstractNumId w:val="19"/>
  </w:num>
  <w:num w:numId="22">
    <w:abstractNumId w:val="14"/>
  </w:num>
  <w:num w:numId="23">
    <w:abstractNumId w:val="13"/>
  </w:num>
  <w:num w:numId="24">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A59"/>
    <w:rsid w:val="00004460"/>
    <w:rsid w:val="0000693D"/>
    <w:rsid w:val="000132A9"/>
    <w:rsid w:val="00013582"/>
    <w:rsid w:val="00017DB6"/>
    <w:rsid w:val="0002005D"/>
    <w:rsid w:val="000206A6"/>
    <w:rsid w:val="0002255E"/>
    <w:rsid w:val="00027049"/>
    <w:rsid w:val="000301EC"/>
    <w:rsid w:val="00037577"/>
    <w:rsid w:val="00040DE2"/>
    <w:rsid w:val="00041B97"/>
    <w:rsid w:val="00044CA1"/>
    <w:rsid w:val="0005612D"/>
    <w:rsid w:val="00056E02"/>
    <w:rsid w:val="00056FAF"/>
    <w:rsid w:val="00060C8E"/>
    <w:rsid w:val="00065A32"/>
    <w:rsid w:val="0007424E"/>
    <w:rsid w:val="000743FA"/>
    <w:rsid w:val="000747E8"/>
    <w:rsid w:val="00075A37"/>
    <w:rsid w:val="000810A8"/>
    <w:rsid w:val="00090449"/>
    <w:rsid w:val="0009100B"/>
    <w:rsid w:val="000936B5"/>
    <w:rsid w:val="0009601B"/>
    <w:rsid w:val="0009754A"/>
    <w:rsid w:val="000A11A8"/>
    <w:rsid w:val="000A5CA0"/>
    <w:rsid w:val="000A61F3"/>
    <w:rsid w:val="000B3E43"/>
    <w:rsid w:val="000B5BCA"/>
    <w:rsid w:val="000C177F"/>
    <w:rsid w:val="000C2955"/>
    <w:rsid w:val="000C5B4E"/>
    <w:rsid w:val="000D2F6D"/>
    <w:rsid w:val="000D3289"/>
    <w:rsid w:val="000D654C"/>
    <w:rsid w:val="000E34EC"/>
    <w:rsid w:val="000F2471"/>
    <w:rsid w:val="000F32B9"/>
    <w:rsid w:val="000F66F2"/>
    <w:rsid w:val="000F6862"/>
    <w:rsid w:val="0010280B"/>
    <w:rsid w:val="00103C55"/>
    <w:rsid w:val="00106A7F"/>
    <w:rsid w:val="001130D5"/>
    <w:rsid w:val="00116E72"/>
    <w:rsid w:val="00122DF2"/>
    <w:rsid w:val="001348D6"/>
    <w:rsid w:val="00135F82"/>
    <w:rsid w:val="0014074A"/>
    <w:rsid w:val="001443E9"/>
    <w:rsid w:val="0015320D"/>
    <w:rsid w:val="0015432B"/>
    <w:rsid w:val="0015548C"/>
    <w:rsid w:val="00166558"/>
    <w:rsid w:val="00167E36"/>
    <w:rsid w:val="00174C21"/>
    <w:rsid w:val="001751AE"/>
    <w:rsid w:val="00176197"/>
    <w:rsid w:val="00191659"/>
    <w:rsid w:val="001965F2"/>
    <w:rsid w:val="00197FB8"/>
    <w:rsid w:val="001A00C7"/>
    <w:rsid w:val="001A0E79"/>
    <w:rsid w:val="001A1E53"/>
    <w:rsid w:val="001B3A79"/>
    <w:rsid w:val="001C10D3"/>
    <w:rsid w:val="001E07EE"/>
    <w:rsid w:val="001E0A53"/>
    <w:rsid w:val="001F424B"/>
    <w:rsid w:val="001F5022"/>
    <w:rsid w:val="001F5B0E"/>
    <w:rsid w:val="001F72DD"/>
    <w:rsid w:val="00207751"/>
    <w:rsid w:val="002108B6"/>
    <w:rsid w:val="0021151D"/>
    <w:rsid w:val="0021274B"/>
    <w:rsid w:val="00220169"/>
    <w:rsid w:val="00221368"/>
    <w:rsid w:val="0022301E"/>
    <w:rsid w:val="00231467"/>
    <w:rsid w:val="002331CD"/>
    <w:rsid w:val="00235C05"/>
    <w:rsid w:val="00236737"/>
    <w:rsid w:val="00237E80"/>
    <w:rsid w:val="00246E8F"/>
    <w:rsid w:val="00250293"/>
    <w:rsid w:val="00257EFA"/>
    <w:rsid w:val="002647FB"/>
    <w:rsid w:val="00264C87"/>
    <w:rsid w:val="0026766E"/>
    <w:rsid w:val="0027100E"/>
    <w:rsid w:val="0027190B"/>
    <w:rsid w:val="00273BC5"/>
    <w:rsid w:val="00274EC4"/>
    <w:rsid w:val="0027690B"/>
    <w:rsid w:val="0028095C"/>
    <w:rsid w:val="0028540E"/>
    <w:rsid w:val="00291724"/>
    <w:rsid w:val="00293BAE"/>
    <w:rsid w:val="002952CB"/>
    <w:rsid w:val="002A09F7"/>
    <w:rsid w:val="002A66D8"/>
    <w:rsid w:val="002B7EC4"/>
    <w:rsid w:val="002C539A"/>
    <w:rsid w:val="002D2AAB"/>
    <w:rsid w:val="002D2D7D"/>
    <w:rsid w:val="002D30B1"/>
    <w:rsid w:val="002D3D49"/>
    <w:rsid w:val="002E255F"/>
    <w:rsid w:val="002E34DD"/>
    <w:rsid w:val="002E450A"/>
    <w:rsid w:val="002E7281"/>
    <w:rsid w:val="002F21FE"/>
    <w:rsid w:val="002F53B8"/>
    <w:rsid w:val="002F5FCD"/>
    <w:rsid w:val="00300B39"/>
    <w:rsid w:val="00301EA8"/>
    <w:rsid w:val="0030387F"/>
    <w:rsid w:val="00303F90"/>
    <w:rsid w:val="00306E5D"/>
    <w:rsid w:val="003151FF"/>
    <w:rsid w:val="00316402"/>
    <w:rsid w:val="00321FC0"/>
    <w:rsid w:val="0033056C"/>
    <w:rsid w:val="00332FAE"/>
    <w:rsid w:val="00334E68"/>
    <w:rsid w:val="00335ED2"/>
    <w:rsid w:val="00337E4E"/>
    <w:rsid w:val="003401DC"/>
    <w:rsid w:val="00340B55"/>
    <w:rsid w:val="00343DEC"/>
    <w:rsid w:val="00345878"/>
    <w:rsid w:val="00354C78"/>
    <w:rsid w:val="00355B22"/>
    <w:rsid w:val="00357A3E"/>
    <w:rsid w:val="003669A7"/>
    <w:rsid w:val="00375A4B"/>
    <w:rsid w:val="00377588"/>
    <w:rsid w:val="00377DB0"/>
    <w:rsid w:val="0038383A"/>
    <w:rsid w:val="00387397"/>
    <w:rsid w:val="00387A22"/>
    <w:rsid w:val="00390D3D"/>
    <w:rsid w:val="00391E34"/>
    <w:rsid w:val="00394B33"/>
    <w:rsid w:val="0039637E"/>
    <w:rsid w:val="003A0DC5"/>
    <w:rsid w:val="003A2A1E"/>
    <w:rsid w:val="003A2AA5"/>
    <w:rsid w:val="003A2E85"/>
    <w:rsid w:val="003A38C9"/>
    <w:rsid w:val="003A4E51"/>
    <w:rsid w:val="003A646E"/>
    <w:rsid w:val="003B325E"/>
    <w:rsid w:val="003B33C2"/>
    <w:rsid w:val="003B5436"/>
    <w:rsid w:val="003B630F"/>
    <w:rsid w:val="003B67F1"/>
    <w:rsid w:val="003C2A35"/>
    <w:rsid w:val="003C478F"/>
    <w:rsid w:val="003E0A54"/>
    <w:rsid w:val="003E6CA2"/>
    <w:rsid w:val="003F1DE3"/>
    <w:rsid w:val="003F3CB9"/>
    <w:rsid w:val="0040353E"/>
    <w:rsid w:val="00404836"/>
    <w:rsid w:val="00406609"/>
    <w:rsid w:val="00410251"/>
    <w:rsid w:val="004256AE"/>
    <w:rsid w:val="00426ADB"/>
    <w:rsid w:val="004307D6"/>
    <w:rsid w:val="00441108"/>
    <w:rsid w:val="00444C76"/>
    <w:rsid w:val="004459B7"/>
    <w:rsid w:val="004609DB"/>
    <w:rsid w:val="00461A1B"/>
    <w:rsid w:val="00467A23"/>
    <w:rsid w:val="00470F39"/>
    <w:rsid w:val="00471624"/>
    <w:rsid w:val="0047233C"/>
    <w:rsid w:val="00472F45"/>
    <w:rsid w:val="0047562D"/>
    <w:rsid w:val="00476099"/>
    <w:rsid w:val="00481ED7"/>
    <w:rsid w:val="0048769C"/>
    <w:rsid w:val="004916F8"/>
    <w:rsid w:val="00491F19"/>
    <w:rsid w:val="00493D32"/>
    <w:rsid w:val="00496B6C"/>
    <w:rsid w:val="004A10AF"/>
    <w:rsid w:val="004B0124"/>
    <w:rsid w:val="004B0D1E"/>
    <w:rsid w:val="004C020F"/>
    <w:rsid w:val="004C2D45"/>
    <w:rsid w:val="004C3C22"/>
    <w:rsid w:val="004D253A"/>
    <w:rsid w:val="004D66DA"/>
    <w:rsid w:val="004E00B6"/>
    <w:rsid w:val="004E5615"/>
    <w:rsid w:val="004E5631"/>
    <w:rsid w:val="004F2108"/>
    <w:rsid w:val="005007A8"/>
    <w:rsid w:val="0050493E"/>
    <w:rsid w:val="00507D03"/>
    <w:rsid w:val="00510B3A"/>
    <w:rsid w:val="005120C1"/>
    <w:rsid w:val="00514EE0"/>
    <w:rsid w:val="00524825"/>
    <w:rsid w:val="00524E21"/>
    <w:rsid w:val="0052538A"/>
    <w:rsid w:val="00531714"/>
    <w:rsid w:val="0053203D"/>
    <w:rsid w:val="0053735E"/>
    <w:rsid w:val="00537463"/>
    <w:rsid w:val="00543334"/>
    <w:rsid w:val="00543739"/>
    <w:rsid w:val="005457CC"/>
    <w:rsid w:val="00553030"/>
    <w:rsid w:val="0055320E"/>
    <w:rsid w:val="00554FF0"/>
    <w:rsid w:val="005563B1"/>
    <w:rsid w:val="00556856"/>
    <w:rsid w:val="0056307B"/>
    <w:rsid w:val="00564F28"/>
    <w:rsid w:val="00580D68"/>
    <w:rsid w:val="00584B89"/>
    <w:rsid w:val="00584FA7"/>
    <w:rsid w:val="005861D2"/>
    <w:rsid w:val="00586392"/>
    <w:rsid w:val="00591197"/>
    <w:rsid w:val="00595C89"/>
    <w:rsid w:val="005A471A"/>
    <w:rsid w:val="005A5743"/>
    <w:rsid w:val="005B1C2A"/>
    <w:rsid w:val="005B2676"/>
    <w:rsid w:val="005B4EFC"/>
    <w:rsid w:val="005B60C2"/>
    <w:rsid w:val="005B6E76"/>
    <w:rsid w:val="005C0747"/>
    <w:rsid w:val="005C20B0"/>
    <w:rsid w:val="005C4C3A"/>
    <w:rsid w:val="005C7E9D"/>
    <w:rsid w:val="005D4A0D"/>
    <w:rsid w:val="005D5039"/>
    <w:rsid w:val="005D5A76"/>
    <w:rsid w:val="005D65F4"/>
    <w:rsid w:val="005E251F"/>
    <w:rsid w:val="005E49A7"/>
    <w:rsid w:val="005F0A8F"/>
    <w:rsid w:val="005F419F"/>
    <w:rsid w:val="005F6B45"/>
    <w:rsid w:val="0060035C"/>
    <w:rsid w:val="00603264"/>
    <w:rsid w:val="006042C9"/>
    <w:rsid w:val="006065FE"/>
    <w:rsid w:val="00606B2C"/>
    <w:rsid w:val="0061263E"/>
    <w:rsid w:val="0061679C"/>
    <w:rsid w:val="00620002"/>
    <w:rsid w:val="00623B98"/>
    <w:rsid w:val="00624F3C"/>
    <w:rsid w:val="00625C2A"/>
    <w:rsid w:val="00630333"/>
    <w:rsid w:val="00630FAA"/>
    <w:rsid w:val="006327C9"/>
    <w:rsid w:val="006334F0"/>
    <w:rsid w:val="00634203"/>
    <w:rsid w:val="00634595"/>
    <w:rsid w:val="006355F8"/>
    <w:rsid w:val="0063598C"/>
    <w:rsid w:val="00640BD8"/>
    <w:rsid w:val="006413FC"/>
    <w:rsid w:val="006417AC"/>
    <w:rsid w:val="006432E6"/>
    <w:rsid w:val="00645D4B"/>
    <w:rsid w:val="00647614"/>
    <w:rsid w:val="00650A59"/>
    <w:rsid w:val="0065399B"/>
    <w:rsid w:val="00656FCE"/>
    <w:rsid w:val="006572D6"/>
    <w:rsid w:val="00667390"/>
    <w:rsid w:val="00672973"/>
    <w:rsid w:val="00677314"/>
    <w:rsid w:val="006806BA"/>
    <w:rsid w:val="00682797"/>
    <w:rsid w:val="006931E1"/>
    <w:rsid w:val="00695852"/>
    <w:rsid w:val="00696F76"/>
    <w:rsid w:val="006972F6"/>
    <w:rsid w:val="006A5823"/>
    <w:rsid w:val="006B33C5"/>
    <w:rsid w:val="006C03D6"/>
    <w:rsid w:val="006C0938"/>
    <w:rsid w:val="006D0096"/>
    <w:rsid w:val="006D3375"/>
    <w:rsid w:val="006D4E2E"/>
    <w:rsid w:val="006E0E8A"/>
    <w:rsid w:val="006E2DF8"/>
    <w:rsid w:val="006F5EB4"/>
    <w:rsid w:val="00700A3C"/>
    <w:rsid w:val="0070105A"/>
    <w:rsid w:val="00704D13"/>
    <w:rsid w:val="007058DC"/>
    <w:rsid w:val="007110A8"/>
    <w:rsid w:val="00712563"/>
    <w:rsid w:val="007203F5"/>
    <w:rsid w:val="007342E3"/>
    <w:rsid w:val="00757412"/>
    <w:rsid w:val="00757481"/>
    <w:rsid w:val="00760BB5"/>
    <w:rsid w:val="007700CF"/>
    <w:rsid w:val="00776C02"/>
    <w:rsid w:val="00777CAC"/>
    <w:rsid w:val="007916D7"/>
    <w:rsid w:val="00794559"/>
    <w:rsid w:val="00797C63"/>
    <w:rsid w:val="007A30F7"/>
    <w:rsid w:val="007A4792"/>
    <w:rsid w:val="007B0715"/>
    <w:rsid w:val="007B24A1"/>
    <w:rsid w:val="007C50B4"/>
    <w:rsid w:val="007D0FBD"/>
    <w:rsid w:val="007D1DC5"/>
    <w:rsid w:val="007D77D8"/>
    <w:rsid w:val="007E033A"/>
    <w:rsid w:val="007E3852"/>
    <w:rsid w:val="007E62E8"/>
    <w:rsid w:val="007F145D"/>
    <w:rsid w:val="008027B6"/>
    <w:rsid w:val="008050CD"/>
    <w:rsid w:val="00805404"/>
    <w:rsid w:val="0080683D"/>
    <w:rsid w:val="00816E42"/>
    <w:rsid w:val="00816FA9"/>
    <w:rsid w:val="00817237"/>
    <w:rsid w:val="00817EC6"/>
    <w:rsid w:val="0082036F"/>
    <w:rsid w:val="0082102D"/>
    <w:rsid w:val="0082368E"/>
    <w:rsid w:val="00823A2E"/>
    <w:rsid w:val="00826697"/>
    <w:rsid w:val="008308B5"/>
    <w:rsid w:val="008339EA"/>
    <w:rsid w:val="00840E85"/>
    <w:rsid w:val="00842DEF"/>
    <w:rsid w:val="0084484D"/>
    <w:rsid w:val="00847BE4"/>
    <w:rsid w:val="0085069C"/>
    <w:rsid w:val="00860042"/>
    <w:rsid w:val="008632F9"/>
    <w:rsid w:val="00867E4A"/>
    <w:rsid w:val="00882CEF"/>
    <w:rsid w:val="00882D96"/>
    <w:rsid w:val="00883F8C"/>
    <w:rsid w:val="00887698"/>
    <w:rsid w:val="00890380"/>
    <w:rsid w:val="008929A9"/>
    <w:rsid w:val="008957F2"/>
    <w:rsid w:val="008A297D"/>
    <w:rsid w:val="008A3B63"/>
    <w:rsid w:val="008A5529"/>
    <w:rsid w:val="008C5241"/>
    <w:rsid w:val="008D3826"/>
    <w:rsid w:val="008E5024"/>
    <w:rsid w:val="008E67AD"/>
    <w:rsid w:val="008E6C3C"/>
    <w:rsid w:val="008F734E"/>
    <w:rsid w:val="00921716"/>
    <w:rsid w:val="00923D7A"/>
    <w:rsid w:val="00935C2B"/>
    <w:rsid w:val="00937FCC"/>
    <w:rsid w:val="00953925"/>
    <w:rsid w:val="00954FA5"/>
    <w:rsid w:val="00955779"/>
    <w:rsid w:val="00961486"/>
    <w:rsid w:val="009659A0"/>
    <w:rsid w:val="00972BF5"/>
    <w:rsid w:val="0097488A"/>
    <w:rsid w:val="00976D67"/>
    <w:rsid w:val="00976D73"/>
    <w:rsid w:val="00981F62"/>
    <w:rsid w:val="00985957"/>
    <w:rsid w:val="00986C47"/>
    <w:rsid w:val="00986F40"/>
    <w:rsid w:val="00986F5C"/>
    <w:rsid w:val="0099064F"/>
    <w:rsid w:val="0099563A"/>
    <w:rsid w:val="00995B70"/>
    <w:rsid w:val="00997101"/>
    <w:rsid w:val="009A04DE"/>
    <w:rsid w:val="009A0564"/>
    <w:rsid w:val="009A0BB3"/>
    <w:rsid w:val="009A0F29"/>
    <w:rsid w:val="009A4570"/>
    <w:rsid w:val="009A7509"/>
    <w:rsid w:val="009B4DFA"/>
    <w:rsid w:val="009B6965"/>
    <w:rsid w:val="009B7C63"/>
    <w:rsid w:val="009C1C27"/>
    <w:rsid w:val="009D093B"/>
    <w:rsid w:val="009D2C99"/>
    <w:rsid w:val="009D4629"/>
    <w:rsid w:val="009D54A6"/>
    <w:rsid w:val="009E11E5"/>
    <w:rsid w:val="009E27FC"/>
    <w:rsid w:val="009E31D3"/>
    <w:rsid w:val="009F2ABE"/>
    <w:rsid w:val="009F6B3A"/>
    <w:rsid w:val="009F798B"/>
    <w:rsid w:val="00A03862"/>
    <w:rsid w:val="00A1086B"/>
    <w:rsid w:val="00A12210"/>
    <w:rsid w:val="00A208D7"/>
    <w:rsid w:val="00A22B8A"/>
    <w:rsid w:val="00A31676"/>
    <w:rsid w:val="00A36B35"/>
    <w:rsid w:val="00A40853"/>
    <w:rsid w:val="00A444F7"/>
    <w:rsid w:val="00A47665"/>
    <w:rsid w:val="00A53E74"/>
    <w:rsid w:val="00A562E1"/>
    <w:rsid w:val="00A57271"/>
    <w:rsid w:val="00A63FF8"/>
    <w:rsid w:val="00A64389"/>
    <w:rsid w:val="00A64C29"/>
    <w:rsid w:val="00A72E0F"/>
    <w:rsid w:val="00A73097"/>
    <w:rsid w:val="00A769B2"/>
    <w:rsid w:val="00A80602"/>
    <w:rsid w:val="00A85AA7"/>
    <w:rsid w:val="00A90943"/>
    <w:rsid w:val="00A9186F"/>
    <w:rsid w:val="00A97E8A"/>
    <w:rsid w:val="00AA3217"/>
    <w:rsid w:val="00AB039E"/>
    <w:rsid w:val="00AB1CF0"/>
    <w:rsid w:val="00AB2E16"/>
    <w:rsid w:val="00AB34CF"/>
    <w:rsid w:val="00AB63E4"/>
    <w:rsid w:val="00AB7F99"/>
    <w:rsid w:val="00AC5D2C"/>
    <w:rsid w:val="00AC77C1"/>
    <w:rsid w:val="00AC7D88"/>
    <w:rsid w:val="00AD0875"/>
    <w:rsid w:val="00AD0ED3"/>
    <w:rsid w:val="00AD28A2"/>
    <w:rsid w:val="00AD551B"/>
    <w:rsid w:val="00AD6744"/>
    <w:rsid w:val="00AD6A4D"/>
    <w:rsid w:val="00AE47D9"/>
    <w:rsid w:val="00AF168D"/>
    <w:rsid w:val="00AF2C20"/>
    <w:rsid w:val="00AF6FC8"/>
    <w:rsid w:val="00AF7BB6"/>
    <w:rsid w:val="00B00BDA"/>
    <w:rsid w:val="00B00CFE"/>
    <w:rsid w:val="00B0134D"/>
    <w:rsid w:val="00B03D3A"/>
    <w:rsid w:val="00B03F67"/>
    <w:rsid w:val="00B04953"/>
    <w:rsid w:val="00B066F8"/>
    <w:rsid w:val="00B07501"/>
    <w:rsid w:val="00B07A4C"/>
    <w:rsid w:val="00B104AF"/>
    <w:rsid w:val="00B1581A"/>
    <w:rsid w:val="00B1636E"/>
    <w:rsid w:val="00B164EA"/>
    <w:rsid w:val="00B2630B"/>
    <w:rsid w:val="00B317D3"/>
    <w:rsid w:val="00B31C07"/>
    <w:rsid w:val="00B32620"/>
    <w:rsid w:val="00B34EF2"/>
    <w:rsid w:val="00B362BF"/>
    <w:rsid w:val="00B36B52"/>
    <w:rsid w:val="00B41812"/>
    <w:rsid w:val="00B44643"/>
    <w:rsid w:val="00B526C6"/>
    <w:rsid w:val="00B53E3F"/>
    <w:rsid w:val="00B63704"/>
    <w:rsid w:val="00B64E73"/>
    <w:rsid w:val="00B70DF6"/>
    <w:rsid w:val="00B72843"/>
    <w:rsid w:val="00B73931"/>
    <w:rsid w:val="00B7400B"/>
    <w:rsid w:val="00B75271"/>
    <w:rsid w:val="00B81F5B"/>
    <w:rsid w:val="00B829AD"/>
    <w:rsid w:val="00B8300E"/>
    <w:rsid w:val="00B83524"/>
    <w:rsid w:val="00B842EE"/>
    <w:rsid w:val="00B905CB"/>
    <w:rsid w:val="00B9166A"/>
    <w:rsid w:val="00B929F1"/>
    <w:rsid w:val="00B93840"/>
    <w:rsid w:val="00B94F68"/>
    <w:rsid w:val="00BA33AF"/>
    <w:rsid w:val="00BB04F3"/>
    <w:rsid w:val="00BB49BF"/>
    <w:rsid w:val="00BC383B"/>
    <w:rsid w:val="00BC3999"/>
    <w:rsid w:val="00BC78EC"/>
    <w:rsid w:val="00BD1039"/>
    <w:rsid w:val="00BD2B68"/>
    <w:rsid w:val="00BD46EB"/>
    <w:rsid w:val="00BD4ADA"/>
    <w:rsid w:val="00BD7CE3"/>
    <w:rsid w:val="00BE0141"/>
    <w:rsid w:val="00BE1878"/>
    <w:rsid w:val="00BF241F"/>
    <w:rsid w:val="00BF5500"/>
    <w:rsid w:val="00BF5624"/>
    <w:rsid w:val="00BF7676"/>
    <w:rsid w:val="00C072EA"/>
    <w:rsid w:val="00C12DAD"/>
    <w:rsid w:val="00C142D4"/>
    <w:rsid w:val="00C14E39"/>
    <w:rsid w:val="00C17411"/>
    <w:rsid w:val="00C17D36"/>
    <w:rsid w:val="00C21956"/>
    <w:rsid w:val="00C2250F"/>
    <w:rsid w:val="00C259CF"/>
    <w:rsid w:val="00C27772"/>
    <w:rsid w:val="00C31E08"/>
    <w:rsid w:val="00C32CFF"/>
    <w:rsid w:val="00C34701"/>
    <w:rsid w:val="00C507FD"/>
    <w:rsid w:val="00C51745"/>
    <w:rsid w:val="00C54BD8"/>
    <w:rsid w:val="00C57978"/>
    <w:rsid w:val="00C622AA"/>
    <w:rsid w:val="00C625F3"/>
    <w:rsid w:val="00C628A9"/>
    <w:rsid w:val="00C6592A"/>
    <w:rsid w:val="00C965F6"/>
    <w:rsid w:val="00CA7354"/>
    <w:rsid w:val="00CC243B"/>
    <w:rsid w:val="00CC374D"/>
    <w:rsid w:val="00CC617E"/>
    <w:rsid w:val="00CC6F2A"/>
    <w:rsid w:val="00CD01FC"/>
    <w:rsid w:val="00CD2D5D"/>
    <w:rsid w:val="00CD6F05"/>
    <w:rsid w:val="00CE226F"/>
    <w:rsid w:val="00CE4734"/>
    <w:rsid w:val="00CE514E"/>
    <w:rsid w:val="00CF093C"/>
    <w:rsid w:val="00CF1989"/>
    <w:rsid w:val="00CF1E0B"/>
    <w:rsid w:val="00CF331B"/>
    <w:rsid w:val="00D05F74"/>
    <w:rsid w:val="00D06B92"/>
    <w:rsid w:val="00D07854"/>
    <w:rsid w:val="00D126AD"/>
    <w:rsid w:val="00D17919"/>
    <w:rsid w:val="00D25448"/>
    <w:rsid w:val="00D26A34"/>
    <w:rsid w:val="00D26DCA"/>
    <w:rsid w:val="00D32C5A"/>
    <w:rsid w:val="00D35EDB"/>
    <w:rsid w:val="00D40C26"/>
    <w:rsid w:val="00D412D8"/>
    <w:rsid w:val="00D42A84"/>
    <w:rsid w:val="00D50598"/>
    <w:rsid w:val="00D51582"/>
    <w:rsid w:val="00D51AB2"/>
    <w:rsid w:val="00D527B3"/>
    <w:rsid w:val="00D656F5"/>
    <w:rsid w:val="00D65960"/>
    <w:rsid w:val="00D726B3"/>
    <w:rsid w:val="00D744CD"/>
    <w:rsid w:val="00D76A77"/>
    <w:rsid w:val="00D83F51"/>
    <w:rsid w:val="00D87549"/>
    <w:rsid w:val="00D91201"/>
    <w:rsid w:val="00D92609"/>
    <w:rsid w:val="00DA0427"/>
    <w:rsid w:val="00DA3195"/>
    <w:rsid w:val="00DA4DCA"/>
    <w:rsid w:val="00DA4FD8"/>
    <w:rsid w:val="00DA61F1"/>
    <w:rsid w:val="00DB0366"/>
    <w:rsid w:val="00DB03D6"/>
    <w:rsid w:val="00DB29DD"/>
    <w:rsid w:val="00DD0985"/>
    <w:rsid w:val="00DD69F5"/>
    <w:rsid w:val="00DE1D6C"/>
    <w:rsid w:val="00DE2BDC"/>
    <w:rsid w:val="00DE37BB"/>
    <w:rsid w:val="00DE423E"/>
    <w:rsid w:val="00DE673C"/>
    <w:rsid w:val="00DF2750"/>
    <w:rsid w:val="00DF4C03"/>
    <w:rsid w:val="00DF4EF0"/>
    <w:rsid w:val="00DF5AD4"/>
    <w:rsid w:val="00DF687D"/>
    <w:rsid w:val="00E0307C"/>
    <w:rsid w:val="00E10433"/>
    <w:rsid w:val="00E11C1F"/>
    <w:rsid w:val="00E153BA"/>
    <w:rsid w:val="00E22347"/>
    <w:rsid w:val="00E22DDD"/>
    <w:rsid w:val="00E2794D"/>
    <w:rsid w:val="00E34009"/>
    <w:rsid w:val="00E43F52"/>
    <w:rsid w:val="00E51B91"/>
    <w:rsid w:val="00E52B1E"/>
    <w:rsid w:val="00E54BED"/>
    <w:rsid w:val="00E55DB4"/>
    <w:rsid w:val="00E56E7B"/>
    <w:rsid w:val="00E63E19"/>
    <w:rsid w:val="00E66F0C"/>
    <w:rsid w:val="00E730F4"/>
    <w:rsid w:val="00E73782"/>
    <w:rsid w:val="00E75BE6"/>
    <w:rsid w:val="00E91B68"/>
    <w:rsid w:val="00E92561"/>
    <w:rsid w:val="00E94203"/>
    <w:rsid w:val="00E9432F"/>
    <w:rsid w:val="00E9489E"/>
    <w:rsid w:val="00EA1699"/>
    <w:rsid w:val="00EB0862"/>
    <w:rsid w:val="00EB2F8B"/>
    <w:rsid w:val="00EC02DA"/>
    <w:rsid w:val="00EC236C"/>
    <w:rsid w:val="00ED13BB"/>
    <w:rsid w:val="00ED2558"/>
    <w:rsid w:val="00ED5063"/>
    <w:rsid w:val="00EE078C"/>
    <w:rsid w:val="00EE1E5E"/>
    <w:rsid w:val="00EE55C6"/>
    <w:rsid w:val="00EE74D8"/>
    <w:rsid w:val="00EF7BDF"/>
    <w:rsid w:val="00F02E2A"/>
    <w:rsid w:val="00F05884"/>
    <w:rsid w:val="00F072FC"/>
    <w:rsid w:val="00F14F0A"/>
    <w:rsid w:val="00F15702"/>
    <w:rsid w:val="00F15EE7"/>
    <w:rsid w:val="00F21DC0"/>
    <w:rsid w:val="00F2385E"/>
    <w:rsid w:val="00F23D21"/>
    <w:rsid w:val="00F27340"/>
    <w:rsid w:val="00F3039F"/>
    <w:rsid w:val="00F44122"/>
    <w:rsid w:val="00F4507D"/>
    <w:rsid w:val="00F51A82"/>
    <w:rsid w:val="00F5483D"/>
    <w:rsid w:val="00F5596C"/>
    <w:rsid w:val="00F56805"/>
    <w:rsid w:val="00F638B6"/>
    <w:rsid w:val="00F64C26"/>
    <w:rsid w:val="00F66411"/>
    <w:rsid w:val="00F716DB"/>
    <w:rsid w:val="00F75074"/>
    <w:rsid w:val="00F76968"/>
    <w:rsid w:val="00F81C1C"/>
    <w:rsid w:val="00F85F34"/>
    <w:rsid w:val="00F87DE9"/>
    <w:rsid w:val="00FA3E78"/>
    <w:rsid w:val="00FA46D4"/>
    <w:rsid w:val="00FA5ED1"/>
    <w:rsid w:val="00FB2958"/>
    <w:rsid w:val="00FB7A2F"/>
    <w:rsid w:val="00FC342B"/>
    <w:rsid w:val="00FC47BC"/>
    <w:rsid w:val="00FC5897"/>
    <w:rsid w:val="00FD13B9"/>
    <w:rsid w:val="00FD1823"/>
    <w:rsid w:val="00FD6F6C"/>
    <w:rsid w:val="00FD7874"/>
    <w:rsid w:val="00FE631E"/>
    <w:rsid w:val="00FF336F"/>
    <w:rsid w:val="00FF5525"/>
    <w:rsid w:val="03806897"/>
    <w:rsid w:val="04A31140"/>
    <w:rsid w:val="068D1171"/>
    <w:rsid w:val="0B75D9A2"/>
    <w:rsid w:val="28766612"/>
    <w:rsid w:val="28A5D4A2"/>
    <w:rsid w:val="2CE3AEB5"/>
    <w:rsid w:val="2FD8377C"/>
    <w:rsid w:val="365346A0"/>
    <w:rsid w:val="3A0054E9"/>
    <w:rsid w:val="3B8CAE21"/>
    <w:rsid w:val="3CF73A92"/>
    <w:rsid w:val="43470B6E"/>
    <w:rsid w:val="46D772A8"/>
    <w:rsid w:val="4A8E46FB"/>
    <w:rsid w:val="4E5232AE"/>
    <w:rsid w:val="4F749BFC"/>
    <w:rsid w:val="531312A4"/>
    <w:rsid w:val="53D84CDC"/>
    <w:rsid w:val="565A05D7"/>
    <w:rsid w:val="566836FD"/>
    <w:rsid w:val="592756B2"/>
    <w:rsid w:val="5A149CFE"/>
    <w:rsid w:val="5B797AFB"/>
    <w:rsid w:val="5E1EDE10"/>
    <w:rsid w:val="5F578AFC"/>
    <w:rsid w:val="62FD4859"/>
    <w:rsid w:val="661084AF"/>
    <w:rsid w:val="6DF5B27B"/>
    <w:rsid w:val="73DFF070"/>
    <w:rsid w:val="76127E7F"/>
    <w:rsid w:val="77244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39A1B"/>
  <w15:docId w15:val="{6ED98954-74A7-4E7B-B084-E85CCCE6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alibri"/>
        <w:color w:val="000000"/>
        <w:sz w:val="24"/>
        <w:szCs w:val="24"/>
        <w:lang w:val="en-US" w:eastAsia="en-US" w:bidi="ar-SA"/>
      </w:rPr>
    </w:rPrDefault>
    <w:pPrDefault>
      <w:pPr>
        <w:widowControl w:val="0"/>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471A"/>
    <w:pPr>
      <w:spacing w:after="240"/>
    </w:pPr>
  </w:style>
  <w:style w:type="paragraph" w:styleId="Heading1">
    <w:name w:val="heading 1"/>
    <w:basedOn w:val="Normal"/>
    <w:next w:val="Normal"/>
    <w:link w:val="Heading1Char"/>
    <w:autoRedefine/>
    <w:qFormat/>
    <w:rsid w:val="00A64389"/>
    <w:pPr>
      <w:keepNext/>
      <w:keepLines/>
      <w:spacing w:line="240" w:lineRule="auto"/>
      <w:contextualSpacing/>
      <w:jc w:val="center"/>
      <w:outlineLvl w:val="0"/>
    </w:pPr>
    <w:rPr>
      <w:b/>
      <w:color w:val="002060"/>
      <w:sz w:val="36"/>
      <w:szCs w:val="36"/>
    </w:rPr>
  </w:style>
  <w:style w:type="paragraph" w:styleId="Heading2">
    <w:name w:val="heading 2"/>
    <w:basedOn w:val="Normal"/>
    <w:next w:val="Normal"/>
    <w:autoRedefine/>
    <w:rsid w:val="00DA61F1"/>
    <w:pPr>
      <w:spacing w:before="240"/>
      <w:ind w:left="2160" w:right="-86" w:hanging="2160"/>
      <w:outlineLvl w:val="1"/>
    </w:pPr>
    <w:rPr>
      <w:b/>
      <w:color w:val="1F3864" w:themeColor="accent1" w:themeShade="80"/>
      <w:sz w:val="28"/>
      <w:szCs w:val="28"/>
    </w:rPr>
  </w:style>
  <w:style w:type="paragraph" w:styleId="Heading3">
    <w:name w:val="heading 3"/>
    <w:basedOn w:val="Normal"/>
    <w:next w:val="Normal"/>
    <w:rsid w:val="005120C1"/>
    <w:pPr>
      <w:keepNext/>
      <w:keepLines/>
      <w:spacing w:before="240" w:after="120" w:line="240" w:lineRule="auto"/>
      <w:ind w:left="360" w:hanging="360"/>
      <w:contextualSpacing/>
      <w:outlineLvl w:val="2"/>
    </w:pPr>
    <w:rPr>
      <w:b/>
      <w:color w:val="1F3864" w:themeColor="accent1" w:themeShade="80"/>
      <w:sz w:val="28"/>
      <w:szCs w:val="28"/>
    </w:rPr>
  </w:style>
  <w:style w:type="paragraph" w:styleId="Heading4">
    <w:name w:val="heading 4"/>
    <w:basedOn w:val="Normal"/>
    <w:next w:val="Normal"/>
    <w:link w:val="Heading4Char"/>
    <w:rsid w:val="00972BF5"/>
    <w:pPr>
      <w:keepNext/>
      <w:keepLines/>
      <w:autoSpaceDE w:val="0"/>
      <w:autoSpaceDN w:val="0"/>
      <w:spacing w:before="120" w:after="120" w:line="240" w:lineRule="auto"/>
      <w:outlineLvl w:val="3"/>
    </w:pPr>
    <w:rPr>
      <w:rFonts w:cs="Arial"/>
      <w:b/>
      <w:color w:val="1F3864" w:themeColor="accent1" w:themeShade="80"/>
    </w:rPr>
  </w:style>
  <w:style w:type="paragraph" w:styleId="Heading5">
    <w:name w:val="heading 5"/>
    <w:basedOn w:val="Normal"/>
    <w:next w:val="Normal"/>
    <w:link w:val="Heading5Char"/>
    <w:autoRedefine/>
    <w:rsid w:val="00DF5AD4"/>
    <w:pPr>
      <w:keepNext/>
      <w:keepLines/>
      <w:spacing w:before="2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semiHidden/>
    <w:unhideWhenUsed/>
    <w:qFormat/>
    <w:rsid w:val="00A6438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643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43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7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A23"/>
    <w:rPr>
      <w:rFonts w:ascii="Segoe UI" w:hAnsi="Segoe UI" w:cs="Segoe UI"/>
      <w:sz w:val="18"/>
      <w:szCs w:val="18"/>
    </w:rPr>
  </w:style>
  <w:style w:type="character" w:styleId="Hyperlink">
    <w:name w:val="Hyperlink"/>
    <w:basedOn w:val="DefaultParagraphFont"/>
    <w:uiPriority w:val="99"/>
    <w:unhideWhenUsed/>
    <w:rsid w:val="000D654C"/>
    <w:rPr>
      <w:color w:val="0563C1" w:themeColor="hyperlink"/>
      <w:u w:val="single"/>
    </w:rPr>
  </w:style>
  <w:style w:type="character" w:customStyle="1" w:styleId="Mention1">
    <w:name w:val="Mention1"/>
    <w:basedOn w:val="DefaultParagraphFont"/>
    <w:uiPriority w:val="99"/>
    <w:semiHidden/>
    <w:unhideWhenUsed/>
    <w:rsid w:val="000D654C"/>
    <w:rPr>
      <w:color w:val="2B579A"/>
      <w:shd w:val="clear" w:color="auto" w:fill="E6E6E6"/>
    </w:rPr>
  </w:style>
  <w:style w:type="paragraph" w:styleId="Header">
    <w:name w:val="header"/>
    <w:basedOn w:val="Normal"/>
    <w:link w:val="HeaderChar"/>
    <w:uiPriority w:val="99"/>
    <w:unhideWhenUsed/>
    <w:rsid w:val="0033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4E"/>
  </w:style>
  <w:style w:type="paragraph" w:styleId="Footer">
    <w:name w:val="footer"/>
    <w:basedOn w:val="Normal"/>
    <w:link w:val="FooterChar"/>
    <w:uiPriority w:val="99"/>
    <w:unhideWhenUsed/>
    <w:rsid w:val="00AD6A4D"/>
    <w:pPr>
      <w:tabs>
        <w:tab w:val="center" w:pos="4680"/>
        <w:tab w:val="right" w:pos="9360"/>
      </w:tabs>
      <w:spacing w:before="240" w:after="0" w:line="240" w:lineRule="auto"/>
    </w:pPr>
  </w:style>
  <w:style w:type="character" w:customStyle="1" w:styleId="FooterChar">
    <w:name w:val="Footer Char"/>
    <w:basedOn w:val="DefaultParagraphFont"/>
    <w:link w:val="Footer"/>
    <w:uiPriority w:val="99"/>
    <w:rsid w:val="00AD6A4D"/>
  </w:style>
  <w:style w:type="paragraph" w:styleId="ListParagraph">
    <w:name w:val="List Paragraph"/>
    <w:basedOn w:val="Normal"/>
    <w:uiPriority w:val="1"/>
    <w:qFormat/>
    <w:rsid w:val="00A64389"/>
    <w:pPr>
      <w:ind w:left="720"/>
      <w:contextualSpacing/>
    </w:pPr>
  </w:style>
  <w:style w:type="character" w:customStyle="1" w:styleId="UnresolvedMention1">
    <w:name w:val="Unresolved Mention1"/>
    <w:basedOn w:val="DefaultParagraphFont"/>
    <w:uiPriority w:val="99"/>
    <w:semiHidden/>
    <w:unhideWhenUsed/>
    <w:rsid w:val="00FF5525"/>
    <w:rPr>
      <w:color w:val="605E5C"/>
      <w:shd w:val="clear" w:color="auto" w:fill="E1DFDD"/>
    </w:rPr>
  </w:style>
  <w:style w:type="character" w:styleId="PlaceholderText">
    <w:name w:val="Placeholder Text"/>
    <w:basedOn w:val="DefaultParagraphFont"/>
    <w:uiPriority w:val="99"/>
    <w:semiHidden/>
    <w:rsid w:val="00CF1E0B"/>
    <w:rPr>
      <w:color w:val="808080"/>
    </w:rPr>
  </w:style>
  <w:style w:type="character" w:styleId="Strong">
    <w:name w:val="Strong"/>
    <w:basedOn w:val="DefaultParagraphFont"/>
    <w:uiPriority w:val="22"/>
    <w:qFormat/>
    <w:rsid w:val="00A64389"/>
    <w:rPr>
      <w:rFonts w:ascii="Arial" w:hAnsi="Arial"/>
      <w:b/>
      <w:bCs/>
      <w:sz w:val="24"/>
    </w:rPr>
  </w:style>
  <w:style w:type="character" w:styleId="FollowedHyperlink">
    <w:name w:val="FollowedHyperlink"/>
    <w:basedOn w:val="DefaultParagraphFont"/>
    <w:uiPriority w:val="99"/>
    <w:semiHidden/>
    <w:unhideWhenUsed/>
    <w:rsid w:val="00A769B2"/>
    <w:rPr>
      <w:color w:val="954F72" w:themeColor="followedHyperlink"/>
      <w:u w:val="single"/>
    </w:rPr>
  </w:style>
  <w:style w:type="table" w:styleId="PlainTable1">
    <w:name w:val="Plain Table 1"/>
    <w:basedOn w:val="TableNormal"/>
    <w:uiPriority w:val="41"/>
    <w:rsid w:val="009D2C99"/>
    <w:pPr>
      <w:widowControl/>
      <w:spacing w:after="0" w:line="240" w:lineRule="auto"/>
      <w:ind w:left="720"/>
    </w:pPr>
    <w:rPr>
      <w:rFonts w:eastAsiaTheme="minorHAnsi" w:cs="Arial"/>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D2C99"/>
    <w:pPr>
      <w:widowControl/>
      <w:spacing w:after="0" w:line="240" w:lineRule="auto"/>
      <w:ind w:left="720"/>
    </w:pPr>
    <w:rPr>
      <w:rFonts w:eastAsiaTheme="minorHAnsi" w:cs="Arial"/>
      <w:lang w:val="en-CA"/>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character" w:styleId="Emphasis">
    <w:name w:val="Emphasis"/>
    <w:basedOn w:val="DefaultParagraphFont"/>
    <w:uiPriority w:val="20"/>
    <w:qFormat/>
    <w:rsid w:val="00A64389"/>
    <w:rPr>
      <w:i w:val="0"/>
      <w:iCs/>
      <w:u w:val="single"/>
    </w:rPr>
  </w:style>
  <w:style w:type="character" w:customStyle="1" w:styleId="normaltextrun">
    <w:name w:val="normaltextrun"/>
    <w:basedOn w:val="DefaultParagraphFont"/>
    <w:rsid w:val="008027B6"/>
  </w:style>
  <w:style w:type="character" w:customStyle="1" w:styleId="eop">
    <w:name w:val="eop"/>
    <w:basedOn w:val="DefaultParagraphFont"/>
    <w:rsid w:val="008027B6"/>
  </w:style>
  <w:style w:type="paragraph" w:customStyle="1" w:styleId="paragraph">
    <w:name w:val="paragraph"/>
    <w:basedOn w:val="Normal"/>
    <w:rsid w:val="008027B6"/>
    <w:pPr>
      <w:widowControl/>
      <w:spacing w:before="100" w:beforeAutospacing="1" w:after="100" w:afterAutospacing="1" w:line="240" w:lineRule="auto"/>
    </w:pPr>
    <w:rPr>
      <w:rFonts w:ascii="Times New Roman" w:eastAsia="Times New Roman" w:hAnsi="Times New Roman" w:cs="Times New Roman"/>
      <w:color w:val="auto"/>
      <w:lang w:val="en-CA" w:eastAsia="en-CA"/>
    </w:rPr>
  </w:style>
  <w:style w:type="character" w:customStyle="1" w:styleId="spellingerror">
    <w:name w:val="spellingerror"/>
    <w:basedOn w:val="DefaultParagraphFont"/>
    <w:rsid w:val="008027B6"/>
  </w:style>
  <w:style w:type="character" w:customStyle="1" w:styleId="visuallyhidden">
    <w:name w:val="visually_hidden"/>
    <w:basedOn w:val="DefaultParagraphFont"/>
    <w:uiPriority w:val="1"/>
    <w:qFormat/>
    <w:rsid w:val="00A64389"/>
    <w:rPr>
      <w:rFonts w:ascii="Arial" w:hAnsi="Arial"/>
      <w:color w:val="FFFFFF" w:themeColor="background1"/>
      <w:sz w:val="20"/>
    </w:rPr>
  </w:style>
  <w:style w:type="paragraph" w:styleId="Caption">
    <w:name w:val="caption"/>
    <w:basedOn w:val="Normal"/>
    <w:next w:val="NoSpacing"/>
    <w:link w:val="CaptionChar"/>
    <w:autoRedefine/>
    <w:uiPriority w:val="35"/>
    <w:unhideWhenUsed/>
    <w:qFormat/>
    <w:rsid w:val="00404836"/>
    <w:pPr>
      <w:keepNext/>
      <w:tabs>
        <w:tab w:val="left" w:pos="9270"/>
      </w:tabs>
      <w:spacing w:before="240" w:after="120" w:line="240" w:lineRule="auto"/>
      <w:ind w:left="720"/>
    </w:pPr>
    <w:rPr>
      <w:rFonts w:cs="Arial"/>
      <w:b/>
      <w:iCs/>
      <w:color w:val="000000" w:themeColor="text1"/>
    </w:rPr>
  </w:style>
  <w:style w:type="paragraph" w:styleId="NoSpacing">
    <w:name w:val="No Spacing"/>
    <w:uiPriority w:val="1"/>
    <w:qFormat/>
    <w:rsid w:val="00A64389"/>
    <w:pPr>
      <w:spacing w:after="0" w:line="240" w:lineRule="auto"/>
    </w:pPr>
  </w:style>
  <w:style w:type="paragraph" w:styleId="Bibliography">
    <w:name w:val="Bibliography"/>
    <w:basedOn w:val="Normal"/>
    <w:next w:val="Normal"/>
    <w:uiPriority w:val="37"/>
    <w:semiHidden/>
    <w:unhideWhenUsed/>
    <w:rsid w:val="00496B6C"/>
  </w:style>
  <w:style w:type="paragraph" w:styleId="BlockText">
    <w:name w:val="Block Text"/>
    <w:basedOn w:val="Normal"/>
    <w:uiPriority w:val="99"/>
    <w:semiHidden/>
    <w:unhideWhenUsed/>
    <w:rsid w:val="00496B6C"/>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496B6C"/>
    <w:pPr>
      <w:spacing w:after="120"/>
    </w:pPr>
  </w:style>
  <w:style w:type="character" w:customStyle="1" w:styleId="BodyTextChar">
    <w:name w:val="Body Text Char"/>
    <w:basedOn w:val="DefaultParagraphFont"/>
    <w:link w:val="BodyText"/>
    <w:uiPriority w:val="99"/>
    <w:semiHidden/>
    <w:rsid w:val="00496B6C"/>
  </w:style>
  <w:style w:type="paragraph" w:styleId="BodyText2">
    <w:name w:val="Body Text 2"/>
    <w:basedOn w:val="Normal"/>
    <w:link w:val="BodyText2Char"/>
    <w:uiPriority w:val="99"/>
    <w:semiHidden/>
    <w:unhideWhenUsed/>
    <w:rsid w:val="00496B6C"/>
    <w:pPr>
      <w:spacing w:after="120" w:line="480" w:lineRule="auto"/>
    </w:pPr>
  </w:style>
  <w:style w:type="character" w:customStyle="1" w:styleId="BodyText2Char">
    <w:name w:val="Body Text 2 Char"/>
    <w:basedOn w:val="DefaultParagraphFont"/>
    <w:link w:val="BodyText2"/>
    <w:uiPriority w:val="99"/>
    <w:semiHidden/>
    <w:rsid w:val="00496B6C"/>
  </w:style>
  <w:style w:type="paragraph" w:styleId="BodyText3">
    <w:name w:val="Body Text 3"/>
    <w:basedOn w:val="Normal"/>
    <w:link w:val="BodyText3Char"/>
    <w:uiPriority w:val="99"/>
    <w:semiHidden/>
    <w:unhideWhenUsed/>
    <w:rsid w:val="00496B6C"/>
    <w:pPr>
      <w:spacing w:after="120"/>
    </w:pPr>
    <w:rPr>
      <w:sz w:val="16"/>
      <w:szCs w:val="16"/>
    </w:rPr>
  </w:style>
  <w:style w:type="character" w:customStyle="1" w:styleId="BodyText3Char">
    <w:name w:val="Body Text 3 Char"/>
    <w:basedOn w:val="DefaultParagraphFont"/>
    <w:link w:val="BodyText3"/>
    <w:uiPriority w:val="99"/>
    <w:semiHidden/>
    <w:rsid w:val="00496B6C"/>
    <w:rPr>
      <w:sz w:val="16"/>
      <w:szCs w:val="16"/>
    </w:rPr>
  </w:style>
  <w:style w:type="paragraph" w:styleId="BodyTextFirstIndent">
    <w:name w:val="Body Text First Indent"/>
    <w:basedOn w:val="BodyText"/>
    <w:link w:val="BodyTextFirstIndentChar"/>
    <w:uiPriority w:val="99"/>
    <w:semiHidden/>
    <w:unhideWhenUsed/>
    <w:rsid w:val="00496B6C"/>
    <w:pPr>
      <w:spacing w:after="240"/>
      <w:ind w:firstLine="360"/>
    </w:pPr>
  </w:style>
  <w:style w:type="character" w:customStyle="1" w:styleId="BodyTextFirstIndentChar">
    <w:name w:val="Body Text First Indent Char"/>
    <w:basedOn w:val="BodyTextChar"/>
    <w:link w:val="BodyTextFirstIndent"/>
    <w:uiPriority w:val="99"/>
    <w:semiHidden/>
    <w:rsid w:val="00496B6C"/>
  </w:style>
  <w:style w:type="paragraph" w:styleId="BodyTextIndent">
    <w:name w:val="Body Text Indent"/>
    <w:basedOn w:val="Normal"/>
    <w:link w:val="BodyTextIndentChar"/>
    <w:uiPriority w:val="99"/>
    <w:semiHidden/>
    <w:unhideWhenUsed/>
    <w:rsid w:val="00496B6C"/>
    <w:pPr>
      <w:spacing w:after="120"/>
      <w:ind w:left="360"/>
    </w:pPr>
  </w:style>
  <w:style w:type="character" w:customStyle="1" w:styleId="BodyTextIndentChar">
    <w:name w:val="Body Text Indent Char"/>
    <w:basedOn w:val="DefaultParagraphFont"/>
    <w:link w:val="BodyTextIndent"/>
    <w:uiPriority w:val="99"/>
    <w:semiHidden/>
    <w:rsid w:val="00496B6C"/>
  </w:style>
  <w:style w:type="paragraph" w:styleId="BodyTextFirstIndent2">
    <w:name w:val="Body Text First Indent 2"/>
    <w:basedOn w:val="BodyTextIndent"/>
    <w:link w:val="BodyTextFirstIndent2Char"/>
    <w:uiPriority w:val="99"/>
    <w:semiHidden/>
    <w:unhideWhenUsed/>
    <w:rsid w:val="00496B6C"/>
    <w:pPr>
      <w:spacing w:after="240"/>
      <w:ind w:firstLine="360"/>
    </w:pPr>
  </w:style>
  <w:style w:type="character" w:customStyle="1" w:styleId="BodyTextFirstIndent2Char">
    <w:name w:val="Body Text First Indent 2 Char"/>
    <w:basedOn w:val="BodyTextIndentChar"/>
    <w:link w:val="BodyTextFirstIndent2"/>
    <w:uiPriority w:val="99"/>
    <w:semiHidden/>
    <w:rsid w:val="00496B6C"/>
  </w:style>
  <w:style w:type="paragraph" w:styleId="BodyTextIndent2">
    <w:name w:val="Body Text Indent 2"/>
    <w:basedOn w:val="Normal"/>
    <w:link w:val="BodyTextIndent2Char"/>
    <w:uiPriority w:val="99"/>
    <w:semiHidden/>
    <w:unhideWhenUsed/>
    <w:rsid w:val="00496B6C"/>
    <w:pPr>
      <w:spacing w:after="120" w:line="480" w:lineRule="auto"/>
      <w:ind w:left="360"/>
    </w:pPr>
  </w:style>
  <w:style w:type="character" w:customStyle="1" w:styleId="BodyTextIndent2Char">
    <w:name w:val="Body Text Indent 2 Char"/>
    <w:basedOn w:val="DefaultParagraphFont"/>
    <w:link w:val="BodyTextIndent2"/>
    <w:uiPriority w:val="99"/>
    <w:semiHidden/>
    <w:rsid w:val="00496B6C"/>
  </w:style>
  <w:style w:type="paragraph" w:styleId="BodyTextIndent3">
    <w:name w:val="Body Text Indent 3"/>
    <w:basedOn w:val="Normal"/>
    <w:link w:val="BodyTextIndent3Char"/>
    <w:uiPriority w:val="99"/>
    <w:semiHidden/>
    <w:unhideWhenUsed/>
    <w:rsid w:val="00496B6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96B6C"/>
    <w:rPr>
      <w:sz w:val="16"/>
      <w:szCs w:val="16"/>
    </w:rPr>
  </w:style>
  <w:style w:type="paragraph" w:styleId="Closing">
    <w:name w:val="Closing"/>
    <w:basedOn w:val="Normal"/>
    <w:link w:val="ClosingChar"/>
    <w:uiPriority w:val="99"/>
    <w:semiHidden/>
    <w:unhideWhenUsed/>
    <w:rsid w:val="00496B6C"/>
    <w:pPr>
      <w:spacing w:after="0" w:line="240" w:lineRule="auto"/>
      <w:ind w:left="4320"/>
    </w:pPr>
  </w:style>
  <w:style w:type="character" w:customStyle="1" w:styleId="ClosingChar">
    <w:name w:val="Closing Char"/>
    <w:basedOn w:val="DefaultParagraphFont"/>
    <w:link w:val="Closing"/>
    <w:uiPriority w:val="99"/>
    <w:semiHidden/>
    <w:rsid w:val="00496B6C"/>
  </w:style>
  <w:style w:type="paragraph" w:styleId="CommentSubject">
    <w:name w:val="annotation subject"/>
    <w:basedOn w:val="CommentText"/>
    <w:next w:val="CommentText"/>
    <w:link w:val="CommentSubjectChar"/>
    <w:uiPriority w:val="99"/>
    <w:semiHidden/>
    <w:unhideWhenUsed/>
    <w:rsid w:val="00496B6C"/>
    <w:rPr>
      <w:b/>
      <w:bCs/>
    </w:rPr>
  </w:style>
  <w:style w:type="character" w:customStyle="1" w:styleId="CommentSubjectChar">
    <w:name w:val="Comment Subject Char"/>
    <w:basedOn w:val="CommentTextChar"/>
    <w:link w:val="CommentSubject"/>
    <w:uiPriority w:val="99"/>
    <w:semiHidden/>
    <w:rsid w:val="00496B6C"/>
    <w:rPr>
      <w:b/>
      <w:bCs/>
      <w:sz w:val="20"/>
      <w:szCs w:val="20"/>
    </w:rPr>
  </w:style>
  <w:style w:type="paragraph" w:styleId="Date">
    <w:name w:val="Date"/>
    <w:basedOn w:val="Normal"/>
    <w:next w:val="Normal"/>
    <w:link w:val="DateChar"/>
    <w:uiPriority w:val="99"/>
    <w:semiHidden/>
    <w:unhideWhenUsed/>
    <w:rsid w:val="00496B6C"/>
  </w:style>
  <w:style w:type="character" w:customStyle="1" w:styleId="DateChar">
    <w:name w:val="Date Char"/>
    <w:basedOn w:val="DefaultParagraphFont"/>
    <w:link w:val="Date"/>
    <w:uiPriority w:val="99"/>
    <w:semiHidden/>
    <w:rsid w:val="00496B6C"/>
  </w:style>
  <w:style w:type="paragraph" w:styleId="DocumentMap">
    <w:name w:val="Document Map"/>
    <w:basedOn w:val="Normal"/>
    <w:link w:val="DocumentMapChar"/>
    <w:uiPriority w:val="99"/>
    <w:semiHidden/>
    <w:unhideWhenUsed/>
    <w:rsid w:val="00496B6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96B6C"/>
    <w:rPr>
      <w:rFonts w:ascii="Segoe UI" w:hAnsi="Segoe UI" w:cs="Segoe UI"/>
      <w:sz w:val="16"/>
      <w:szCs w:val="16"/>
    </w:rPr>
  </w:style>
  <w:style w:type="paragraph" w:styleId="E-mailSignature">
    <w:name w:val="E-mail Signature"/>
    <w:basedOn w:val="Normal"/>
    <w:link w:val="E-mailSignatureChar"/>
    <w:uiPriority w:val="99"/>
    <w:semiHidden/>
    <w:unhideWhenUsed/>
    <w:rsid w:val="00496B6C"/>
    <w:pPr>
      <w:spacing w:after="0" w:line="240" w:lineRule="auto"/>
    </w:pPr>
  </w:style>
  <w:style w:type="character" w:customStyle="1" w:styleId="E-mailSignatureChar">
    <w:name w:val="E-mail Signature Char"/>
    <w:basedOn w:val="DefaultParagraphFont"/>
    <w:link w:val="E-mailSignature"/>
    <w:uiPriority w:val="99"/>
    <w:semiHidden/>
    <w:rsid w:val="00496B6C"/>
  </w:style>
  <w:style w:type="paragraph" w:styleId="EndnoteText">
    <w:name w:val="endnote text"/>
    <w:basedOn w:val="Normal"/>
    <w:link w:val="EndnoteTextChar"/>
    <w:uiPriority w:val="99"/>
    <w:semiHidden/>
    <w:unhideWhenUsed/>
    <w:rsid w:val="00496B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B6C"/>
    <w:rPr>
      <w:sz w:val="20"/>
      <w:szCs w:val="20"/>
    </w:rPr>
  </w:style>
  <w:style w:type="paragraph" w:styleId="EnvelopeAddress">
    <w:name w:val="envelope address"/>
    <w:basedOn w:val="Normal"/>
    <w:uiPriority w:val="99"/>
    <w:semiHidden/>
    <w:unhideWhenUsed/>
    <w:rsid w:val="00496B6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96B6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96B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B6C"/>
    <w:rPr>
      <w:sz w:val="20"/>
      <w:szCs w:val="20"/>
    </w:rPr>
  </w:style>
  <w:style w:type="character" w:customStyle="1" w:styleId="Heading7Char">
    <w:name w:val="Heading 7 Char"/>
    <w:basedOn w:val="DefaultParagraphFont"/>
    <w:link w:val="Heading7"/>
    <w:uiPriority w:val="9"/>
    <w:semiHidden/>
    <w:rsid w:val="00A6438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643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438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96B6C"/>
    <w:pPr>
      <w:spacing w:after="0" w:line="240" w:lineRule="auto"/>
    </w:pPr>
    <w:rPr>
      <w:i/>
      <w:iCs/>
    </w:rPr>
  </w:style>
  <w:style w:type="character" w:customStyle="1" w:styleId="HTMLAddressChar">
    <w:name w:val="HTML Address Char"/>
    <w:basedOn w:val="DefaultParagraphFont"/>
    <w:link w:val="HTMLAddress"/>
    <w:uiPriority w:val="99"/>
    <w:semiHidden/>
    <w:rsid w:val="00496B6C"/>
    <w:rPr>
      <w:i/>
      <w:iCs/>
    </w:rPr>
  </w:style>
  <w:style w:type="paragraph" w:styleId="HTMLPreformatted">
    <w:name w:val="HTML Preformatted"/>
    <w:basedOn w:val="Normal"/>
    <w:link w:val="HTMLPreformattedChar"/>
    <w:uiPriority w:val="99"/>
    <w:semiHidden/>
    <w:unhideWhenUsed/>
    <w:rsid w:val="00496B6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6B6C"/>
    <w:rPr>
      <w:rFonts w:ascii="Consolas" w:hAnsi="Consolas"/>
      <w:sz w:val="20"/>
      <w:szCs w:val="20"/>
    </w:rPr>
  </w:style>
  <w:style w:type="paragraph" w:styleId="Index1">
    <w:name w:val="index 1"/>
    <w:basedOn w:val="Normal"/>
    <w:next w:val="Normal"/>
    <w:autoRedefine/>
    <w:uiPriority w:val="99"/>
    <w:semiHidden/>
    <w:unhideWhenUsed/>
    <w:rsid w:val="00496B6C"/>
    <w:pPr>
      <w:spacing w:after="0" w:line="240" w:lineRule="auto"/>
      <w:ind w:left="240" w:hanging="240"/>
    </w:pPr>
  </w:style>
  <w:style w:type="paragraph" w:styleId="Index2">
    <w:name w:val="index 2"/>
    <w:basedOn w:val="Normal"/>
    <w:next w:val="Normal"/>
    <w:autoRedefine/>
    <w:uiPriority w:val="99"/>
    <w:semiHidden/>
    <w:unhideWhenUsed/>
    <w:rsid w:val="00496B6C"/>
    <w:pPr>
      <w:spacing w:after="0" w:line="240" w:lineRule="auto"/>
      <w:ind w:left="480" w:hanging="240"/>
    </w:pPr>
  </w:style>
  <w:style w:type="paragraph" w:styleId="Index3">
    <w:name w:val="index 3"/>
    <w:basedOn w:val="Normal"/>
    <w:next w:val="Normal"/>
    <w:autoRedefine/>
    <w:uiPriority w:val="99"/>
    <w:semiHidden/>
    <w:unhideWhenUsed/>
    <w:rsid w:val="00496B6C"/>
    <w:pPr>
      <w:spacing w:after="0" w:line="240" w:lineRule="auto"/>
      <w:ind w:left="720" w:hanging="240"/>
    </w:pPr>
  </w:style>
  <w:style w:type="paragraph" w:styleId="Index4">
    <w:name w:val="index 4"/>
    <w:basedOn w:val="Normal"/>
    <w:next w:val="Normal"/>
    <w:autoRedefine/>
    <w:uiPriority w:val="99"/>
    <w:semiHidden/>
    <w:unhideWhenUsed/>
    <w:rsid w:val="00496B6C"/>
    <w:pPr>
      <w:spacing w:after="0" w:line="240" w:lineRule="auto"/>
      <w:ind w:left="960" w:hanging="240"/>
    </w:pPr>
  </w:style>
  <w:style w:type="paragraph" w:styleId="Index5">
    <w:name w:val="index 5"/>
    <w:basedOn w:val="Normal"/>
    <w:next w:val="Normal"/>
    <w:autoRedefine/>
    <w:uiPriority w:val="99"/>
    <w:semiHidden/>
    <w:unhideWhenUsed/>
    <w:rsid w:val="00496B6C"/>
    <w:pPr>
      <w:spacing w:after="0" w:line="240" w:lineRule="auto"/>
      <w:ind w:left="1200" w:hanging="240"/>
    </w:pPr>
  </w:style>
  <w:style w:type="paragraph" w:styleId="Index6">
    <w:name w:val="index 6"/>
    <w:basedOn w:val="Normal"/>
    <w:next w:val="Normal"/>
    <w:autoRedefine/>
    <w:uiPriority w:val="99"/>
    <w:semiHidden/>
    <w:unhideWhenUsed/>
    <w:rsid w:val="00496B6C"/>
    <w:pPr>
      <w:spacing w:after="0" w:line="240" w:lineRule="auto"/>
      <w:ind w:left="1440" w:hanging="240"/>
    </w:pPr>
  </w:style>
  <w:style w:type="paragraph" w:styleId="Index7">
    <w:name w:val="index 7"/>
    <w:basedOn w:val="Normal"/>
    <w:next w:val="Normal"/>
    <w:autoRedefine/>
    <w:uiPriority w:val="99"/>
    <w:semiHidden/>
    <w:unhideWhenUsed/>
    <w:rsid w:val="00496B6C"/>
    <w:pPr>
      <w:spacing w:after="0" w:line="240" w:lineRule="auto"/>
      <w:ind w:left="1680" w:hanging="240"/>
    </w:pPr>
  </w:style>
  <w:style w:type="paragraph" w:styleId="Index8">
    <w:name w:val="index 8"/>
    <w:basedOn w:val="Normal"/>
    <w:next w:val="Normal"/>
    <w:autoRedefine/>
    <w:uiPriority w:val="99"/>
    <w:semiHidden/>
    <w:unhideWhenUsed/>
    <w:rsid w:val="00496B6C"/>
    <w:pPr>
      <w:spacing w:after="0" w:line="240" w:lineRule="auto"/>
      <w:ind w:left="1920" w:hanging="240"/>
    </w:pPr>
  </w:style>
  <w:style w:type="paragraph" w:styleId="Index9">
    <w:name w:val="index 9"/>
    <w:basedOn w:val="Normal"/>
    <w:next w:val="Normal"/>
    <w:autoRedefine/>
    <w:uiPriority w:val="99"/>
    <w:semiHidden/>
    <w:unhideWhenUsed/>
    <w:rsid w:val="00496B6C"/>
    <w:pPr>
      <w:spacing w:after="0" w:line="240" w:lineRule="auto"/>
      <w:ind w:left="2160" w:hanging="240"/>
    </w:pPr>
  </w:style>
  <w:style w:type="paragraph" w:styleId="IndexHeading">
    <w:name w:val="index heading"/>
    <w:basedOn w:val="Normal"/>
    <w:next w:val="Index1"/>
    <w:uiPriority w:val="99"/>
    <w:semiHidden/>
    <w:unhideWhenUsed/>
    <w:rsid w:val="00496B6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6438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64389"/>
    <w:rPr>
      <w:i/>
      <w:iCs/>
      <w:color w:val="4472C4" w:themeColor="accent1"/>
    </w:rPr>
  </w:style>
  <w:style w:type="paragraph" w:styleId="List">
    <w:name w:val="List"/>
    <w:basedOn w:val="Normal"/>
    <w:uiPriority w:val="99"/>
    <w:semiHidden/>
    <w:unhideWhenUsed/>
    <w:rsid w:val="00496B6C"/>
    <w:pPr>
      <w:ind w:left="360" w:hanging="360"/>
      <w:contextualSpacing/>
    </w:pPr>
  </w:style>
  <w:style w:type="paragraph" w:styleId="List2">
    <w:name w:val="List 2"/>
    <w:basedOn w:val="Normal"/>
    <w:uiPriority w:val="99"/>
    <w:semiHidden/>
    <w:unhideWhenUsed/>
    <w:rsid w:val="00496B6C"/>
    <w:pPr>
      <w:ind w:left="720" w:hanging="360"/>
      <w:contextualSpacing/>
    </w:pPr>
  </w:style>
  <w:style w:type="paragraph" w:styleId="List3">
    <w:name w:val="List 3"/>
    <w:basedOn w:val="Normal"/>
    <w:uiPriority w:val="99"/>
    <w:semiHidden/>
    <w:unhideWhenUsed/>
    <w:rsid w:val="00496B6C"/>
    <w:pPr>
      <w:ind w:left="1080" w:hanging="360"/>
      <w:contextualSpacing/>
    </w:pPr>
  </w:style>
  <w:style w:type="paragraph" w:styleId="List4">
    <w:name w:val="List 4"/>
    <w:basedOn w:val="Normal"/>
    <w:uiPriority w:val="99"/>
    <w:semiHidden/>
    <w:unhideWhenUsed/>
    <w:rsid w:val="00496B6C"/>
    <w:pPr>
      <w:ind w:left="1440" w:hanging="360"/>
      <w:contextualSpacing/>
    </w:pPr>
  </w:style>
  <w:style w:type="paragraph" w:styleId="List5">
    <w:name w:val="List 5"/>
    <w:basedOn w:val="Normal"/>
    <w:uiPriority w:val="99"/>
    <w:semiHidden/>
    <w:unhideWhenUsed/>
    <w:rsid w:val="00496B6C"/>
    <w:pPr>
      <w:ind w:left="1800" w:hanging="360"/>
      <w:contextualSpacing/>
    </w:pPr>
  </w:style>
  <w:style w:type="paragraph" w:styleId="ListBullet">
    <w:name w:val="List Bullet"/>
    <w:basedOn w:val="Normal"/>
    <w:uiPriority w:val="99"/>
    <w:semiHidden/>
    <w:unhideWhenUsed/>
    <w:rsid w:val="00496B6C"/>
    <w:pPr>
      <w:numPr>
        <w:numId w:val="1"/>
      </w:numPr>
      <w:contextualSpacing/>
    </w:pPr>
  </w:style>
  <w:style w:type="paragraph" w:styleId="ListBullet2">
    <w:name w:val="List Bullet 2"/>
    <w:basedOn w:val="Normal"/>
    <w:uiPriority w:val="99"/>
    <w:semiHidden/>
    <w:unhideWhenUsed/>
    <w:rsid w:val="00496B6C"/>
    <w:pPr>
      <w:numPr>
        <w:numId w:val="2"/>
      </w:numPr>
      <w:contextualSpacing/>
    </w:pPr>
  </w:style>
  <w:style w:type="paragraph" w:styleId="ListBullet3">
    <w:name w:val="List Bullet 3"/>
    <w:basedOn w:val="Normal"/>
    <w:uiPriority w:val="99"/>
    <w:semiHidden/>
    <w:unhideWhenUsed/>
    <w:rsid w:val="00496B6C"/>
    <w:pPr>
      <w:numPr>
        <w:numId w:val="3"/>
      </w:numPr>
      <w:contextualSpacing/>
    </w:pPr>
  </w:style>
  <w:style w:type="paragraph" w:styleId="ListBullet4">
    <w:name w:val="List Bullet 4"/>
    <w:basedOn w:val="Normal"/>
    <w:uiPriority w:val="99"/>
    <w:semiHidden/>
    <w:unhideWhenUsed/>
    <w:rsid w:val="00496B6C"/>
    <w:pPr>
      <w:numPr>
        <w:numId w:val="4"/>
      </w:numPr>
      <w:contextualSpacing/>
    </w:pPr>
  </w:style>
  <w:style w:type="paragraph" w:styleId="ListBullet5">
    <w:name w:val="List Bullet 5"/>
    <w:basedOn w:val="Normal"/>
    <w:uiPriority w:val="99"/>
    <w:semiHidden/>
    <w:unhideWhenUsed/>
    <w:rsid w:val="00496B6C"/>
    <w:pPr>
      <w:numPr>
        <w:numId w:val="5"/>
      </w:numPr>
      <w:contextualSpacing/>
    </w:pPr>
  </w:style>
  <w:style w:type="paragraph" w:styleId="ListContinue">
    <w:name w:val="List Continue"/>
    <w:basedOn w:val="Normal"/>
    <w:uiPriority w:val="99"/>
    <w:semiHidden/>
    <w:unhideWhenUsed/>
    <w:rsid w:val="00496B6C"/>
    <w:pPr>
      <w:spacing w:after="120"/>
      <w:ind w:left="360"/>
      <w:contextualSpacing/>
    </w:pPr>
  </w:style>
  <w:style w:type="paragraph" w:styleId="ListContinue2">
    <w:name w:val="List Continue 2"/>
    <w:basedOn w:val="Normal"/>
    <w:uiPriority w:val="99"/>
    <w:semiHidden/>
    <w:unhideWhenUsed/>
    <w:rsid w:val="00496B6C"/>
    <w:pPr>
      <w:spacing w:after="120"/>
      <w:ind w:left="720"/>
      <w:contextualSpacing/>
    </w:pPr>
  </w:style>
  <w:style w:type="paragraph" w:styleId="ListContinue3">
    <w:name w:val="List Continue 3"/>
    <w:basedOn w:val="Normal"/>
    <w:uiPriority w:val="99"/>
    <w:semiHidden/>
    <w:unhideWhenUsed/>
    <w:rsid w:val="00496B6C"/>
    <w:pPr>
      <w:spacing w:after="120"/>
      <w:ind w:left="1080"/>
      <w:contextualSpacing/>
    </w:pPr>
  </w:style>
  <w:style w:type="paragraph" w:styleId="ListContinue4">
    <w:name w:val="List Continue 4"/>
    <w:basedOn w:val="Normal"/>
    <w:uiPriority w:val="99"/>
    <w:semiHidden/>
    <w:unhideWhenUsed/>
    <w:rsid w:val="00496B6C"/>
    <w:pPr>
      <w:spacing w:after="120"/>
      <w:ind w:left="1440"/>
      <w:contextualSpacing/>
    </w:pPr>
  </w:style>
  <w:style w:type="paragraph" w:styleId="ListContinue5">
    <w:name w:val="List Continue 5"/>
    <w:basedOn w:val="Normal"/>
    <w:uiPriority w:val="99"/>
    <w:semiHidden/>
    <w:unhideWhenUsed/>
    <w:rsid w:val="00496B6C"/>
    <w:pPr>
      <w:spacing w:after="120"/>
      <w:ind w:left="1800"/>
      <w:contextualSpacing/>
    </w:pPr>
  </w:style>
  <w:style w:type="paragraph" w:styleId="ListNumber">
    <w:name w:val="List Number"/>
    <w:basedOn w:val="Normal"/>
    <w:uiPriority w:val="99"/>
    <w:semiHidden/>
    <w:unhideWhenUsed/>
    <w:rsid w:val="00496B6C"/>
    <w:pPr>
      <w:numPr>
        <w:numId w:val="6"/>
      </w:numPr>
      <w:contextualSpacing/>
    </w:pPr>
  </w:style>
  <w:style w:type="paragraph" w:styleId="ListNumber2">
    <w:name w:val="List Number 2"/>
    <w:basedOn w:val="Normal"/>
    <w:uiPriority w:val="99"/>
    <w:semiHidden/>
    <w:unhideWhenUsed/>
    <w:rsid w:val="00496B6C"/>
    <w:pPr>
      <w:numPr>
        <w:numId w:val="7"/>
      </w:numPr>
      <w:contextualSpacing/>
    </w:pPr>
  </w:style>
  <w:style w:type="paragraph" w:styleId="ListNumber3">
    <w:name w:val="List Number 3"/>
    <w:basedOn w:val="Normal"/>
    <w:uiPriority w:val="99"/>
    <w:semiHidden/>
    <w:unhideWhenUsed/>
    <w:rsid w:val="00496B6C"/>
    <w:pPr>
      <w:numPr>
        <w:numId w:val="8"/>
      </w:numPr>
      <w:contextualSpacing/>
    </w:pPr>
  </w:style>
  <w:style w:type="paragraph" w:styleId="ListNumber4">
    <w:name w:val="List Number 4"/>
    <w:basedOn w:val="Normal"/>
    <w:uiPriority w:val="99"/>
    <w:semiHidden/>
    <w:unhideWhenUsed/>
    <w:rsid w:val="00496B6C"/>
    <w:pPr>
      <w:numPr>
        <w:numId w:val="9"/>
      </w:numPr>
      <w:contextualSpacing/>
    </w:pPr>
  </w:style>
  <w:style w:type="paragraph" w:styleId="ListNumber5">
    <w:name w:val="List Number 5"/>
    <w:basedOn w:val="Normal"/>
    <w:uiPriority w:val="99"/>
    <w:semiHidden/>
    <w:unhideWhenUsed/>
    <w:rsid w:val="00496B6C"/>
    <w:pPr>
      <w:numPr>
        <w:numId w:val="10"/>
      </w:numPr>
      <w:contextualSpacing/>
    </w:pPr>
  </w:style>
  <w:style w:type="paragraph" w:styleId="MacroText">
    <w:name w:val="macro"/>
    <w:link w:val="MacroTextChar"/>
    <w:uiPriority w:val="99"/>
    <w:semiHidden/>
    <w:unhideWhenUsed/>
    <w:rsid w:val="00496B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96B6C"/>
    <w:rPr>
      <w:rFonts w:ascii="Consolas" w:hAnsi="Consolas"/>
      <w:sz w:val="20"/>
      <w:szCs w:val="20"/>
    </w:rPr>
  </w:style>
  <w:style w:type="paragraph" w:styleId="MessageHeader">
    <w:name w:val="Message Header"/>
    <w:basedOn w:val="Normal"/>
    <w:link w:val="MessageHeaderChar"/>
    <w:uiPriority w:val="99"/>
    <w:semiHidden/>
    <w:unhideWhenUsed/>
    <w:rsid w:val="00496B6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96B6C"/>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496B6C"/>
    <w:rPr>
      <w:rFonts w:ascii="Times New Roman" w:hAnsi="Times New Roman" w:cs="Times New Roman"/>
    </w:rPr>
  </w:style>
  <w:style w:type="paragraph" w:styleId="NormalIndent">
    <w:name w:val="Normal Indent"/>
    <w:basedOn w:val="Normal"/>
    <w:uiPriority w:val="99"/>
    <w:semiHidden/>
    <w:unhideWhenUsed/>
    <w:rsid w:val="00496B6C"/>
    <w:pPr>
      <w:ind w:left="720"/>
    </w:pPr>
  </w:style>
  <w:style w:type="paragraph" w:styleId="NoteHeading">
    <w:name w:val="Note Heading"/>
    <w:basedOn w:val="Normal"/>
    <w:next w:val="Normal"/>
    <w:link w:val="NoteHeadingChar"/>
    <w:uiPriority w:val="99"/>
    <w:semiHidden/>
    <w:unhideWhenUsed/>
    <w:rsid w:val="00496B6C"/>
    <w:pPr>
      <w:spacing w:after="0" w:line="240" w:lineRule="auto"/>
    </w:pPr>
  </w:style>
  <w:style w:type="character" w:customStyle="1" w:styleId="NoteHeadingChar">
    <w:name w:val="Note Heading Char"/>
    <w:basedOn w:val="DefaultParagraphFont"/>
    <w:link w:val="NoteHeading"/>
    <w:uiPriority w:val="99"/>
    <w:semiHidden/>
    <w:rsid w:val="00496B6C"/>
  </w:style>
  <w:style w:type="paragraph" w:styleId="PlainText">
    <w:name w:val="Plain Text"/>
    <w:basedOn w:val="Normal"/>
    <w:link w:val="PlainTextChar"/>
    <w:uiPriority w:val="99"/>
    <w:semiHidden/>
    <w:unhideWhenUsed/>
    <w:rsid w:val="00496B6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96B6C"/>
    <w:rPr>
      <w:rFonts w:ascii="Consolas" w:hAnsi="Consolas"/>
      <w:sz w:val="21"/>
      <w:szCs w:val="21"/>
    </w:rPr>
  </w:style>
  <w:style w:type="paragraph" w:styleId="Quote">
    <w:name w:val="Quote"/>
    <w:basedOn w:val="Normal"/>
    <w:next w:val="Normal"/>
    <w:link w:val="QuoteChar"/>
    <w:uiPriority w:val="29"/>
    <w:qFormat/>
    <w:rsid w:val="00A643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64389"/>
    <w:rPr>
      <w:i/>
      <w:iCs/>
      <w:color w:val="404040" w:themeColor="text1" w:themeTint="BF"/>
    </w:rPr>
  </w:style>
  <w:style w:type="paragraph" w:styleId="Salutation">
    <w:name w:val="Salutation"/>
    <w:basedOn w:val="Normal"/>
    <w:next w:val="Normal"/>
    <w:link w:val="SalutationChar"/>
    <w:uiPriority w:val="99"/>
    <w:semiHidden/>
    <w:unhideWhenUsed/>
    <w:rsid w:val="00496B6C"/>
  </w:style>
  <w:style w:type="character" w:customStyle="1" w:styleId="SalutationChar">
    <w:name w:val="Salutation Char"/>
    <w:basedOn w:val="DefaultParagraphFont"/>
    <w:link w:val="Salutation"/>
    <w:uiPriority w:val="99"/>
    <w:semiHidden/>
    <w:rsid w:val="00496B6C"/>
  </w:style>
  <w:style w:type="paragraph" w:styleId="Signature">
    <w:name w:val="Signature"/>
    <w:basedOn w:val="Normal"/>
    <w:link w:val="SignatureChar"/>
    <w:uiPriority w:val="99"/>
    <w:semiHidden/>
    <w:unhideWhenUsed/>
    <w:rsid w:val="00496B6C"/>
    <w:pPr>
      <w:spacing w:after="0" w:line="240" w:lineRule="auto"/>
      <w:ind w:left="4320"/>
    </w:pPr>
  </w:style>
  <w:style w:type="character" w:customStyle="1" w:styleId="SignatureChar">
    <w:name w:val="Signature Char"/>
    <w:basedOn w:val="DefaultParagraphFont"/>
    <w:link w:val="Signature"/>
    <w:uiPriority w:val="99"/>
    <w:semiHidden/>
    <w:rsid w:val="00496B6C"/>
  </w:style>
  <w:style w:type="paragraph" w:styleId="TableofAuthorities">
    <w:name w:val="table of authorities"/>
    <w:basedOn w:val="Normal"/>
    <w:next w:val="Normal"/>
    <w:uiPriority w:val="99"/>
    <w:semiHidden/>
    <w:unhideWhenUsed/>
    <w:rsid w:val="00496B6C"/>
    <w:pPr>
      <w:spacing w:after="0"/>
      <w:ind w:left="240" w:hanging="240"/>
    </w:pPr>
  </w:style>
  <w:style w:type="paragraph" w:styleId="TableofFigures">
    <w:name w:val="table of figures"/>
    <w:basedOn w:val="Normal"/>
    <w:next w:val="Normal"/>
    <w:uiPriority w:val="99"/>
    <w:semiHidden/>
    <w:unhideWhenUsed/>
    <w:rsid w:val="00496B6C"/>
    <w:pPr>
      <w:spacing w:after="0"/>
    </w:pPr>
  </w:style>
  <w:style w:type="paragraph" w:styleId="TOAHeading">
    <w:name w:val="toa heading"/>
    <w:basedOn w:val="Normal"/>
    <w:next w:val="Normal"/>
    <w:uiPriority w:val="99"/>
    <w:semiHidden/>
    <w:unhideWhenUsed/>
    <w:rsid w:val="00496B6C"/>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496B6C"/>
    <w:pPr>
      <w:spacing w:after="100"/>
    </w:pPr>
  </w:style>
  <w:style w:type="paragraph" w:styleId="TOC2">
    <w:name w:val="toc 2"/>
    <w:basedOn w:val="Normal"/>
    <w:next w:val="Normal"/>
    <w:autoRedefine/>
    <w:uiPriority w:val="39"/>
    <w:semiHidden/>
    <w:unhideWhenUsed/>
    <w:rsid w:val="00496B6C"/>
    <w:pPr>
      <w:spacing w:after="100"/>
      <w:ind w:left="240"/>
    </w:pPr>
  </w:style>
  <w:style w:type="paragraph" w:styleId="TOC3">
    <w:name w:val="toc 3"/>
    <w:basedOn w:val="Normal"/>
    <w:next w:val="Normal"/>
    <w:autoRedefine/>
    <w:uiPriority w:val="39"/>
    <w:semiHidden/>
    <w:unhideWhenUsed/>
    <w:rsid w:val="00496B6C"/>
    <w:pPr>
      <w:spacing w:after="100"/>
      <w:ind w:left="480"/>
    </w:pPr>
  </w:style>
  <w:style w:type="paragraph" w:styleId="TOC4">
    <w:name w:val="toc 4"/>
    <w:basedOn w:val="Normal"/>
    <w:next w:val="Normal"/>
    <w:autoRedefine/>
    <w:uiPriority w:val="39"/>
    <w:semiHidden/>
    <w:unhideWhenUsed/>
    <w:rsid w:val="00496B6C"/>
    <w:pPr>
      <w:spacing w:after="100"/>
      <w:ind w:left="720"/>
    </w:pPr>
  </w:style>
  <w:style w:type="paragraph" w:styleId="TOC5">
    <w:name w:val="toc 5"/>
    <w:basedOn w:val="Normal"/>
    <w:next w:val="Normal"/>
    <w:autoRedefine/>
    <w:uiPriority w:val="39"/>
    <w:semiHidden/>
    <w:unhideWhenUsed/>
    <w:rsid w:val="00496B6C"/>
    <w:pPr>
      <w:spacing w:after="100"/>
      <w:ind w:left="960"/>
    </w:pPr>
  </w:style>
  <w:style w:type="paragraph" w:styleId="TOC6">
    <w:name w:val="toc 6"/>
    <w:basedOn w:val="Normal"/>
    <w:next w:val="Normal"/>
    <w:autoRedefine/>
    <w:uiPriority w:val="39"/>
    <w:semiHidden/>
    <w:unhideWhenUsed/>
    <w:rsid w:val="00496B6C"/>
    <w:pPr>
      <w:spacing w:after="100"/>
      <w:ind w:left="1200"/>
    </w:pPr>
  </w:style>
  <w:style w:type="paragraph" w:styleId="TOC7">
    <w:name w:val="toc 7"/>
    <w:basedOn w:val="Normal"/>
    <w:next w:val="Normal"/>
    <w:autoRedefine/>
    <w:uiPriority w:val="39"/>
    <w:semiHidden/>
    <w:unhideWhenUsed/>
    <w:rsid w:val="00496B6C"/>
    <w:pPr>
      <w:spacing w:after="100"/>
      <w:ind w:left="1440"/>
    </w:pPr>
  </w:style>
  <w:style w:type="paragraph" w:styleId="TOC8">
    <w:name w:val="toc 8"/>
    <w:basedOn w:val="Normal"/>
    <w:next w:val="Normal"/>
    <w:autoRedefine/>
    <w:uiPriority w:val="39"/>
    <w:semiHidden/>
    <w:unhideWhenUsed/>
    <w:rsid w:val="00496B6C"/>
    <w:pPr>
      <w:spacing w:after="100"/>
      <w:ind w:left="1680"/>
    </w:pPr>
  </w:style>
  <w:style w:type="paragraph" w:styleId="TOC9">
    <w:name w:val="toc 9"/>
    <w:basedOn w:val="Normal"/>
    <w:next w:val="Normal"/>
    <w:autoRedefine/>
    <w:uiPriority w:val="39"/>
    <w:semiHidden/>
    <w:unhideWhenUsed/>
    <w:rsid w:val="00496B6C"/>
    <w:pPr>
      <w:spacing w:after="100"/>
      <w:ind w:left="1920"/>
    </w:pPr>
  </w:style>
  <w:style w:type="paragraph" w:styleId="TOCHeading">
    <w:name w:val="TOC Heading"/>
    <w:basedOn w:val="Heading1"/>
    <w:next w:val="Normal"/>
    <w:uiPriority w:val="39"/>
    <w:semiHidden/>
    <w:unhideWhenUsed/>
    <w:qFormat/>
    <w:rsid w:val="00A64389"/>
    <w:pP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Heading4Char">
    <w:name w:val="Heading 4 Char"/>
    <w:basedOn w:val="DefaultParagraphFont"/>
    <w:link w:val="Heading4"/>
    <w:rsid w:val="00972BF5"/>
    <w:rPr>
      <w:rFonts w:cs="Arial"/>
      <w:b/>
      <w:color w:val="1F3864" w:themeColor="accent1" w:themeShade="80"/>
    </w:rPr>
  </w:style>
  <w:style w:type="character" w:customStyle="1" w:styleId="CaptionChar">
    <w:name w:val="Caption Char"/>
    <w:basedOn w:val="Heading4Char"/>
    <w:link w:val="Caption"/>
    <w:uiPriority w:val="35"/>
    <w:rsid w:val="00404836"/>
    <w:rPr>
      <w:rFonts w:cs="Arial"/>
      <w:b/>
      <w:iCs/>
      <w:color w:val="000000" w:themeColor="text1"/>
    </w:rPr>
  </w:style>
  <w:style w:type="paragraph" w:customStyle="1" w:styleId="CaptionH4">
    <w:name w:val="CaptionH4"/>
    <w:basedOn w:val="Heading4"/>
    <w:next w:val="Normal"/>
    <w:link w:val="CaptionH4Char"/>
    <w:rsid w:val="00FE631E"/>
    <w:pPr>
      <w:spacing w:before="240" w:after="240"/>
    </w:pPr>
    <w:rPr>
      <w:color w:val="000000" w:themeColor="text1"/>
    </w:rPr>
  </w:style>
  <w:style w:type="table" w:styleId="GridTable3-Accent1">
    <w:name w:val="Grid Table 3 Accent 1"/>
    <w:basedOn w:val="TableNormal"/>
    <w:uiPriority w:val="48"/>
    <w:rsid w:val="00CD6F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CaptionH4Char">
    <w:name w:val="CaptionH4 Char"/>
    <w:basedOn w:val="Heading4Char"/>
    <w:link w:val="CaptionH4"/>
    <w:rsid w:val="00FE631E"/>
    <w:rPr>
      <w:rFonts w:cs="Arial"/>
      <w:b/>
      <w:color w:val="000000" w:themeColor="text1"/>
    </w:rPr>
  </w:style>
  <w:style w:type="table" w:styleId="GridTable2-Accent2">
    <w:name w:val="Grid Table 2 Accent 2"/>
    <w:basedOn w:val="TableNormal"/>
    <w:uiPriority w:val="47"/>
    <w:rsid w:val="00CD6F0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CD6F0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CD6F0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6">
    <w:name w:val="Grid Table 2 Accent 6"/>
    <w:basedOn w:val="TableNormal"/>
    <w:uiPriority w:val="47"/>
    <w:rsid w:val="00CD6F0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CD6F0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
    <w:name w:val="Grid Table 2"/>
    <w:basedOn w:val="TableNormal"/>
    <w:uiPriority w:val="47"/>
    <w:rsid w:val="00CD6F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D6F0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rsid w:val="00A64389"/>
    <w:rPr>
      <w:b/>
      <w:color w:val="002060"/>
      <w:sz w:val="36"/>
      <w:szCs w:val="36"/>
    </w:rPr>
  </w:style>
  <w:style w:type="paragraph" w:customStyle="1" w:styleId="NormalTable">
    <w:name w:val="NormalTable"/>
    <w:rsid w:val="00634203"/>
    <w:pPr>
      <w:widowControl/>
      <w:spacing w:after="0" w:line="240" w:lineRule="auto"/>
      <w:ind w:left="187" w:firstLine="43"/>
    </w:pPr>
    <w:rPr>
      <w:rFonts w:eastAsiaTheme="minorHAnsi" w:cs="Arial"/>
      <w:lang w:val="en-CA"/>
    </w:rPr>
  </w:style>
  <w:style w:type="paragraph" w:customStyle="1" w:styleId="Normalnotext">
    <w:name w:val="Normalnotext"/>
    <w:basedOn w:val="Normal"/>
    <w:next w:val="Normal"/>
    <w:autoRedefine/>
    <w:rsid w:val="009E27FC"/>
    <w:pPr>
      <w:spacing w:after="0" w:line="240" w:lineRule="auto"/>
    </w:pPr>
    <w:rPr>
      <w:sz w:val="16"/>
    </w:rPr>
  </w:style>
  <w:style w:type="paragraph" w:customStyle="1" w:styleId="TableParagraph">
    <w:name w:val="Table Paragraph"/>
    <w:basedOn w:val="Normal"/>
    <w:uiPriority w:val="1"/>
    <w:qFormat/>
    <w:rsid w:val="00A64389"/>
    <w:pPr>
      <w:spacing w:after="120"/>
    </w:pPr>
    <w:rPr>
      <w:rFonts w:eastAsia="Arial" w:cs="Arial"/>
      <w:lang w:bidi="en-US"/>
    </w:rPr>
  </w:style>
  <w:style w:type="table" w:styleId="GridTable1Light">
    <w:name w:val="Grid Table 1 Light"/>
    <w:basedOn w:val="TableNormal"/>
    <w:uiPriority w:val="46"/>
    <w:rsid w:val="00757412"/>
    <w:pPr>
      <w:autoSpaceDE w:val="0"/>
      <w:autoSpaceDN w:val="0"/>
      <w:spacing w:after="0" w:line="240" w:lineRule="auto"/>
    </w:pPr>
    <w:rPr>
      <w:rFonts w:asciiTheme="minorHAnsi" w:eastAsiaTheme="minorHAnsi" w:hAnsiTheme="minorHAnsi" w:cstheme="minorBidi"/>
      <w:color w:val="auto"/>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A64389"/>
    <w:rPr>
      <w:i/>
      <w:iCs/>
      <w:color w:val="000000" w:themeColor="text1"/>
    </w:rPr>
  </w:style>
  <w:style w:type="paragraph" w:customStyle="1" w:styleId="Normal12ptbefore">
    <w:name w:val="Normal12ptbefore"/>
    <w:basedOn w:val="Normal"/>
    <w:next w:val="Normal"/>
    <w:qFormat/>
    <w:rsid w:val="00A64389"/>
    <w:pPr>
      <w:spacing w:before="240"/>
      <w:ind w:left="360"/>
    </w:pPr>
    <w:rPr>
      <w:rFonts w:eastAsia="Arial" w:cs="Arial"/>
    </w:rPr>
  </w:style>
  <w:style w:type="paragraph" w:customStyle="1" w:styleId="CaptionH5">
    <w:name w:val="CaptionH5"/>
    <w:basedOn w:val="Heading5"/>
    <w:next w:val="Normal"/>
    <w:link w:val="CaptionH5Char"/>
    <w:qFormat/>
    <w:rsid w:val="00FE631E"/>
    <w:pPr>
      <w:ind w:left="720"/>
      <w:contextualSpacing w:val="0"/>
    </w:pPr>
  </w:style>
  <w:style w:type="character" w:customStyle="1" w:styleId="Heading5Char">
    <w:name w:val="Heading 5 Char"/>
    <w:basedOn w:val="DefaultParagraphFont"/>
    <w:link w:val="Heading5"/>
    <w:rsid w:val="00553030"/>
    <w:rPr>
      <w:b/>
    </w:rPr>
  </w:style>
  <w:style w:type="character" w:customStyle="1" w:styleId="CaptionH5Char">
    <w:name w:val="CaptionH5 Char"/>
    <w:basedOn w:val="Heading5Char"/>
    <w:link w:val="CaptionH5"/>
    <w:rsid w:val="00FE631E"/>
    <w:rPr>
      <w:b/>
    </w:rPr>
  </w:style>
  <w:style w:type="character" w:customStyle="1" w:styleId="hgkelc">
    <w:name w:val="hgkelc"/>
    <w:basedOn w:val="DefaultParagraphFont"/>
    <w:rsid w:val="005A471A"/>
  </w:style>
  <w:style w:type="paragraph" w:customStyle="1" w:styleId="ListParagraphNospacing">
    <w:name w:val="List Paragraph No spacing"/>
    <w:basedOn w:val="ListParagraph"/>
    <w:rsid w:val="004B0D1E"/>
  </w:style>
  <w:style w:type="paragraph" w:customStyle="1" w:styleId="boldemphasis">
    <w:name w:val="bold emphasis"/>
    <w:basedOn w:val="Normal"/>
    <w:next w:val="Normal"/>
    <w:link w:val="boldemphasisChar"/>
    <w:qFormat/>
    <w:rsid w:val="005A471A"/>
    <w:pPr>
      <w:pBdr>
        <w:top w:val="nil"/>
        <w:left w:val="nil"/>
        <w:bottom w:val="nil"/>
        <w:right w:val="nil"/>
        <w:between w:val="nil"/>
      </w:pBdr>
      <w:tabs>
        <w:tab w:val="left" w:pos="6237"/>
      </w:tabs>
      <w:spacing w:before="480"/>
    </w:pPr>
    <w:rPr>
      <w:b/>
      <w:u w:val="single"/>
    </w:rPr>
  </w:style>
  <w:style w:type="character" w:customStyle="1" w:styleId="boldemphasisChar">
    <w:name w:val="bold emphasis Char"/>
    <w:basedOn w:val="DefaultParagraphFont"/>
    <w:link w:val="boldemphasis"/>
    <w:rsid w:val="005A471A"/>
    <w:rPr>
      <w:b/>
      <w:u w:val="single"/>
    </w:rPr>
  </w:style>
  <w:style w:type="paragraph" w:customStyle="1" w:styleId="captionH3">
    <w:name w:val="captionH3"/>
    <w:basedOn w:val="Heading3"/>
    <w:link w:val="captionH3Char"/>
    <w:qFormat/>
    <w:rsid w:val="00FE631E"/>
    <w:pPr>
      <w:widowControl/>
      <w:spacing w:after="240"/>
      <w:ind w:left="0" w:firstLine="0"/>
      <w:contextualSpacing w:val="0"/>
    </w:pPr>
    <w:rPr>
      <w:rFonts w:eastAsiaTheme="majorEastAsia" w:cstheme="majorBidi"/>
      <w:color w:val="002060"/>
      <w:sz w:val="24"/>
      <w:szCs w:val="24"/>
    </w:rPr>
  </w:style>
  <w:style w:type="character" w:customStyle="1" w:styleId="captionH3Char">
    <w:name w:val="captionH3 Char"/>
    <w:basedOn w:val="DefaultParagraphFont"/>
    <w:link w:val="captionH3"/>
    <w:rsid w:val="00FE631E"/>
    <w:rPr>
      <w:rFonts w:eastAsiaTheme="majorEastAsia" w:cstheme="majorBidi"/>
      <w:b/>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4211">
      <w:bodyDiv w:val="1"/>
      <w:marLeft w:val="0"/>
      <w:marRight w:val="0"/>
      <w:marTop w:val="0"/>
      <w:marBottom w:val="0"/>
      <w:divBdr>
        <w:top w:val="none" w:sz="0" w:space="0" w:color="auto"/>
        <w:left w:val="none" w:sz="0" w:space="0" w:color="auto"/>
        <w:bottom w:val="none" w:sz="0" w:space="0" w:color="auto"/>
        <w:right w:val="none" w:sz="0" w:space="0" w:color="auto"/>
      </w:divBdr>
    </w:div>
    <w:div w:id="2136170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tandfonline.com/doi/full/10.1080/20004508.2020.171654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glossaryDocument" Target="glossary/document.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21.png"/><Relationship Id="rId35" Type="http://schemas.openxmlformats.org/officeDocument/2006/relationships/hyperlink" Target="http://creativecommons.org/licenses/by-nc/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n\Documents\Custom%20Office%20Templates\BiologyLab2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A8FE20EBF34E51974F041317F16809"/>
        <w:category>
          <w:name w:val="General"/>
          <w:gallery w:val="placeholder"/>
        </w:category>
        <w:types>
          <w:type w:val="bbPlcHdr"/>
        </w:types>
        <w:behaviors>
          <w:behavior w:val="content"/>
        </w:behaviors>
        <w:guid w:val="{F909FC34-D0A9-45FE-8D4E-52CEA150F988}"/>
      </w:docPartPr>
      <w:docPartBody>
        <w:p w:rsidR="009710A2" w:rsidRDefault="00C92ECD" w:rsidP="00C92ECD">
          <w:pPr>
            <w:pStyle w:val="A6A8FE20EBF34E51974F041317F1680927"/>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82EEA4B18FA74FE3A2C63514CCA47A0A"/>
        <w:category>
          <w:name w:val="General"/>
          <w:gallery w:val="placeholder"/>
        </w:category>
        <w:types>
          <w:type w:val="bbPlcHdr"/>
        </w:types>
        <w:behaviors>
          <w:behavior w:val="content"/>
        </w:behaviors>
        <w:guid w:val="{B2B2A068-7EE0-4DFD-9B46-8E4912FBEA11}"/>
      </w:docPartPr>
      <w:docPartBody>
        <w:p w:rsidR="009710A2" w:rsidRDefault="00C92ECD" w:rsidP="00C92ECD">
          <w:pPr>
            <w:pStyle w:val="82EEA4B18FA74FE3A2C63514CCA47A0A27"/>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82BCFAA2E2E44625A01CAF066195DD8C"/>
        <w:category>
          <w:name w:val="General"/>
          <w:gallery w:val="placeholder"/>
        </w:category>
        <w:types>
          <w:type w:val="bbPlcHdr"/>
        </w:types>
        <w:behaviors>
          <w:behavior w:val="content"/>
        </w:behaviors>
        <w:guid w:val="{9042DA08-0798-424A-9AC1-210C602B759F}"/>
      </w:docPartPr>
      <w:docPartBody>
        <w:p w:rsidR="001137A1" w:rsidRDefault="00C92ECD" w:rsidP="00C92ECD">
          <w:pPr>
            <w:pStyle w:val="82BCFAA2E2E44625A01CAF066195DD8C25"/>
          </w:pPr>
          <w:r w:rsidRPr="00B32620">
            <w:rPr>
              <w:rStyle w:val="PlaceholderText"/>
              <w:bdr w:val="single" w:sz="8" w:space="0" w:color="auto"/>
            </w:rPr>
            <w:t>Click/tap to enter.</w:t>
          </w:r>
        </w:p>
      </w:docPartBody>
    </w:docPart>
    <w:docPart>
      <w:docPartPr>
        <w:name w:val="228AEFE73E9B49B0A616C3577337ECCA"/>
        <w:category>
          <w:name w:val="General"/>
          <w:gallery w:val="placeholder"/>
        </w:category>
        <w:types>
          <w:type w:val="bbPlcHdr"/>
        </w:types>
        <w:behaviors>
          <w:behavior w:val="content"/>
        </w:behaviors>
        <w:guid w:val="{CB91F6DB-53F9-4DF3-9176-CD882C24D0E1}"/>
      </w:docPartPr>
      <w:docPartBody>
        <w:p w:rsidR="001137A1" w:rsidRDefault="00C92ECD" w:rsidP="00C92ECD">
          <w:pPr>
            <w:pStyle w:val="228AEFE73E9B49B0A616C3577337ECCA25"/>
          </w:pPr>
          <w:r w:rsidRPr="00D7260C">
            <w:rPr>
              <w:rStyle w:val="PlaceholderText"/>
            </w:rPr>
            <w:t>Click or tap here to enter text.</w:t>
          </w:r>
        </w:p>
      </w:docPartBody>
    </w:docPart>
    <w:docPart>
      <w:docPartPr>
        <w:name w:val="1E82039AC0E047D9B6E3C7BABB92FEB1"/>
        <w:category>
          <w:name w:val="General"/>
          <w:gallery w:val="placeholder"/>
        </w:category>
        <w:types>
          <w:type w:val="bbPlcHdr"/>
        </w:types>
        <w:behaviors>
          <w:behavior w:val="content"/>
        </w:behaviors>
        <w:guid w:val="{3C9BD247-22C0-463D-AB6E-5E6AE9420B8A}"/>
      </w:docPartPr>
      <w:docPartBody>
        <w:p w:rsidR="001137A1" w:rsidRDefault="00C92ECD" w:rsidP="00C92ECD">
          <w:pPr>
            <w:pStyle w:val="1E82039AC0E047D9B6E3C7BABB92FEB125"/>
          </w:pPr>
          <w:r w:rsidRPr="00B32620">
            <w:rPr>
              <w:rStyle w:val="PlaceholderText"/>
              <w:bdr w:val="single" w:sz="8" w:space="0" w:color="auto"/>
            </w:rPr>
            <w:t>Click/tap to enter.</w:t>
          </w:r>
        </w:p>
      </w:docPartBody>
    </w:docPart>
    <w:docPart>
      <w:docPartPr>
        <w:name w:val="EA3DFC05BB404EC5954D2B506B22E74D"/>
        <w:category>
          <w:name w:val="General"/>
          <w:gallery w:val="placeholder"/>
        </w:category>
        <w:types>
          <w:type w:val="bbPlcHdr"/>
        </w:types>
        <w:behaviors>
          <w:behavior w:val="content"/>
        </w:behaviors>
        <w:guid w:val="{FB8038F5-678F-455F-96CA-7CDE6A5BEF4A}"/>
      </w:docPartPr>
      <w:docPartBody>
        <w:p w:rsidR="001137A1" w:rsidRDefault="00C92ECD" w:rsidP="00C92ECD">
          <w:pPr>
            <w:pStyle w:val="EA3DFC05BB404EC5954D2B506B22E74D25"/>
          </w:pPr>
          <w:r w:rsidRPr="00B32620">
            <w:rPr>
              <w:rStyle w:val="PlaceholderText"/>
              <w:bdr w:val="single" w:sz="8" w:space="0" w:color="auto"/>
            </w:rPr>
            <w:t>Click/tap to enter.</w:t>
          </w:r>
        </w:p>
      </w:docPartBody>
    </w:docPart>
    <w:docPart>
      <w:docPartPr>
        <w:name w:val="23ADC6B677F640B8A5ABA656BCEE9DAA"/>
        <w:category>
          <w:name w:val="General"/>
          <w:gallery w:val="placeholder"/>
        </w:category>
        <w:types>
          <w:type w:val="bbPlcHdr"/>
        </w:types>
        <w:behaviors>
          <w:behavior w:val="content"/>
        </w:behaviors>
        <w:guid w:val="{44693A03-D179-4CC7-8A04-7FB232096924}"/>
      </w:docPartPr>
      <w:docPartBody>
        <w:p w:rsidR="001137A1" w:rsidRDefault="00C92ECD" w:rsidP="00C92ECD">
          <w:pPr>
            <w:pStyle w:val="23ADC6B677F640B8A5ABA656BCEE9DAA25"/>
          </w:pPr>
          <w:r w:rsidRPr="00B32620">
            <w:rPr>
              <w:rStyle w:val="PlaceholderText"/>
              <w:bdr w:val="single" w:sz="8" w:space="0" w:color="auto"/>
            </w:rPr>
            <w:t>Click/tap to enter.</w:t>
          </w:r>
        </w:p>
      </w:docPartBody>
    </w:docPart>
    <w:docPart>
      <w:docPartPr>
        <w:name w:val="C6243E7DE0CB4442A1C9199C01D096A7"/>
        <w:category>
          <w:name w:val="General"/>
          <w:gallery w:val="placeholder"/>
        </w:category>
        <w:types>
          <w:type w:val="bbPlcHdr"/>
        </w:types>
        <w:behaviors>
          <w:behavior w:val="content"/>
        </w:behaviors>
        <w:guid w:val="{D8B30838-DE94-4809-98BF-4C9F0C5FF04F}"/>
      </w:docPartPr>
      <w:docPartBody>
        <w:p w:rsidR="001137A1" w:rsidRDefault="00C92ECD" w:rsidP="00C92ECD">
          <w:pPr>
            <w:pStyle w:val="C6243E7DE0CB4442A1C9199C01D096A725"/>
          </w:pPr>
          <w:r w:rsidRPr="00B32620">
            <w:rPr>
              <w:rStyle w:val="PlaceholderText"/>
              <w:bdr w:val="single" w:sz="8" w:space="0" w:color="auto"/>
            </w:rPr>
            <w:t>Click/tap to enter.</w:t>
          </w:r>
        </w:p>
      </w:docPartBody>
    </w:docPart>
    <w:docPart>
      <w:docPartPr>
        <w:name w:val="E324D6FD8721427EB80FADA4DBFCC395"/>
        <w:category>
          <w:name w:val="General"/>
          <w:gallery w:val="placeholder"/>
        </w:category>
        <w:types>
          <w:type w:val="bbPlcHdr"/>
        </w:types>
        <w:behaviors>
          <w:behavior w:val="content"/>
        </w:behaviors>
        <w:guid w:val="{9D2B01E3-42DE-4B45-9CFF-F7EAB0AC088B}"/>
      </w:docPartPr>
      <w:docPartBody>
        <w:p w:rsidR="001137A1" w:rsidRDefault="00C92ECD" w:rsidP="00C92ECD">
          <w:pPr>
            <w:pStyle w:val="E324D6FD8721427EB80FADA4DBFCC39525"/>
          </w:pPr>
          <w:r w:rsidRPr="00B32620">
            <w:rPr>
              <w:rStyle w:val="PlaceholderText"/>
              <w:bdr w:val="single" w:sz="8" w:space="0" w:color="auto"/>
            </w:rPr>
            <w:t>Click/tap to enter.</w:t>
          </w:r>
        </w:p>
      </w:docPartBody>
    </w:docPart>
    <w:docPart>
      <w:docPartPr>
        <w:name w:val="B4C85465E5684C5BB12578B5FCCD984D"/>
        <w:category>
          <w:name w:val="General"/>
          <w:gallery w:val="placeholder"/>
        </w:category>
        <w:types>
          <w:type w:val="bbPlcHdr"/>
        </w:types>
        <w:behaviors>
          <w:behavior w:val="content"/>
        </w:behaviors>
        <w:guid w:val="{1FEEFFB7-0C61-42B9-B5B5-E0761A768E10}"/>
      </w:docPartPr>
      <w:docPartBody>
        <w:p w:rsidR="001137A1" w:rsidRDefault="00C92ECD" w:rsidP="00C92ECD">
          <w:pPr>
            <w:pStyle w:val="B4C85465E5684C5BB12578B5FCCD984D25"/>
          </w:pPr>
          <w:r w:rsidRPr="00B32620">
            <w:rPr>
              <w:rStyle w:val="PlaceholderText"/>
              <w:bdr w:val="single" w:sz="8" w:space="0" w:color="auto"/>
            </w:rPr>
            <w:t>Click/tap to enter.</w:t>
          </w:r>
        </w:p>
      </w:docPartBody>
    </w:docPart>
    <w:docPart>
      <w:docPartPr>
        <w:name w:val="8C5F77AF6BD1466B80FD82C3A6985E22"/>
        <w:category>
          <w:name w:val="General"/>
          <w:gallery w:val="placeholder"/>
        </w:category>
        <w:types>
          <w:type w:val="bbPlcHdr"/>
        </w:types>
        <w:behaviors>
          <w:behavior w:val="content"/>
        </w:behaviors>
        <w:guid w:val="{B5E2EF3E-8D19-4650-9656-2F724F762830}"/>
      </w:docPartPr>
      <w:docPartBody>
        <w:p w:rsidR="001137A1" w:rsidRDefault="00C92ECD" w:rsidP="00C92ECD">
          <w:pPr>
            <w:pStyle w:val="8C5F77AF6BD1466B80FD82C3A6985E2225"/>
          </w:pPr>
          <w:r w:rsidRPr="00B32620">
            <w:rPr>
              <w:rStyle w:val="PlaceholderText"/>
              <w:bdr w:val="single" w:sz="8" w:space="0" w:color="auto"/>
            </w:rPr>
            <w:t>Click/tap to enter.</w:t>
          </w:r>
        </w:p>
      </w:docPartBody>
    </w:docPart>
    <w:docPart>
      <w:docPartPr>
        <w:name w:val="EC7D50B98FE04BABB031B0F0C4D35D62"/>
        <w:category>
          <w:name w:val="General"/>
          <w:gallery w:val="placeholder"/>
        </w:category>
        <w:types>
          <w:type w:val="bbPlcHdr"/>
        </w:types>
        <w:behaviors>
          <w:behavior w:val="content"/>
        </w:behaviors>
        <w:guid w:val="{C44230CD-5164-4000-92B2-4BB9E92E0027}"/>
      </w:docPartPr>
      <w:docPartBody>
        <w:p w:rsidR="001137A1" w:rsidRDefault="00C92ECD" w:rsidP="00C92ECD">
          <w:pPr>
            <w:pStyle w:val="EC7D50B98FE04BABB031B0F0C4D35D6224"/>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C8D60DC94220434CB2BAF3F4A64A4A95"/>
        <w:category>
          <w:name w:val="General"/>
          <w:gallery w:val="placeholder"/>
        </w:category>
        <w:types>
          <w:type w:val="bbPlcHdr"/>
        </w:types>
        <w:behaviors>
          <w:behavior w:val="content"/>
        </w:behaviors>
        <w:guid w:val="{E971071A-3EB6-4A02-9EA7-C43D17ACC809}"/>
      </w:docPartPr>
      <w:docPartBody>
        <w:p w:rsidR="001137A1" w:rsidRDefault="00C92ECD" w:rsidP="00C92ECD">
          <w:pPr>
            <w:pStyle w:val="C8D60DC94220434CB2BAF3F4A64A4A9523"/>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8A3D92697C884936B309C0F4BCF8B99A"/>
        <w:category>
          <w:name w:val="General"/>
          <w:gallery w:val="placeholder"/>
        </w:category>
        <w:types>
          <w:type w:val="bbPlcHdr"/>
        </w:types>
        <w:behaviors>
          <w:behavior w:val="content"/>
        </w:behaviors>
        <w:guid w:val="{0334818B-6795-484F-9581-9E0EE6D67B96}"/>
      </w:docPartPr>
      <w:docPartBody>
        <w:p w:rsidR="001137A1" w:rsidRDefault="00C92ECD" w:rsidP="00C92ECD">
          <w:pPr>
            <w:pStyle w:val="8A3D92697C884936B309C0F4BCF8B99A23"/>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A778BD1035F242A594D56B5D058F8651"/>
        <w:category>
          <w:name w:val="General"/>
          <w:gallery w:val="placeholder"/>
        </w:category>
        <w:types>
          <w:type w:val="bbPlcHdr"/>
        </w:types>
        <w:behaviors>
          <w:behavior w:val="content"/>
        </w:behaviors>
        <w:guid w:val="{10985FEE-809E-40D9-B06E-6B307C612034}"/>
      </w:docPartPr>
      <w:docPartBody>
        <w:p w:rsidR="001137A1" w:rsidRDefault="00C92ECD" w:rsidP="00C92ECD">
          <w:pPr>
            <w:pStyle w:val="A778BD1035F242A594D56B5D058F865119"/>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C3D32AA74DAE4F5F8C6686E32CB4BCA7"/>
        <w:category>
          <w:name w:val="General"/>
          <w:gallery w:val="placeholder"/>
        </w:category>
        <w:types>
          <w:type w:val="bbPlcHdr"/>
        </w:types>
        <w:behaviors>
          <w:behavior w:val="content"/>
        </w:behaviors>
        <w:guid w:val="{1E0E8E9F-DED5-4A82-ABC8-511A34183FA2}"/>
      </w:docPartPr>
      <w:docPartBody>
        <w:p w:rsidR="001137A1" w:rsidRDefault="00C92ECD" w:rsidP="00C92ECD">
          <w:pPr>
            <w:pStyle w:val="C3D32AA74DAE4F5F8C6686E32CB4BCA719"/>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5601D29C2A5645E9A474B7CF1ACF1F81"/>
        <w:category>
          <w:name w:val="General"/>
          <w:gallery w:val="placeholder"/>
        </w:category>
        <w:types>
          <w:type w:val="bbPlcHdr"/>
        </w:types>
        <w:behaviors>
          <w:behavior w:val="content"/>
        </w:behaviors>
        <w:guid w:val="{C4186D19-5972-4542-8747-0707E3C1A95D}"/>
      </w:docPartPr>
      <w:docPartBody>
        <w:p w:rsidR="001137A1" w:rsidRDefault="00C92ECD" w:rsidP="00C92ECD">
          <w:pPr>
            <w:pStyle w:val="5601D29C2A5645E9A474B7CF1ACF1F8116"/>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E431F6A5B628434AB073FFBB11F99E6E"/>
        <w:category>
          <w:name w:val="General"/>
          <w:gallery w:val="placeholder"/>
        </w:category>
        <w:types>
          <w:type w:val="bbPlcHdr"/>
        </w:types>
        <w:behaviors>
          <w:behavior w:val="content"/>
        </w:behaviors>
        <w:guid w:val="{D110B80C-A834-44CE-9B0C-10E393B8EC04}"/>
      </w:docPartPr>
      <w:docPartBody>
        <w:p w:rsidR="009031E8" w:rsidRDefault="00C92ECD" w:rsidP="00C92ECD">
          <w:pPr>
            <w:pStyle w:val="E431F6A5B628434AB073FFBB11F99E6E15"/>
          </w:pPr>
          <w:r>
            <w:rPr>
              <w:rStyle w:val="PlaceholderText"/>
            </w:rPr>
            <w:t>mm-dd-yyyy</w:t>
          </w:r>
        </w:p>
      </w:docPartBody>
    </w:docPart>
    <w:docPart>
      <w:docPartPr>
        <w:name w:val="54FF0B25471141FA94C2948874106B7C"/>
        <w:category>
          <w:name w:val="General"/>
          <w:gallery w:val="placeholder"/>
        </w:category>
        <w:types>
          <w:type w:val="bbPlcHdr"/>
        </w:types>
        <w:behaviors>
          <w:behavior w:val="content"/>
        </w:behaviors>
        <w:guid w:val="{B5786510-9E04-4800-AC62-2D0DE5B369C6}"/>
      </w:docPartPr>
      <w:docPartBody>
        <w:p w:rsidR="009031E8" w:rsidRDefault="00C92ECD" w:rsidP="00C92ECD">
          <w:pPr>
            <w:pStyle w:val="54FF0B25471141FA94C2948874106B7C15"/>
          </w:pPr>
          <w:r>
            <w:rPr>
              <w:rStyle w:val="PlaceholderText"/>
            </w:rPr>
            <w:t>Time</w:t>
          </w:r>
        </w:p>
      </w:docPartBody>
    </w:docPart>
    <w:docPart>
      <w:docPartPr>
        <w:name w:val="04BC049530B1457D81228FBC206FFC4A"/>
        <w:category>
          <w:name w:val="General"/>
          <w:gallery w:val="placeholder"/>
        </w:category>
        <w:types>
          <w:type w:val="bbPlcHdr"/>
        </w:types>
        <w:behaviors>
          <w:behavior w:val="content"/>
        </w:behaviors>
        <w:guid w:val="{249AD16D-6BC9-4970-A4E1-6406BE1D407A}"/>
      </w:docPartPr>
      <w:docPartBody>
        <w:p w:rsidR="009031E8" w:rsidRDefault="00C92ECD" w:rsidP="00C92ECD">
          <w:pPr>
            <w:pStyle w:val="04BC049530B1457D81228FBC206FFC4A15"/>
          </w:pPr>
          <w:r>
            <w:rPr>
              <w:rStyle w:val="PlaceholderText"/>
            </w:rPr>
            <w:t>pH</w:t>
          </w:r>
        </w:p>
      </w:docPartBody>
    </w:docPart>
    <w:docPart>
      <w:docPartPr>
        <w:name w:val="AB115D84DA824788B37D40F44AFF0DA1"/>
        <w:category>
          <w:name w:val="General"/>
          <w:gallery w:val="placeholder"/>
        </w:category>
        <w:types>
          <w:type w:val="bbPlcHdr"/>
        </w:types>
        <w:behaviors>
          <w:behavior w:val="content"/>
        </w:behaviors>
        <w:guid w:val="{BAC56EAF-02CF-4AED-B4B6-68B0A5CAA2A2}"/>
      </w:docPartPr>
      <w:docPartBody>
        <w:p w:rsidR="009031E8" w:rsidRDefault="00C92ECD" w:rsidP="00C92ECD">
          <w:pPr>
            <w:pStyle w:val="AB115D84DA824788B37D40F44AFF0DA11"/>
          </w:pPr>
          <w:r>
            <w:rPr>
              <w:rStyle w:val="PlaceholderText"/>
            </w:rPr>
            <w:t>ppm</w:t>
          </w:r>
        </w:p>
      </w:docPartBody>
    </w:docPart>
    <w:docPart>
      <w:docPartPr>
        <w:name w:val="754BEE66B36F46ADAF8EDD22B0CF5F4D"/>
        <w:category>
          <w:name w:val="General"/>
          <w:gallery w:val="placeholder"/>
        </w:category>
        <w:types>
          <w:type w:val="bbPlcHdr"/>
        </w:types>
        <w:behaviors>
          <w:behavior w:val="content"/>
        </w:behaviors>
        <w:guid w:val="{211D2105-C339-4F66-B230-C296E2260DD6}"/>
      </w:docPartPr>
      <w:docPartBody>
        <w:p w:rsidR="009031E8" w:rsidRDefault="00C92ECD" w:rsidP="00C92ECD">
          <w:pPr>
            <w:pStyle w:val="754BEE66B36F46ADAF8EDD22B0CF5F4D15"/>
          </w:pPr>
          <w:r>
            <w:rPr>
              <w:rStyle w:val="PlaceholderText"/>
            </w:rPr>
            <w:t>E</w:t>
          </w:r>
          <w:r w:rsidRPr="00D7260C">
            <w:rPr>
              <w:rStyle w:val="PlaceholderText"/>
            </w:rPr>
            <w:t xml:space="preserve">nter </w:t>
          </w:r>
          <w:r>
            <w:rPr>
              <w:rStyle w:val="PlaceholderText"/>
            </w:rPr>
            <w:t>level</w:t>
          </w:r>
          <w:r w:rsidRPr="00D7260C">
            <w:rPr>
              <w:rStyle w:val="PlaceholderText"/>
            </w:rPr>
            <w:t>.</w:t>
          </w:r>
        </w:p>
      </w:docPartBody>
    </w:docPart>
    <w:docPart>
      <w:docPartPr>
        <w:name w:val="2944B6A16351405D8B7EEDAC117C5FD6"/>
        <w:category>
          <w:name w:val="General"/>
          <w:gallery w:val="placeholder"/>
        </w:category>
        <w:types>
          <w:type w:val="bbPlcHdr"/>
        </w:types>
        <w:behaviors>
          <w:behavior w:val="content"/>
        </w:behaviors>
        <w:guid w:val="{0DEFAB06-84BF-4D04-A90A-827086B00C8C}"/>
      </w:docPartPr>
      <w:docPartBody>
        <w:p w:rsidR="009031E8" w:rsidRDefault="00C92ECD" w:rsidP="00C92ECD">
          <w:pPr>
            <w:pStyle w:val="2944B6A16351405D8B7EEDAC117C5FD615"/>
          </w:pPr>
          <w:r>
            <w:rPr>
              <w:rStyle w:val="PlaceholderText"/>
            </w:rPr>
            <w:t>Sample name</w:t>
          </w:r>
        </w:p>
      </w:docPartBody>
    </w:docPart>
    <w:docPart>
      <w:docPartPr>
        <w:name w:val="A7B5BA908B77494B9CC40BC64F75E725"/>
        <w:category>
          <w:name w:val="General"/>
          <w:gallery w:val="placeholder"/>
        </w:category>
        <w:types>
          <w:type w:val="bbPlcHdr"/>
        </w:types>
        <w:behaviors>
          <w:behavior w:val="content"/>
        </w:behaviors>
        <w:guid w:val="{8FF47A27-06D6-4578-865A-D18CE01B07A1}"/>
      </w:docPartPr>
      <w:docPartBody>
        <w:p w:rsidR="009031E8" w:rsidRDefault="00C92ECD" w:rsidP="00C92ECD">
          <w:pPr>
            <w:pStyle w:val="A7B5BA908B77494B9CC40BC64F75E72515"/>
          </w:pPr>
          <w:r>
            <w:rPr>
              <w:rStyle w:val="PlaceholderText"/>
            </w:rPr>
            <w:t>Enter level</w:t>
          </w:r>
          <w:r w:rsidRPr="00D7260C">
            <w:rPr>
              <w:rStyle w:val="PlaceholderText"/>
            </w:rPr>
            <w:t>.</w:t>
          </w:r>
        </w:p>
      </w:docPartBody>
    </w:docPart>
    <w:docPart>
      <w:docPartPr>
        <w:name w:val="B65612CC531A4FDABEE9D5D796251359"/>
        <w:category>
          <w:name w:val="General"/>
          <w:gallery w:val="placeholder"/>
        </w:category>
        <w:types>
          <w:type w:val="bbPlcHdr"/>
        </w:types>
        <w:behaviors>
          <w:behavior w:val="content"/>
        </w:behaviors>
        <w:guid w:val="{170ADA01-733C-45A4-8D56-9CC052130EEB}"/>
      </w:docPartPr>
      <w:docPartBody>
        <w:p w:rsidR="009031E8" w:rsidRDefault="00C92ECD" w:rsidP="00C92ECD">
          <w:pPr>
            <w:pStyle w:val="B65612CC531A4FDABEE9D5D79625135915"/>
          </w:pPr>
          <w:r>
            <w:rPr>
              <w:rStyle w:val="PlaceholderText"/>
            </w:rPr>
            <w:t>Enter level.</w:t>
          </w:r>
        </w:p>
      </w:docPartBody>
    </w:docPart>
    <w:docPart>
      <w:docPartPr>
        <w:name w:val="55808BF108B544E4846DF83A94971D7F"/>
        <w:category>
          <w:name w:val="General"/>
          <w:gallery w:val="placeholder"/>
        </w:category>
        <w:types>
          <w:type w:val="bbPlcHdr"/>
        </w:types>
        <w:behaviors>
          <w:behavior w:val="content"/>
        </w:behaviors>
        <w:guid w:val="{CD2E634D-FE1B-4787-B2F7-1927013F6CF0}"/>
      </w:docPartPr>
      <w:docPartBody>
        <w:p w:rsidR="009031E8" w:rsidRDefault="00C92ECD" w:rsidP="00C92ECD">
          <w:pPr>
            <w:pStyle w:val="55808BF108B544E4846DF83A94971D7F14"/>
          </w:pPr>
          <w:r>
            <w:rPr>
              <w:rStyle w:val="PlaceholderText"/>
            </w:rPr>
            <w:t>Temp</w:t>
          </w:r>
        </w:p>
      </w:docPartBody>
    </w:docPart>
    <w:docPart>
      <w:docPartPr>
        <w:name w:val="750CF20D69F945599FB47AF3E4DE5049"/>
        <w:category>
          <w:name w:val="General"/>
          <w:gallery w:val="placeholder"/>
        </w:category>
        <w:types>
          <w:type w:val="bbPlcHdr"/>
        </w:types>
        <w:behaviors>
          <w:behavior w:val="content"/>
        </w:behaviors>
        <w:guid w:val="{BF116DE1-4389-4D7F-B259-B9A431F4696E}"/>
      </w:docPartPr>
      <w:docPartBody>
        <w:p w:rsidR="009031E8" w:rsidRDefault="00C92ECD" w:rsidP="00C92ECD">
          <w:pPr>
            <w:pStyle w:val="750CF20D69F945599FB47AF3E4DE504913"/>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 Q.1</w:t>
          </w:r>
        </w:p>
      </w:docPartBody>
    </w:docPart>
    <w:docPart>
      <w:docPartPr>
        <w:name w:val="38A5A30349C448FB852A8A8599E89BC0"/>
        <w:category>
          <w:name w:val="General"/>
          <w:gallery w:val="placeholder"/>
        </w:category>
        <w:types>
          <w:type w:val="bbPlcHdr"/>
        </w:types>
        <w:behaviors>
          <w:behavior w:val="content"/>
        </w:behaviors>
        <w:guid w:val="{B629605D-CE1F-470B-8E6E-F83EFFD5249E}"/>
      </w:docPartPr>
      <w:docPartBody>
        <w:p w:rsidR="009031E8" w:rsidRDefault="00C92ECD" w:rsidP="00C92ECD">
          <w:pPr>
            <w:pStyle w:val="38A5A30349C448FB852A8A8599E89BC013"/>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AB4DF00A15424ED5A7729E5614B5D26D"/>
        <w:category>
          <w:name w:val="General"/>
          <w:gallery w:val="placeholder"/>
        </w:category>
        <w:types>
          <w:type w:val="bbPlcHdr"/>
        </w:types>
        <w:behaviors>
          <w:behavior w:val="content"/>
        </w:behaviors>
        <w:guid w:val="{96C906AD-D3CE-42DB-A3F9-A863D51C100C}"/>
      </w:docPartPr>
      <w:docPartBody>
        <w:p w:rsidR="009031E8" w:rsidRDefault="00C92ECD" w:rsidP="00C92ECD">
          <w:pPr>
            <w:pStyle w:val="AB4DF00A15424ED5A7729E5614B5D26D13"/>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8B75AEFBE519411FB0C7BFC0FDE7D7E2"/>
        <w:category>
          <w:name w:val="General"/>
          <w:gallery w:val="placeholder"/>
        </w:category>
        <w:types>
          <w:type w:val="bbPlcHdr"/>
        </w:types>
        <w:behaviors>
          <w:behavior w:val="content"/>
        </w:behaviors>
        <w:guid w:val="{43198FF1-690C-4207-93B4-F052FE58F33B}"/>
      </w:docPartPr>
      <w:docPartBody>
        <w:p w:rsidR="009031E8" w:rsidRDefault="00C92ECD" w:rsidP="00C92ECD">
          <w:pPr>
            <w:pStyle w:val="8B75AEFBE519411FB0C7BFC0FDE7D7E213"/>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answer</w:t>
          </w:r>
        </w:p>
      </w:docPartBody>
    </w:docPart>
    <w:docPart>
      <w:docPartPr>
        <w:name w:val="E1252596818846FBAEB228C471DD48CD"/>
        <w:category>
          <w:name w:val="General"/>
          <w:gallery w:val="placeholder"/>
        </w:category>
        <w:types>
          <w:type w:val="bbPlcHdr"/>
        </w:types>
        <w:behaviors>
          <w:behavior w:val="content"/>
        </w:behaviors>
        <w:guid w:val="{667E46F8-7B08-45FD-88C9-32FDDD4E6AFF}"/>
      </w:docPartPr>
      <w:docPartBody>
        <w:p w:rsidR="009031E8" w:rsidRDefault="00C92ECD" w:rsidP="00C92ECD">
          <w:pPr>
            <w:pStyle w:val="E1252596818846FBAEB228C471DD48CD11"/>
          </w:pPr>
          <w:r>
            <w:rPr>
              <w:color w:val="808080" w:themeColor="background1" w:themeShade="80"/>
            </w:rPr>
            <w:t>To draw with pen/mouse, click here and press enter. Within the ribbon menu, click Insert and select Shapes and the Scribble line.  Other options: copy and paste, upload or attach your drawing or contact instructor for a non-drawing option.</w:t>
          </w:r>
        </w:p>
      </w:docPartBody>
    </w:docPart>
    <w:docPart>
      <w:docPartPr>
        <w:name w:val="7111B153974D4DE0804E43E86A05AFF5"/>
        <w:category>
          <w:name w:val="General"/>
          <w:gallery w:val="placeholder"/>
        </w:category>
        <w:types>
          <w:type w:val="bbPlcHdr"/>
        </w:types>
        <w:behaviors>
          <w:behavior w:val="content"/>
        </w:behaviors>
        <w:guid w:val="{51097665-5EB7-4BD6-8FC2-D0579CA1A1B8}"/>
      </w:docPartPr>
      <w:docPartBody>
        <w:p w:rsidR="009031E8" w:rsidRDefault="00C92ECD" w:rsidP="00C92ECD">
          <w:pPr>
            <w:pStyle w:val="7111B153974D4DE0804E43E86A05AFF59"/>
          </w:pPr>
          <w:r w:rsidRPr="00721B44">
            <w:rPr>
              <w:rStyle w:val="PlaceholderText"/>
            </w:rPr>
            <w:t>Click</w:t>
          </w:r>
          <w:r>
            <w:rPr>
              <w:rStyle w:val="PlaceholderText"/>
            </w:rPr>
            <w:t xml:space="preserve">/tap </w:t>
          </w:r>
          <w:r w:rsidRPr="00721B44">
            <w:rPr>
              <w:rStyle w:val="PlaceholderText"/>
            </w:rPr>
            <w:t>here to</w:t>
          </w:r>
          <w:r>
            <w:rPr>
              <w:rStyle w:val="PlaceholderText"/>
            </w:rPr>
            <w:t xml:space="preserve"> enter notes</w:t>
          </w:r>
        </w:p>
      </w:docPartBody>
    </w:docPart>
    <w:docPart>
      <w:docPartPr>
        <w:name w:val="6B0C86D11EB242BFB15BBB746C565EAB"/>
        <w:category>
          <w:name w:val="General"/>
          <w:gallery w:val="placeholder"/>
        </w:category>
        <w:types>
          <w:type w:val="bbPlcHdr"/>
        </w:types>
        <w:behaviors>
          <w:behavior w:val="content"/>
        </w:behaviors>
        <w:guid w:val="{B9AD0178-0B20-4629-B930-DFB00B07AF0E}"/>
      </w:docPartPr>
      <w:docPartBody>
        <w:p w:rsidR="00E50343" w:rsidRDefault="00C92ECD" w:rsidP="00C92ECD">
          <w:pPr>
            <w:pStyle w:val="6B0C86D11EB242BFB15BBB746C565EAB7"/>
          </w:pPr>
          <w:r>
            <w:rPr>
              <w:rStyle w:val="PlaceholderText"/>
            </w:rPr>
            <w:t>mm-dd-yyyy</w:t>
          </w:r>
        </w:p>
      </w:docPartBody>
    </w:docPart>
    <w:docPart>
      <w:docPartPr>
        <w:name w:val="1B4C41973845458BB62AC89DA24F03D7"/>
        <w:category>
          <w:name w:val="General"/>
          <w:gallery w:val="placeholder"/>
        </w:category>
        <w:types>
          <w:type w:val="bbPlcHdr"/>
        </w:types>
        <w:behaviors>
          <w:behavior w:val="content"/>
        </w:behaviors>
        <w:guid w:val="{56EB969C-AD69-405D-97C3-F4FE242D9AA3}"/>
      </w:docPartPr>
      <w:docPartBody>
        <w:p w:rsidR="00E50343" w:rsidRDefault="00C92ECD" w:rsidP="00C92ECD">
          <w:pPr>
            <w:pStyle w:val="1B4C41973845458BB62AC89DA24F03D77"/>
          </w:pPr>
          <w:r w:rsidRPr="00D7260C">
            <w:rPr>
              <w:rStyle w:val="PlaceholderText"/>
            </w:rPr>
            <w:t>Click</w:t>
          </w:r>
          <w:r>
            <w:rPr>
              <w:rStyle w:val="PlaceholderText"/>
            </w:rPr>
            <w:t>/</w:t>
          </w:r>
          <w:r w:rsidRPr="00D7260C">
            <w:rPr>
              <w:rStyle w:val="PlaceholderText"/>
            </w:rPr>
            <w:t>tap to enter.</w:t>
          </w:r>
        </w:p>
      </w:docPartBody>
    </w:docPart>
    <w:docPart>
      <w:docPartPr>
        <w:name w:val="269A1B490ACA43828519998FE1455B73"/>
        <w:category>
          <w:name w:val="General"/>
          <w:gallery w:val="placeholder"/>
        </w:category>
        <w:types>
          <w:type w:val="bbPlcHdr"/>
        </w:types>
        <w:behaviors>
          <w:behavior w:val="content"/>
        </w:behaviors>
        <w:guid w:val="{1ECA2AC9-E437-4F8B-AD34-E8D681DCD45A}"/>
      </w:docPartPr>
      <w:docPartBody>
        <w:p w:rsidR="00E50343" w:rsidRDefault="00C92ECD" w:rsidP="00C92ECD">
          <w:pPr>
            <w:pStyle w:val="269A1B490ACA43828519998FE1455B737"/>
          </w:pPr>
          <w:r w:rsidRPr="00D7260C">
            <w:rPr>
              <w:rStyle w:val="PlaceholderText"/>
            </w:rPr>
            <w:t>Click</w:t>
          </w:r>
          <w:r>
            <w:rPr>
              <w:rStyle w:val="PlaceholderText"/>
            </w:rPr>
            <w:t>/</w:t>
          </w:r>
          <w:r w:rsidRPr="00D7260C">
            <w:rPr>
              <w:rStyle w:val="PlaceholderText"/>
            </w:rPr>
            <w:t>tap to enter.</w:t>
          </w:r>
        </w:p>
      </w:docPartBody>
    </w:docPart>
    <w:docPart>
      <w:docPartPr>
        <w:name w:val="3BA623F3EBF2444C9EE1EAD7BB59A1B9"/>
        <w:category>
          <w:name w:val="General"/>
          <w:gallery w:val="placeholder"/>
        </w:category>
        <w:types>
          <w:type w:val="bbPlcHdr"/>
        </w:types>
        <w:behaviors>
          <w:behavior w:val="content"/>
        </w:behaviors>
        <w:guid w:val="{B6CC59BE-614E-42F8-8D4F-4DF44479B160}"/>
      </w:docPartPr>
      <w:docPartBody>
        <w:p w:rsidR="00E50343" w:rsidRDefault="00C92ECD" w:rsidP="00C92ECD">
          <w:pPr>
            <w:pStyle w:val="3BA623F3EBF2444C9EE1EAD7BB59A1B92"/>
          </w:pPr>
          <w:r>
            <w:rPr>
              <w:rStyle w:val="PlaceholderText"/>
            </w:rPr>
            <w:t>Enter yes or no</w:t>
          </w:r>
        </w:p>
      </w:docPartBody>
    </w:docPart>
    <w:docPart>
      <w:docPartPr>
        <w:name w:val="B805E13E9B954C7DB26A067503BC88DC"/>
        <w:category>
          <w:name w:val="General"/>
          <w:gallery w:val="placeholder"/>
        </w:category>
        <w:types>
          <w:type w:val="bbPlcHdr"/>
        </w:types>
        <w:behaviors>
          <w:behavior w:val="content"/>
        </w:behaviors>
        <w:guid w:val="{2E502851-FD6B-46C9-AD2B-6636F22F2605}"/>
      </w:docPartPr>
      <w:docPartBody>
        <w:p w:rsidR="00E50343" w:rsidRDefault="00C92ECD" w:rsidP="00C92ECD">
          <w:pPr>
            <w:pStyle w:val="B805E13E9B954C7DB26A067503BC88DC7"/>
          </w:pPr>
          <w:r w:rsidRPr="00D7260C">
            <w:rPr>
              <w:rStyle w:val="PlaceholderText"/>
            </w:rPr>
            <w:t>Click</w:t>
          </w:r>
          <w:r>
            <w:rPr>
              <w:rStyle w:val="PlaceholderText"/>
            </w:rPr>
            <w:t>/</w:t>
          </w:r>
          <w:r w:rsidRPr="00D7260C">
            <w:rPr>
              <w:rStyle w:val="PlaceholderText"/>
            </w:rPr>
            <w:t>tap to enter.</w:t>
          </w:r>
        </w:p>
      </w:docPartBody>
    </w:docPart>
    <w:docPart>
      <w:docPartPr>
        <w:name w:val="93CF207F311743028CFA4326378CA5AE"/>
        <w:category>
          <w:name w:val="General"/>
          <w:gallery w:val="placeholder"/>
        </w:category>
        <w:types>
          <w:type w:val="bbPlcHdr"/>
        </w:types>
        <w:behaviors>
          <w:behavior w:val="content"/>
        </w:behaviors>
        <w:guid w:val="{AD4BFDBE-AF90-4E0D-8000-6111C358AAC4}"/>
      </w:docPartPr>
      <w:docPartBody>
        <w:p w:rsidR="00E50343" w:rsidRDefault="00C92ECD" w:rsidP="00C92ECD">
          <w:pPr>
            <w:pStyle w:val="93CF207F311743028CFA4326378CA5AE6"/>
          </w:pPr>
          <w:r>
            <w:rPr>
              <w:rStyle w:val="PlaceholderText"/>
            </w:rPr>
            <w:t>Sample name</w:t>
          </w:r>
        </w:p>
      </w:docPartBody>
    </w:docPart>
    <w:docPart>
      <w:docPartPr>
        <w:name w:val="3B0C58B05AFB4A39980EF4DC201BDA9B"/>
        <w:category>
          <w:name w:val="General"/>
          <w:gallery w:val="placeholder"/>
        </w:category>
        <w:types>
          <w:type w:val="bbPlcHdr"/>
        </w:types>
        <w:behaviors>
          <w:behavior w:val="content"/>
        </w:behaviors>
        <w:guid w:val="{A492CCA5-FBF3-45CC-AB71-7F1DE1E063D3}"/>
      </w:docPartPr>
      <w:docPartBody>
        <w:p w:rsidR="00E50343" w:rsidRDefault="00C92ECD" w:rsidP="00C92ECD">
          <w:pPr>
            <w:pStyle w:val="3B0C58B05AFB4A39980EF4DC201BDA9B6"/>
          </w:pPr>
          <w:r>
            <w:rPr>
              <w:rStyle w:val="PlaceholderText"/>
            </w:rPr>
            <w:t>Sample name</w:t>
          </w:r>
        </w:p>
      </w:docPartBody>
    </w:docPart>
    <w:docPart>
      <w:docPartPr>
        <w:name w:val="59F62A95E8EC45D4A5F95378E7ADD2FE"/>
        <w:category>
          <w:name w:val="General"/>
          <w:gallery w:val="placeholder"/>
        </w:category>
        <w:types>
          <w:type w:val="bbPlcHdr"/>
        </w:types>
        <w:behaviors>
          <w:behavior w:val="content"/>
        </w:behaviors>
        <w:guid w:val="{ACF31231-ED98-4216-A74F-C561DF4CF14C}"/>
      </w:docPartPr>
      <w:docPartBody>
        <w:p w:rsidR="00E50343" w:rsidRDefault="00C92ECD" w:rsidP="00C92ECD">
          <w:pPr>
            <w:pStyle w:val="59F62A95E8EC45D4A5F95378E7ADD2FE6"/>
          </w:pPr>
          <w:r>
            <w:rPr>
              <w:rStyle w:val="PlaceholderText"/>
            </w:rPr>
            <w:t>mm-dd-yyyy</w:t>
          </w:r>
        </w:p>
      </w:docPartBody>
    </w:docPart>
    <w:docPart>
      <w:docPartPr>
        <w:name w:val="EB58B9E71F1C4AB8B54FB146DB423272"/>
        <w:category>
          <w:name w:val="General"/>
          <w:gallery w:val="placeholder"/>
        </w:category>
        <w:types>
          <w:type w:val="bbPlcHdr"/>
        </w:types>
        <w:behaviors>
          <w:behavior w:val="content"/>
        </w:behaviors>
        <w:guid w:val="{4A01D4C5-46BF-4285-B75D-41965A44EC90}"/>
      </w:docPartPr>
      <w:docPartBody>
        <w:p w:rsidR="00E50343" w:rsidRDefault="00C92ECD" w:rsidP="00C92ECD">
          <w:pPr>
            <w:pStyle w:val="EB58B9E71F1C4AB8B54FB146DB4232726"/>
          </w:pPr>
          <w:r w:rsidRPr="00D7260C">
            <w:rPr>
              <w:rStyle w:val="PlaceholderText"/>
            </w:rPr>
            <w:t>Click</w:t>
          </w:r>
          <w:r>
            <w:rPr>
              <w:rStyle w:val="PlaceholderText"/>
            </w:rPr>
            <w:t>/</w:t>
          </w:r>
          <w:r w:rsidRPr="00D7260C">
            <w:rPr>
              <w:rStyle w:val="PlaceholderText"/>
            </w:rPr>
            <w:t>tap to enter.</w:t>
          </w:r>
        </w:p>
      </w:docPartBody>
    </w:docPart>
    <w:docPart>
      <w:docPartPr>
        <w:name w:val="3FE9604416EF480B9DFD86CFFBCA9626"/>
        <w:category>
          <w:name w:val="General"/>
          <w:gallery w:val="placeholder"/>
        </w:category>
        <w:types>
          <w:type w:val="bbPlcHdr"/>
        </w:types>
        <w:behaviors>
          <w:behavior w:val="content"/>
        </w:behaviors>
        <w:guid w:val="{6B176B8B-F1E1-47A2-A4CA-D8B387F1425E}"/>
      </w:docPartPr>
      <w:docPartBody>
        <w:p w:rsidR="00E50343" w:rsidRDefault="00C92ECD" w:rsidP="00C92ECD">
          <w:pPr>
            <w:pStyle w:val="3FE9604416EF480B9DFD86CFFBCA96266"/>
          </w:pPr>
          <w:r w:rsidRPr="00D7260C">
            <w:rPr>
              <w:rStyle w:val="PlaceholderText"/>
            </w:rPr>
            <w:t>Click</w:t>
          </w:r>
          <w:r>
            <w:rPr>
              <w:rStyle w:val="PlaceholderText"/>
            </w:rPr>
            <w:t>/</w:t>
          </w:r>
          <w:r w:rsidRPr="00D7260C">
            <w:rPr>
              <w:rStyle w:val="PlaceholderText"/>
            </w:rPr>
            <w:t>tap to enter.</w:t>
          </w:r>
        </w:p>
      </w:docPartBody>
    </w:docPart>
    <w:docPart>
      <w:docPartPr>
        <w:name w:val="D5D508848D2F45419DDF6462AA076EE5"/>
        <w:category>
          <w:name w:val="General"/>
          <w:gallery w:val="placeholder"/>
        </w:category>
        <w:types>
          <w:type w:val="bbPlcHdr"/>
        </w:types>
        <w:behaviors>
          <w:behavior w:val="content"/>
        </w:behaviors>
        <w:guid w:val="{C69C6A8C-A532-4CDB-AD10-55EBE79D81C2}"/>
      </w:docPartPr>
      <w:docPartBody>
        <w:p w:rsidR="00E50343" w:rsidRDefault="00C92ECD" w:rsidP="00C92ECD">
          <w:pPr>
            <w:pStyle w:val="D5D508848D2F45419DDF6462AA076EE52"/>
          </w:pPr>
          <w:r>
            <w:rPr>
              <w:color w:val="808080"/>
            </w:rPr>
            <w:t>E</w:t>
          </w:r>
          <w:r>
            <w:rPr>
              <w:rStyle w:val="PlaceholderText"/>
            </w:rPr>
            <w:t>nter yes or no</w:t>
          </w:r>
        </w:p>
      </w:docPartBody>
    </w:docPart>
    <w:docPart>
      <w:docPartPr>
        <w:name w:val="A539CA42018344F5ABD82458804AA1B7"/>
        <w:category>
          <w:name w:val="General"/>
          <w:gallery w:val="placeholder"/>
        </w:category>
        <w:types>
          <w:type w:val="bbPlcHdr"/>
        </w:types>
        <w:behaviors>
          <w:behavior w:val="content"/>
        </w:behaviors>
        <w:guid w:val="{77FB944F-3322-4A5E-89C3-818DE438769B}"/>
      </w:docPartPr>
      <w:docPartBody>
        <w:p w:rsidR="00E50343" w:rsidRDefault="00C92ECD" w:rsidP="00C92ECD">
          <w:pPr>
            <w:pStyle w:val="A539CA42018344F5ABD82458804AA1B76"/>
          </w:pPr>
          <w:r>
            <w:rPr>
              <w:rStyle w:val="PlaceholderText"/>
            </w:rPr>
            <w:t>Sample name</w:t>
          </w:r>
        </w:p>
      </w:docPartBody>
    </w:docPart>
    <w:docPart>
      <w:docPartPr>
        <w:name w:val="E9F0A29C74134400BF9D94FAAC33E933"/>
        <w:category>
          <w:name w:val="General"/>
          <w:gallery w:val="placeholder"/>
        </w:category>
        <w:types>
          <w:type w:val="bbPlcHdr"/>
        </w:types>
        <w:behaviors>
          <w:behavior w:val="content"/>
        </w:behaviors>
        <w:guid w:val="{9F85ADB1-7846-421A-AC36-C1218B49B5A3}"/>
      </w:docPartPr>
      <w:docPartBody>
        <w:p w:rsidR="00E50343" w:rsidRDefault="00C92ECD" w:rsidP="00C92ECD">
          <w:pPr>
            <w:pStyle w:val="E9F0A29C74134400BF9D94FAAC33E9336"/>
          </w:pPr>
          <w:r>
            <w:rPr>
              <w:rStyle w:val="PlaceholderText"/>
            </w:rPr>
            <w:t>mm-dd-yyyy</w:t>
          </w:r>
        </w:p>
      </w:docPartBody>
    </w:docPart>
    <w:docPart>
      <w:docPartPr>
        <w:name w:val="4861EF6723474FF9B46876F6F77F83AE"/>
        <w:category>
          <w:name w:val="General"/>
          <w:gallery w:val="placeholder"/>
        </w:category>
        <w:types>
          <w:type w:val="bbPlcHdr"/>
        </w:types>
        <w:behaviors>
          <w:behavior w:val="content"/>
        </w:behaviors>
        <w:guid w:val="{19AA6F78-3F5D-49FB-A92F-EEE171947134}"/>
      </w:docPartPr>
      <w:docPartBody>
        <w:p w:rsidR="00E50343" w:rsidRDefault="00C92ECD" w:rsidP="00C92ECD">
          <w:pPr>
            <w:pStyle w:val="4861EF6723474FF9B46876F6F77F83AE6"/>
          </w:pPr>
          <w:r w:rsidRPr="00D7260C">
            <w:rPr>
              <w:rStyle w:val="PlaceholderText"/>
            </w:rPr>
            <w:t>Click</w:t>
          </w:r>
          <w:r>
            <w:rPr>
              <w:rStyle w:val="PlaceholderText"/>
            </w:rPr>
            <w:t>/</w:t>
          </w:r>
          <w:r w:rsidRPr="00D7260C">
            <w:rPr>
              <w:rStyle w:val="PlaceholderText"/>
            </w:rPr>
            <w:t>tap to enter.</w:t>
          </w:r>
        </w:p>
      </w:docPartBody>
    </w:docPart>
    <w:docPart>
      <w:docPartPr>
        <w:name w:val="07E95F846B9E4E2AB689289CDEFDE239"/>
        <w:category>
          <w:name w:val="General"/>
          <w:gallery w:val="placeholder"/>
        </w:category>
        <w:types>
          <w:type w:val="bbPlcHdr"/>
        </w:types>
        <w:behaviors>
          <w:behavior w:val="content"/>
        </w:behaviors>
        <w:guid w:val="{6F142A47-D817-495E-8762-81B75FDE7423}"/>
      </w:docPartPr>
      <w:docPartBody>
        <w:p w:rsidR="00E50343" w:rsidRDefault="00C92ECD" w:rsidP="00C92ECD">
          <w:pPr>
            <w:pStyle w:val="07E95F846B9E4E2AB689289CDEFDE2396"/>
          </w:pPr>
          <w:r w:rsidRPr="00D7260C">
            <w:rPr>
              <w:rStyle w:val="PlaceholderText"/>
            </w:rPr>
            <w:t>Click</w:t>
          </w:r>
          <w:r>
            <w:rPr>
              <w:rStyle w:val="PlaceholderText"/>
            </w:rPr>
            <w:t>/</w:t>
          </w:r>
          <w:r w:rsidRPr="00D7260C">
            <w:rPr>
              <w:rStyle w:val="PlaceholderText"/>
            </w:rPr>
            <w:t>tap to enter.</w:t>
          </w:r>
        </w:p>
      </w:docPartBody>
    </w:docPart>
    <w:docPart>
      <w:docPartPr>
        <w:name w:val="A84C006938A74F98A54F20F795A6C37B"/>
        <w:category>
          <w:name w:val="General"/>
          <w:gallery w:val="placeholder"/>
        </w:category>
        <w:types>
          <w:type w:val="bbPlcHdr"/>
        </w:types>
        <w:behaviors>
          <w:behavior w:val="content"/>
        </w:behaviors>
        <w:guid w:val="{2067AD02-8D19-4D9B-B7DC-B716920CC355}"/>
      </w:docPartPr>
      <w:docPartBody>
        <w:p w:rsidR="00E50343" w:rsidRDefault="00C92ECD" w:rsidP="00C92ECD">
          <w:pPr>
            <w:pStyle w:val="A84C006938A74F98A54F20F795A6C37B2"/>
          </w:pPr>
          <w:r>
            <w:rPr>
              <w:color w:val="808080"/>
            </w:rPr>
            <w:t>E</w:t>
          </w:r>
          <w:r>
            <w:rPr>
              <w:rStyle w:val="PlaceholderText"/>
            </w:rPr>
            <w:t>nter yes or no</w:t>
          </w:r>
        </w:p>
      </w:docPartBody>
    </w:docPart>
    <w:docPart>
      <w:docPartPr>
        <w:name w:val="C33212ED37A745658E68B5D3C257763C"/>
        <w:category>
          <w:name w:val="General"/>
          <w:gallery w:val="placeholder"/>
        </w:category>
        <w:types>
          <w:type w:val="bbPlcHdr"/>
        </w:types>
        <w:behaviors>
          <w:behavior w:val="content"/>
        </w:behaviors>
        <w:guid w:val="{AA34AA74-CA9F-417B-8768-F66E262CC443}"/>
      </w:docPartPr>
      <w:docPartBody>
        <w:p w:rsidR="00E50343" w:rsidRDefault="00C92ECD" w:rsidP="00C92ECD">
          <w:pPr>
            <w:pStyle w:val="C33212ED37A745658E68B5D3C257763C6"/>
          </w:pPr>
          <w:r w:rsidRPr="00D7260C">
            <w:rPr>
              <w:rStyle w:val="PlaceholderText"/>
            </w:rPr>
            <w:t>Click</w:t>
          </w:r>
          <w:r>
            <w:rPr>
              <w:rStyle w:val="PlaceholderText"/>
            </w:rPr>
            <w:t>/</w:t>
          </w:r>
          <w:r w:rsidRPr="00D7260C">
            <w:rPr>
              <w:rStyle w:val="PlaceholderText"/>
            </w:rPr>
            <w:t>tap to enter.</w:t>
          </w:r>
        </w:p>
      </w:docPartBody>
    </w:docPart>
    <w:docPart>
      <w:docPartPr>
        <w:name w:val="2E41750CC4384108A248C44D89DE7560"/>
        <w:category>
          <w:name w:val="General"/>
          <w:gallery w:val="placeholder"/>
        </w:category>
        <w:types>
          <w:type w:val="bbPlcHdr"/>
        </w:types>
        <w:behaviors>
          <w:behavior w:val="content"/>
        </w:behaviors>
        <w:guid w:val="{EBC6114B-AF42-46D7-8BDB-F258D8E82B0A}"/>
      </w:docPartPr>
      <w:docPartBody>
        <w:p w:rsidR="00E50343" w:rsidRDefault="00C92ECD" w:rsidP="00C92ECD">
          <w:pPr>
            <w:pStyle w:val="2E41750CC4384108A248C44D89DE75606"/>
          </w:pPr>
          <w:r w:rsidRPr="00D7260C">
            <w:rPr>
              <w:rStyle w:val="PlaceholderText"/>
            </w:rPr>
            <w:t>Click</w:t>
          </w:r>
          <w:r>
            <w:rPr>
              <w:rStyle w:val="PlaceholderText"/>
            </w:rPr>
            <w:t>/</w:t>
          </w:r>
          <w:r w:rsidRPr="00D7260C">
            <w:rPr>
              <w:rStyle w:val="PlaceholderText"/>
            </w:rPr>
            <w:t>tap to enter.</w:t>
          </w:r>
        </w:p>
      </w:docPartBody>
    </w:docPart>
    <w:docPart>
      <w:docPartPr>
        <w:name w:val="AD4F31468C5D4382B581C55DE1DC2D51"/>
        <w:category>
          <w:name w:val="General"/>
          <w:gallery w:val="placeholder"/>
        </w:category>
        <w:types>
          <w:type w:val="bbPlcHdr"/>
        </w:types>
        <w:behaviors>
          <w:behavior w:val="content"/>
        </w:behaviors>
        <w:guid w:val="{6A5AC5F5-0DC5-4200-B184-6A790746D862}"/>
      </w:docPartPr>
      <w:docPartBody>
        <w:p w:rsidR="00C80CBC" w:rsidRDefault="00C92ECD" w:rsidP="00C92ECD">
          <w:pPr>
            <w:pStyle w:val="AD4F31468C5D4382B581C55DE1DC2D514"/>
          </w:pPr>
          <w:r>
            <w:rPr>
              <w:color w:val="808080" w:themeColor="background1" w:themeShade="80"/>
            </w:rPr>
            <w:t>Copy and paste, upload or attach your graph.</w:t>
          </w:r>
        </w:p>
      </w:docPartBody>
    </w:docPart>
    <w:docPart>
      <w:docPartPr>
        <w:name w:val="89CF405C968F48469F84499D7EB3ABDD"/>
        <w:category>
          <w:name w:val="General"/>
          <w:gallery w:val="placeholder"/>
        </w:category>
        <w:types>
          <w:type w:val="bbPlcHdr"/>
        </w:types>
        <w:behaviors>
          <w:behavior w:val="content"/>
        </w:behaviors>
        <w:guid w:val="{AA24ABA4-88AB-4405-AB3D-81969AEB532A}"/>
      </w:docPartPr>
      <w:docPartBody>
        <w:p w:rsidR="00C80CBC" w:rsidRDefault="00C92ECD" w:rsidP="00C92ECD">
          <w:pPr>
            <w:pStyle w:val="89CF405C968F48469F84499D7EB3ABDD3"/>
          </w:pPr>
          <w:r w:rsidRPr="00DA61F1">
            <w:rPr>
              <w:rStyle w:val="PlaceholderText"/>
            </w:rPr>
            <w:t>Enter first and last name and save file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swiss"/>
    <w:pitch w:val="variable"/>
    <w:sig w:usb0="00003A87" w:usb1="00000000" w:usb2="00000000" w:usb3="00000000" w:csb0="000000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AAF"/>
    <w:rsid w:val="00025AAF"/>
    <w:rsid w:val="001137A1"/>
    <w:rsid w:val="00231E5E"/>
    <w:rsid w:val="002A16C2"/>
    <w:rsid w:val="003160BC"/>
    <w:rsid w:val="004420A2"/>
    <w:rsid w:val="004658A8"/>
    <w:rsid w:val="00497448"/>
    <w:rsid w:val="00500DA9"/>
    <w:rsid w:val="005A48D5"/>
    <w:rsid w:val="005C3490"/>
    <w:rsid w:val="006B4118"/>
    <w:rsid w:val="0082039D"/>
    <w:rsid w:val="00880ED2"/>
    <w:rsid w:val="0090056A"/>
    <w:rsid w:val="009031E8"/>
    <w:rsid w:val="00925E99"/>
    <w:rsid w:val="00964570"/>
    <w:rsid w:val="009710A2"/>
    <w:rsid w:val="009E2677"/>
    <w:rsid w:val="00A560F9"/>
    <w:rsid w:val="00AF5802"/>
    <w:rsid w:val="00C20F18"/>
    <w:rsid w:val="00C33230"/>
    <w:rsid w:val="00C46C9E"/>
    <w:rsid w:val="00C80CBC"/>
    <w:rsid w:val="00C92ECD"/>
    <w:rsid w:val="00DC067F"/>
    <w:rsid w:val="00E50343"/>
    <w:rsid w:val="00E602E3"/>
    <w:rsid w:val="00F3219A"/>
    <w:rsid w:val="00F62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2ECD"/>
    <w:rPr>
      <w:color w:val="808080"/>
    </w:rPr>
  </w:style>
  <w:style w:type="paragraph" w:customStyle="1" w:styleId="5DD68A2BD1C54410BD90ED88142F9586">
    <w:name w:val="5DD68A2BD1C54410BD90ED88142F9586"/>
  </w:style>
  <w:style w:type="paragraph" w:customStyle="1" w:styleId="DD2A85DEDBFB4EA09EE1A2D0E1D8F3C0">
    <w:name w:val="DD2A85DEDBFB4EA09EE1A2D0E1D8F3C0"/>
  </w:style>
  <w:style w:type="paragraph" w:customStyle="1" w:styleId="BF8922B41AC1418A9DE5DE8346F61254">
    <w:name w:val="BF8922B41AC1418A9DE5DE8346F61254"/>
  </w:style>
  <w:style w:type="paragraph" w:customStyle="1" w:styleId="39FAB9FBD73B4F69AD303491F5DD3BCE">
    <w:name w:val="39FAB9FBD73B4F69AD303491F5DD3BCE"/>
  </w:style>
  <w:style w:type="paragraph" w:customStyle="1" w:styleId="B4FEE08D9AFC443492DE588E61B13882">
    <w:name w:val="B4FEE08D9AFC443492DE588E61B13882"/>
  </w:style>
  <w:style w:type="paragraph" w:customStyle="1" w:styleId="57ACEB361E3947D18E479F8E0869FC43">
    <w:name w:val="57ACEB361E3947D18E479F8E0869FC43"/>
  </w:style>
  <w:style w:type="paragraph" w:customStyle="1" w:styleId="EEF9BCDE1BBA4816B6DB932DDD81CCA1">
    <w:name w:val="EEF9BCDE1BBA4816B6DB932DDD81CCA1"/>
  </w:style>
  <w:style w:type="paragraph" w:customStyle="1" w:styleId="B7FD05F4AF454B1DA49745ED72D8EC1F">
    <w:name w:val="B7FD05F4AF454B1DA49745ED72D8EC1F"/>
  </w:style>
  <w:style w:type="paragraph" w:customStyle="1" w:styleId="BFD74E2847DA4EBE87C624E2D2E92797">
    <w:name w:val="BFD74E2847DA4EBE87C624E2D2E92797"/>
  </w:style>
  <w:style w:type="paragraph" w:customStyle="1" w:styleId="9BF3FF8CFB5A41708CB16583F4B36904">
    <w:name w:val="9BF3FF8CFB5A41708CB16583F4B36904"/>
  </w:style>
  <w:style w:type="paragraph" w:customStyle="1" w:styleId="C4240CF9A7204C5AB3A9F90B459F8C15">
    <w:name w:val="C4240CF9A7204C5AB3A9F90B459F8C15"/>
  </w:style>
  <w:style w:type="paragraph" w:customStyle="1" w:styleId="BCEF774F593D42638064C23842454869">
    <w:name w:val="BCEF774F593D42638064C23842454869"/>
  </w:style>
  <w:style w:type="paragraph" w:customStyle="1" w:styleId="F3381E3C35394BA09ED57BB3C429D70A">
    <w:name w:val="F3381E3C35394BA09ED57BB3C429D70A"/>
  </w:style>
  <w:style w:type="paragraph" w:customStyle="1" w:styleId="F0160F26D4A34D998D506FD3B445E389">
    <w:name w:val="F0160F26D4A34D998D506FD3B445E389"/>
  </w:style>
  <w:style w:type="paragraph" w:customStyle="1" w:styleId="6BB359D5C0D94AABBF343F529A88361D">
    <w:name w:val="6BB359D5C0D94AABBF343F529A88361D"/>
  </w:style>
  <w:style w:type="paragraph" w:customStyle="1" w:styleId="A4BD3586C8FA4B7C8AAD4A8F8EC088EF">
    <w:name w:val="A4BD3586C8FA4B7C8AAD4A8F8EC088EF"/>
  </w:style>
  <w:style w:type="paragraph" w:customStyle="1" w:styleId="AD402C888E93427D9358F0605C587269">
    <w:name w:val="AD402C888E93427D9358F0605C587269"/>
  </w:style>
  <w:style w:type="paragraph" w:customStyle="1" w:styleId="B47A967257BB49B4AD2DA3D547BADC9F">
    <w:name w:val="B47A967257BB49B4AD2DA3D547BADC9F"/>
    <w:rsid w:val="00025AAF"/>
  </w:style>
  <w:style w:type="paragraph" w:customStyle="1" w:styleId="F4EB52D20771415CA150A8E3571A6585">
    <w:name w:val="F4EB52D20771415CA150A8E3571A6585"/>
    <w:rsid w:val="00025AAF"/>
  </w:style>
  <w:style w:type="paragraph" w:customStyle="1" w:styleId="1B252F75D4EC48D5A760901850D75CFB">
    <w:name w:val="1B252F75D4EC48D5A760901850D75CFB"/>
    <w:rsid w:val="00025AAF"/>
  </w:style>
  <w:style w:type="paragraph" w:customStyle="1" w:styleId="9BFD107044184D46BCF48F23D21E6F18">
    <w:name w:val="9BFD107044184D46BCF48F23D21E6F18"/>
    <w:rsid w:val="00025AAF"/>
  </w:style>
  <w:style w:type="paragraph" w:customStyle="1" w:styleId="E64D58C0E6DA43659F2A5BDEDDDA949A">
    <w:name w:val="E64D58C0E6DA43659F2A5BDEDDDA949A"/>
    <w:rsid w:val="00025AAF"/>
  </w:style>
  <w:style w:type="paragraph" w:customStyle="1" w:styleId="71714C39D317479E85EC558E49455A4C">
    <w:name w:val="71714C39D317479E85EC558E49455A4C"/>
    <w:rsid w:val="00025AAF"/>
  </w:style>
  <w:style w:type="paragraph" w:customStyle="1" w:styleId="CB85EA60D37A43D8B3BAFC2F8422F063">
    <w:name w:val="CB85EA60D37A43D8B3BAFC2F8422F063"/>
    <w:rsid w:val="00025AAF"/>
  </w:style>
  <w:style w:type="paragraph" w:customStyle="1" w:styleId="9EE7D6C465EB4E26A769DFAE08485630">
    <w:name w:val="9EE7D6C465EB4E26A769DFAE08485630"/>
    <w:rsid w:val="00025AAF"/>
  </w:style>
  <w:style w:type="paragraph" w:customStyle="1" w:styleId="4EE70D5CDF4D485D8CB80B2B2024CC6B">
    <w:name w:val="4EE70D5CDF4D485D8CB80B2B2024CC6B"/>
    <w:rsid w:val="00025AAF"/>
  </w:style>
  <w:style w:type="paragraph" w:customStyle="1" w:styleId="3B728C0E204E4965A8BD0D16C8F12485">
    <w:name w:val="3B728C0E204E4965A8BD0D16C8F12485"/>
    <w:rsid w:val="00025AAF"/>
  </w:style>
  <w:style w:type="paragraph" w:customStyle="1" w:styleId="FB553CE20A5041CA8881F2698F3D3EAA">
    <w:name w:val="FB553CE20A5041CA8881F2698F3D3EAA"/>
    <w:rsid w:val="00025AAF"/>
  </w:style>
  <w:style w:type="paragraph" w:customStyle="1" w:styleId="93BEE65AA91E4D5D9F5A0DEAE3BE3241">
    <w:name w:val="93BEE65AA91E4D5D9F5A0DEAE3BE3241"/>
    <w:rsid w:val="00025AAF"/>
  </w:style>
  <w:style w:type="paragraph" w:customStyle="1" w:styleId="61D6A6FB45B44F72B9B746E79B29694E">
    <w:name w:val="61D6A6FB45B44F72B9B746E79B29694E"/>
    <w:rsid w:val="00025AAF"/>
  </w:style>
  <w:style w:type="paragraph" w:customStyle="1" w:styleId="B8AB8923FC544128A8E61236EA769C48">
    <w:name w:val="B8AB8923FC544128A8E61236EA769C48"/>
    <w:rsid w:val="00025AAF"/>
  </w:style>
  <w:style w:type="paragraph" w:customStyle="1" w:styleId="DEF5C466A8844604BCC5EF399D0DD377">
    <w:name w:val="DEF5C466A8844604BCC5EF399D0DD377"/>
    <w:rsid w:val="00025AAF"/>
  </w:style>
  <w:style w:type="paragraph" w:customStyle="1" w:styleId="930DDB572B4640CE8BDAE27115F4F2A6">
    <w:name w:val="930DDB572B4640CE8BDAE27115F4F2A6"/>
    <w:rsid w:val="00025AAF"/>
  </w:style>
  <w:style w:type="paragraph" w:customStyle="1" w:styleId="89B41CD6C83741AC8897A911C35FB4F7">
    <w:name w:val="89B41CD6C83741AC8897A911C35FB4F7"/>
    <w:rsid w:val="00025AAF"/>
  </w:style>
  <w:style w:type="paragraph" w:customStyle="1" w:styleId="F7284BC6DFC2485EB008E837F6372908">
    <w:name w:val="F7284BC6DFC2485EB008E837F6372908"/>
    <w:rsid w:val="00025AAF"/>
  </w:style>
  <w:style w:type="paragraph" w:customStyle="1" w:styleId="603F73B06EBE4B849E42C3F2B7675DAC">
    <w:name w:val="603F73B06EBE4B849E42C3F2B7675DAC"/>
    <w:rsid w:val="00025AAF"/>
  </w:style>
  <w:style w:type="paragraph" w:customStyle="1" w:styleId="37E4F43C6FE8406C97A1C1B7971E89CA">
    <w:name w:val="37E4F43C6FE8406C97A1C1B7971E89CA"/>
    <w:rsid w:val="00025AAF"/>
  </w:style>
  <w:style w:type="paragraph" w:customStyle="1" w:styleId="D84B8E494C6345AB84F24E0B03414715">
    <w:name w:val="D84B8E494C6345AB84F24E0B03414715"/>
    <w:rsid w:val="00025AAF"/>
  </w:style>
  <w:style w:type="paragraph" w:customStyle="1" w:styleId="E4856274E9B846B8A7D34BDB5BD6EF7D">
    <w:name w:val="E4856274E9B846B8A7D34BDB5BD6EF7D"/>
    <w:rsid w:val="00025AAF"/>
  </w:style>
  <w:style w:type="paragraph" w:customStyle="1" w:styleId="560473A0BFEF420AAEF30A46230F346E">
    <w:name w:val="560473A0BFEF420AAEF30A46230F346E"/>
    <w:rsid w:val="00025AAF"/>
  </w:style>
  <w:style w:type="paragraph" w:customStyle="1" w:styleId="2563FBB2A84242DEA2EE9E1EE83D80E6">
    <w:name w:val="2563FBB2A84242DEA2EE9E1EE83D80E6"/>
    <w:rsid w:val="00025AAF"/>
  </w:style>
  <w:style w:type="paragraph" w:customStyle="1" w:styleId="A098FC9B69EF425DB1C6DEE46404A87C">
    <w:name w:val="A098FC9B69EF425DB1C6DEE46404A87C"/>
    <w:rsid w:val="00025AAF"/>
  </w:style>
  <w:style w:type="paragraph" w:customStyle="1" w:styleId="A66904F4B243481390A7435F6C840F72">
    <w:name w:val="A66904F4B243481390A7435F6C840F72"/>
    <w:rsid w:val="00DC067F"/>
  </w:style>
  <w:style w:type="paragraph" w:customStyle="1" w:styleId="DD006D770AF24C518C7E83494C7ACA77">
    <w:name w:val="DD006D770AF24C518C7E83494C7ACA77"/>
    <w:rsid w:val="00DC067F"/>
  </w:style>
  <w:style w:type="paragraph" w:customStyle="1" w:styleId="A28BD35AD95E442FB8B18567F6557477">
    <w:name w:val="A28BD35AD95E442FB8B18567F6557477"/>
    <w:rsid w:val="00DC067F"/>
  </w:style>
  <w:style w:type="paragraph" w:customStyle="1" w:styleId="BA5796C9C1DC45DD81BCBCD298EA12FB">
    <w:name w:val="BA5796C9C1DC45DD81BCBCD298EA12FB"/>
    <w:rsid w:val="00DC067F"/>
  </w:style>
  <w:style w:type="paragraph" w:customStyle="1" w:styleId="CC81070FE98144708C7BA87575215704">
    <w:name w:val="CC81070FE98144708C7BA87575215704"/>
    <w:rsid w:val="00DC067F"/>
  </w:style>
  <w:style w:type="paragraph" w:customStyle="1" w:styleId="A66904F4B243481390A7435F6C840F721">
    <w:name w:val="A66904F4B243481390A7435F6C840F721"/>
    <w:rsid w:val="00DC067F"/>
    <w:pPr>
      <w:widowControl w:val="0"/>
      <w:spacing w:after="240"/>
    </w:pPr>
    <w:rPr>
      <w:rFonts w:ascii="Arial" w:eastAsia="Calibri" w:hAnsi="Arial" w:cs="Calibri"/>
      <w:color w:val="000000"/>
      <w:sz w:val="24"/>
      <w:szCs w:val="24"/>
    </w:rPr>
  </w:style>
  <w:style w:type="paragraph" w:customStyle="1" w:styleId="A28BD35AD95E442FB8B18567F65574771">
    <w:name w:val="A28BD35AD95E442FB8B18567F65574771"/>
    <w:rsid w:val="00DC067F"/>
    <w:pPr>
      <w:widowControl w:val="0"/>
      <w:spacing w:after="240"/>
    </w:pPr>
    <w:rPr>
      <w:rFonts w:ascii="Arial" w:eastAsia="Calibri" w:hAnsi="Arial" w:cs="Calibri"/>
      <w:color w:val="000000"/>
      <w:sz w:val="24"/>
      <w:szCs w:val="24"/>
    </w:rPr>
  </w:style>
  <w:style w:type="paragraph" w:customStyle="1" w:styleId="F7284BC6DFC2485EB008E837F63729081">
    <w:name w:val="F7284BC6DFC2485EB008E837F63729081"/>
    <w:rsid w:val="00DC067F"/>
    <w:pPr>
      <w:spacing w:after="0" w:line="240" w:lineRule="auto"/>
      <w:ind w:left="187" w:firstLine="43"/>
    </w:pPr>
    <w:rPr>
      <w:rFonts w:ascii="Arial" w:eastAsiaTheme="minorHAnsi" w:hAnsi="Arial" w:cs="Arial"/>
      <w:color w:val="000000"/>
      <w:sz w:val="24"/>
      <w:szCs w:val="24"/>
      <w:lang w:val="en-CA"/>
    </w:rPr>
  </w:style>
  <w:style w:type="paragraph" w:customStyle="1" w:styleId="A098FC9B69EF425DB1C6DEE46404A87C1">
    <w:name w:val="A098FC9B69EF425DB1C6DEE46404A87C1"/>
    <w:rsid w:val="00DC067F"/>
    <w:pPr>
      <w:spacing w:after="0" w:line="240" w:lineRule="auto"/>
      <w:ind w:left="187" w:firstLine="43"/>
    </w:pPr>
    <w:rPr>
      <w:rFonts w:ascii="Arial" w:eastAsiaTheme="minorHAnsi" w:hAnsi="Arial" w:cs="Arial"/>
      <w:color w:val="000000"/>
      <w:sz w:val="24"/>
      <w:szCs w:val="24"/>
      <w:lang w:val="en-CA"/>
    </w:rPr>
  </w:style>
  <w:style w:type="paragraph" w:customStyle="1" w:styleId="603F73B06EBE4B849E42C3F2B7675DAC1">
    <w:name w:val="603F73B06EBE4B849E42C3F2B7675DAC1"/>
    <w:rsid w:val="00DC067F"/>
    <w:pPr>
      <w:spacing w:after="0" w:line="240" w:lineRule="auto"/>
      <w:ind w:left="187" w:firstLine="43"/>
    </w:pPr>
    <w:rPr>
      <w:rFonts w:ascii="Arial" w:eastAsiaTheme="minorHAnsi" w:hAnsi="Arial" w:cs="Arial"/>
      <w:color w:val="000000"/>
      <w:sz w:val="24"/>
      <w:szCs w:val="24"/>
      <w:lang w:val="en-CA"/>
    </w:rPr>
  </w:style>
  <w:style w:type="paragraph" w:customStyle="1" w:styleId="D6BF29C1F40F40A5899D9C6112B1AA1D">
    <w:name w:val="D6BF29C1F40F40A5899D9C6112B1AA1D"/>
    <w:rsid w:val="00DC067F"/>
  </w:style>
  <w:style w:type="paragraph" w:customStyle="1" w:styleId="1CE0B833BA42467195F877EE22A66C34">
    <w:name w:val="1CE0B833BA42467195F877EE22A66C34"/>
    <w:rsid w:val="00DC067F"/>
  </w:style>
  <w:style w:type="paragraph" w:customStyle="1" w:styleId="CC6F2E31524B45A38DD644D69F5F6119">
    <w:name w:val="CC6F2E31524B45A38DD644D69F5F6119"/>
    <w:rsid w:val="00DC067F"/>
  </w:style>
  <w:style w:type="paragraph" w:customStyle="1" w:styleId="7BA3A67AAB6246A2AE26176C014AF0B1">
    <w:name w:val="7BA3A67AAB6246A2AE26176C014AF0B1"/>
    <w:rsid w:val="00DC067F"/>
  </w:style>
  <w:style w:type="paragraph" w:customStyle="1" w:styleId="7C69C9787DEF4BA39D356F132DC82C74">
    <w:name w:val="7C69C9787DEF4BA39D356F132DC82C74"/>
    <w:rsid w:val="00DC067F"/>
  </w:style>
  <w:style w:type="paragraph" w:customStyle="1" w:styleId="A66904F4B243481390A7435F6C840F722">
    <w:name w:val="A66904F4B243481390A7435F6C840F722"/>
    <w:rsid w:val="00DC067F"/>
    <w:pPr>
      <w:widowControl w:val="0"/>
      <w:spacing w:after="240"/>
    </w:pPr>
    <w:rPr>
      <w:rFonts w:ascii="Arial" w:eastAsia="Calibri" w:hAnsi="Arial" w:cs="Calibri"/>
      <w:color w:val="000000"/>
      <w:sz w:val="24"/>
      <w:szCs w:val="24"/>
    </w:rPr>
  </w:style>
  <w:style w:type="paragraph" w:customStyle="1" w:styleId="A28BD35AD95E442FB8B18567F65574772">
    <w:name w:val="A28BD35AD95E442FB8B18567F65574772"/>
    <w:rsid w:val="00DC067F"/>
    <w:pPr>
      <w:widowControl w:val="0"/>
      <w:spacing w:after="240"/>
    </w:pPr>
    <w:rPr>
      <w:rFonts w:ascii="Arial" w:eastAsia="Calibri" w:hAnsi="Arial" w:cs="Calibri"/>
      <w:color w:val="000000"/>
      <w:sz w:val="24"/>
      <w:szCs w:val="24"/>
    </w:rPr>
  </w:style>
  <w:style w:type="paragraph" w:customStyle="1" w:styleId="D6BF29C1F40F40A5899D9C6112B1AA1D1">
    <w:name w:val="D6BF29C1F40F40A5899D9C6112B1AA1D1"/>
    <w:rsid w:val="00DC067F"/>
    <w:pPr>
      <w:widowControl w:val="0"/>
      <w:spacing w:after="240"/>
      <w:ind w:left="720"/>
      <w:contextualSpacing/>
    </w:pPr>
    <w:rPr>
      <w:rFonts w:ascii="Arial" w:eastAsia="Calibri" w:hAnsi="Arial" w:cs="Calibri"/>
      <w:color w:val="000000"/>
      <w:sz w:val="24"/>
      <w:szCs w:val="24"/>
    </w:rPr>
  </w:style>
  <w:style w:type="paragraph" w:customStyle="1" w:styleId="1CE0B833BA42467195F877EE22A66C341">
    <w:name w:val="1CE0B833BA42467195F877EE22A66C341"/>
    <w:rsid w:val="00DC067F"/>
    <w:pPr>
      <w:widowControl w:val="0"/>
      <w:spacing w:after="240"/>
      <w:ind w:left="720"/>
      <w:contextualSpacing/>
    </w:pPr>
    <w:rPr>
      <w:rFonts w:ascii="Arial" w:eastAsia="Calibri" w:hAnsi="Arial" w:cs="Calibri"/>
      <w:color w:val="000000"/>
      <w:sz w:val="24"/>
      <w:szCs w:val="24"/>
    </w:rPr>
  </w:style>
  <w:style w:type="paragraph" w:customStyle="1" w:styleId="CC6F2E31524B45A38DD644D69F5F61191">
    <w:name w:val="CC6F2E31524B45A38DD644D69F5F61191"/>
    <w:rsid w:val="00DC067F"/>
    <w:pPr>
      <w:widowControl w:val="0"/>
      <w:spacing w:after="240"/>
      <w:ind w:left="720"/>
      <w:contextualSpacing/>
    </w:pPr>
    <w:rPr>
      <w:rFonts w:ascii="Arial" w:eastAsia="Calibri" w:hAnsi="Arial" w:cs="Calibri"/>
      <w:color w:val="000000"/>
      <w:sz w:val="24"/>
      <w:szCs w:val="24"/>
    </w:rPr>
  </w:style>
  <w:style w:type="paragraph" w:customStyle="1" w:styleId="7BA3A67AAB6246A2AE26176C014AF0B11">
    <w:name w:val="7BA3A67AAB6246A2AE26176C014AF0B11"/>
    <w:rsid w:val="00DC067F"/>
    <w:pPr>
      <w:widowControl w:val="0"/>
      <w:spacing w:after="240"/>
      <w:ind w:left="720"/>
      <w:contextualSpacing/>
    </w:pPr>
    <w:rPr>
      <w:rFonts w:ascii="Arial" w:eastAsia="Calibri" w:hAnsi="Arial" w:cs="Calibri"/>
      <w:color w:val="000000"/>
      <w:sz w:val="24"/>
      <w:szCs w:val="24"/>
    </w:rPr>
  </w:style>
  <w:style w:type="paragraph" w:customStyle="1" w:styleId="7C69C9787DEF4BA39D356F132DC82C741">
    <w:name w:val="7C69C9787DEF4BA39D356F132DC82C741"/>
    <w:rsid w:val="00DC067F"/>
    <w:pPr>
      <w:widowControl w:val="0"/>
      <w:spacing w:after="240"/>
      <w:ind w:left="720"/>
      <w:contextualSpacing/>
    </w:pPr>
    <w:rPr>
      <w:rFonts w:ascii="Arial" w:eastAsia="Calibri" w:hAnsi="Arial" w:cs="Calibri"/>
      <w:color w:val="000000"/>
      <w:sz w:val="24"/>
      <w:szCs w:val="24"/>
    </w:rPr>
  </w:style>
  <w:style w:type="paragraph" w:customStyle="1" w:styleId="F7284BC6DFC2485EB008E837F63729082">
    <w:name w:val="F7284BC6DFC2485EB008E837F63729082"/>
    <w:rsid w:val="00DC067F"/>
    <w:pPr>
      <w:spacing w:after="0" w:line="240" w:lineRule="auto"/>
      <w:ind w:left="187" w:firstLine="43"/>
    </w:pPr>
    <w:rPr>
      <w:rFonts w:ascii="Arial" w:eastAsiaTheme="minorHAnsi" w:hAnsi="Arial" w:cs="Arial"/>
      <w:color w:val="000000"/>
      <w:sz w:val="24"/>
      <w:szCs w:val="24"/>
      <w:lang w:val="en-CA"/>
    </w:rPr>
  </w:style>
  <w:style w:type="paragraph" w:customStyle="1" w:styleId="A098FC9B69EF425DB1C6DEE46404A87C2">
    <w:name w:val="A098FC9B69EF425DB1C6DEE46404A87C2"/>
    <w:rsid w:val="00DC067F"/>
    <w:pPr>
      <w:spacing w:after="0" w:line="240" w:lineRule="auto"/>
      <w:ind w:left="187" w:firstLine="43"/>
    </w:pPr>
    <w:rPr>
      <w:rFonts w:ascii="Arial" w:eastAsiaTheme="minorHAnsi" w:hAnsi="Arial" w:cs="Arial"/>
      <w:color w:val="000000"/>
      <w:sz w:val="24"/>
      <w:szCs w:val="24"/>
      <w:lang w:val="en-CA"/>
    </w:rPr>
  </w:style>
  <w:style w:type="paragraph" w:customStyle="1" w:styleId="603F73B06EBE4B849E42C3F2B7675DAC2">
    <w:name w:val="603F73B06EBE4B849E42C3F2B7675DAC2"/>
    <w:rsid w:val="00DC067F"/>
    <w:pPr>
      <w:spacing w:after="0" w:line="240" w:lineRule="auto"/>
      <w:ind w:left="187" w:firstLine="43"/>
    </w:pPr>
    <w:rPr>
      <w:rFonts w:ascii="Arial" w:eastAsiaTheme="minorHAnsi" w:hAnsi="Arial" w:cs="Arial"/>
      <w:color w:val="000000"/>
      <w:sz w:val="24"/>
      <w:szCs w:val="24"/>
      <w:lang w:val="en-CA"/>
    </w:rPr>
  </w:style>
  <w:style w:type="paragraph" w:customStyle="1" w:styleId="896C9E6DEFD942598A1CE294528E8BCE">
    <w:name w:val="896C9E6DEFD942598A1CE294528E8BCE"/>
    <w:rsid w:val="00DC067F"/>
  </w:style>
  <w:style w:type="paragraph" w:customStyle="1" w:styleId="A28BD35AD95E442FB8B18567F65574773">
    <w:name w:val="A28BD35AD95E442FB8B18567F65574773"/>
    <w:rsid w:val="00DC067F"/>
    <w:pPr>
      <w:widowControl w:val="0"/>
      <w:spacing w:after="240"/>
    </w:pPr>
    <w:rPr>
      <w:rFonts w:ascii="Arial" w:eastAsia="Calibri" w:hAnsi="Arial" w:cs="Calibri"/>
      <w:color w:val="000000"/>
      <w:sz w:val="24"/>
      <w:szCs w:val="24"/>
    </w:rPr>
  </w:style>
  <w:style w:type="paragraph" w:customStyle="1" w:styleId="D6BF29C1F40F40A5899D9C6112B1AA1D2">
    <w:name w:val="D6BF29C1F40F40A5899D9C6112B1AA1D2"/>
    <w:rsid w:val="00DC067F"/>
    <w:pPr>
      <w:widowControl w:val="0"/>
      <w:spacing w:after="240"/>
      <w:ind w:left="720"/>
      <w:contextualSpacing/>
    </w:pPr>
    <w:rPr>
      <w:rFonts w:ascii="Arial" w:eastAsia="Calibri" w:hAnsi="Arial" w:cs="Calibri"/>
      <w:color w:val="000000"/>
      <w:sz w:val="24"/>
      <w:szCs w:val="24"/>
    </w:rPr>
  </w:style>
  <w:style w:type="paragraph" w:customStyle="1" w:styleId="1CE0B833BA42467195F877EE22A66C342">
    <w:name w:val="1CE0B833BA42467195F877EE22A66C342"/>
    <w:rsid w:val="00DC067F"/>
    <w:pPr>
      <w:widowControl w:val="0"/>
      <w:spacing w:after="240"/>
      <w:ind w:left="720"/>
      <w:contextualSpacing/>
    </w:pPr>
    <w:rPr>
      <w:rFonts w:ascii="Arial" w:eastAsia="Calibri" w:hAnsi="Arial" w:cs="Calibri"/>
      <w:color w:val="000000"/>
      <w:sz w:val="24"/>
      <w:szCs w:val="24"/>
    </w:rPr>
  </w:style>
  <w:style w:type="paragraph" w:customStyle="1" w:styleId="CC6F2E31524B45A38DD644D69F5F61192">
    <w:name w:val="CC6F2E31524B45A38DD644D69F5F61192"/>
    <w:rsid w:val="00DC067F"/>
    <w:pPr>
      <w:widowControl w:val="0"/>
      <w:spacing w:after="240"/>
      <w:ind w:left="720"/>
      <w:contextualSpacing/>
    </w:pPr>
    <w:rPr>
      <w:rFonts w:ascii="Arial" w:eastAsia="Calibri" w:hAnsi="Arial" w:cs="Calibri"/>
      <w:color w:val="000000"/>
      <w:sz w:val="24"/>
      <w:szCs w:val="24"/>
    </w:rPr>
  </w:style>
  <w:style w:type="paragraph" w:customStyle="1" w:styleId="7BA3A67AAB6246A2AE26176C014AF0B12">
    <w:name w:val="7BA3A67AAB6246A2AE26176C014AF0B12"/>
    <w:rsid w:val="00DC067F"/>
    <w:pPr>
      <w:widowControl w:val="0"/>
      <w:spacing w:after="240"/>
      <w:ind w:left="720"/>
      <w:contextualSpacing/>
    </w:pPr>
    <w:rPr>
      <w:rFonts w:ascii="Arial" w:eastAsia="Calibri" w:hAnsi="Arial" w:cs="Calibri"/>
      <w:color w:val="000000"/>
      <w:sz w:val="24"/>
      <w:szCs w:val="24"/>
    </w:rPr>
  </w:style>
  <w:style w:type="paragraph" w:customStyle="1" w:styleId="7C69C9787DEF4BA39D356F132DC82C742">
    <w:name w:val="7C69C9787DEF4BA39D356F132DC82C742"/>
    <w:rsid w:val="00DC067F"/>
    <w:pPr>
      <w:widowControl w:val="0"/>
      <w:spacing w:after="240"/>
      <w:ind w:left="720"/>
      <w:contextualSpacing/>
    </w:pPr>
    <w:rPr>
      <w:rFonts w:ascii="Arial" w:eastAsia="Calibri" w:hAnsi="Arial" w:cs="Calibri"/>
      <w:color w:val="000000"/>
      <w:sz w:val="24"/>
      <w:szCs w:val="24"/>
    </w:rPr>
  </w:style>
  <w:style w:type="paragraph" w:customStyle="1" w:styleId="B76D2FDD017B41B0877EB2EFAFA3AC95">
    <w:name w:val="B76D2FDD017B41B0877EB2EFAFA3AC95"/>
    <w:rsid w:val="00DC067F"/>
    <w:pPr>
      <w:widowControl w:val="0"/>
      <w:spacing w:after="240"/>
      <w:ind w:left="720"/>
      <w:contextualSpacing/>
    </w:pPr>
    <w:rPr>
      <w:rFonts w:ascii="Arial" w:eastAsia="Calibri" w:hAnsi="Arial" w:cs="Calibri"/>
      <w:color w:val="000000"/>
      <w:sz w:val="24"/>
      <w:szCs w:val="24"/>
    </w:rPr>
  </w:style>
  <w:style w:type="paragraph" w:customStyle="1" w:styleId="9B46E214A6E945D9B62B75D97CAE025D">
    <w:name w:val="9B46E214A6E945D9B62B75D97CAE025D"/>
    <w:rsid w:val="00DC067F"/>
    <w:pPr>
      <w:widowControl w:val="0"/>
      <w:spacing w:after="240"/>
      <w:ind w:left="720"/>
      <w:contextualSpacing/>
    </w:pPr>
    <w:rPr>
      <w:rFonts w:ascii="Arial" w:eastAsia="Calibri" w:hAnsi="Arial" w:cs="Calibri"/>
      <w:color w:val="000000"/>
      <w:sz w:val="24"/>
      <w:szCs w:val="24"/>
    </w:rPr>
  </w:style>
  <w:style w:type="paragraph" w:customStyle="1" w:styleId="249CDFCF0FF440B5A69FB1FC41A1863A">
    <w:name w:val="249CDFCF0FF440B5A69FB1FC41A1863A"/>
    <w:rsid w:val="00DC067F"/>
    <w:pPr>
      <w:widowControl w:val="0"/>
      <w:spacing w:after="240"/>
    </w:pPr>
    <w:rPr>
      <w:rFonts w:ascii="Arial" w:eastAsia="Calibri" w:hAnsi="Arial" w:cs="Calibri"/>
      <w:color w:val="000000"/>
      <w:sz w:val="24"/>
      <w:szCs w:val="24"/>
    </w:rPr>
  </w:style>
  <w:style w:type="paragraph" w:customStyle="1" w:styleId="D87B1F99325640618C232A0C1F8AF9C6">
    <w:name w:val="D87B1F99325640618C232A0C1F8AF9C6"/>
    <w:rsid w:val="00DC067F"/>
  </w:style>
  <w:style w:type="paragraph" w:customStyle="1" w:styleId="E05F8381CAC2402085A8036AC985E504">
    <w:name w:val="E05F8381CAC2402085A8036AC985E504"/>
    <w:rsid w:val="00DC067F"/>
  </w:style>
  <w:style w:type="paragraph" w:customStyle="1" w:styleId="A66904F4B243481390A7435F6C840F723">
    <w:name w:val="A66904F4B243481390A7435F6C840F723"/>
    <w:rsid w:val="00DC067F"/>
    <w:pPr>
      <w:widowControl w:val="0"/>
      <w:spacing w:after="240"/>
    </w:pPr>
    <w:rPr>
      <w:rFonts w:ascii="Arial" w:eastAsia="Calibri" w:hAnsi="Arial" w:cs="Calibri"/>
      <w:color w:val="000000"/>
      <w:sz w:val="24"/>
      <w:szCs w:val="24"/>
    </w:rPr>
  </w:style>
  <w:style w:type="paragraph" w:customStyle="1" w:styleId="A28BD35AD95E442FB8B18567F65574774">
    <w:name w:val="A28BD35AD95E442FB8B18567F65574774"/>
    <w:rsid w:val="00DC067F"/>
    <w:pPr>
      <w:widowControl w:val="0"/>
      <w:spacing w:after="240"/>
    </w:pPr>
    <w:rPr>
      <w:rFonts w:ascii="Arial" w:eastAsia="Calibri" w:hAnsi="Arial" w:cs="Calibri"/>
      <w:color w:val="000000"/>
      <w:sz w:val="24"/>
      <w:szCs w:val="24"/>
    </w:rPr>
  </w:style>
  <w:style w:type="paragraph" w:customStyle="1" w:styleId="D6BF29C1F40F40A5899D9C6112B1AA1D3">
    <w:name w:val="D6BF29C1F40F40A5899D9C6112B1AA1D3"/>
    <w:rsid w:val="00DC067F"/>
    <w:pPr>
      <w:widowControl w:val="0"/>
      <w:spacing w:after="240"/>
      <w:ind w:left="720"/>
      <w:contextualSpacing/>
    </w:pPr>
    <w:rPr>
      <w:rFonts w:ascii="Arial" w:eastAsia="Calibri" w:hAnsi="Arial" w:cs="Calibri"/>
      <w:color w:val="000000"/>
      <w:sz w:val="24"/>
      <w:szCs w:val="24"/>
    </w:rPr>
  </w:style>
  <w:style w:type="paragraph" w:customStyle="1" w:styleId="1CE0B833BA42467195F877EE22A66C343">
    <w:name w:val="1CE0B833BA42467195F877EE22A66C343"/>
    <w:rsid w:val="00DC067F"/>
    <w:pPr>
      <w:widowControl w:val="0"/>
      <w:spacing w:after="240"/>
      <w:ind w:left="720"/>
      <w:contextualSpacing/>
    </w:pPr>
    <w:rPr>
      <w:rFonts w:ascii="Arial" w:eastAsia="Calibri" w:hAnsi="Arial" w:cs="Calibri"/>
      <w:color w:val="000000"/>
      <w:sz w:val="24"/>
      <w:szCs w:val="24"/>
    </w:rPr>
  </w:style>
  <w:style w:type="paragraph" w:customStyle="1" w:styleId="CC6F2E31524B45A38DD644D69F5F61193">
    <w:name w:val="CC6F2E31524B45A38DD644D69F5F61193"/>
    <w:rsid w:val="00DC067F"/>
    <w:pPr>
      <w:widowControl w:val="0"/>
      <w:spacing w:after="240"/>
      <w:ind w:left="720"/>
      <w:contextualSpacing/>
    </w:pPr>
    <w:rPr>
      <w:rFonts w:ascii="Arial" w:eastAsia="Calibri" w:hAnsi="Arial" w:cs="Calibri"/>
      <w:color w:val="000000"/>
      <w:sz w:val="24"/>
      <w:szCs w:val="24"/>
    </w:rPr>
  </w:style>
  <w:style w:type="paragraph" w:customStyle="1" w:styleId="7BA3A67AAB6246A2AE26176C014AF0B13">
    <w:name w:val="7BA3A67AAB6246A2AE26176C014AF0B13"/>
    <w:rsid w:val="00DC067F"/>
    <w:pPr>
      <w:widowControl w:val="0"/>
      <w:spacing w:after="240"/>
      <w:ind w:left="720"/>
      <w:contextualSpacing/>
    </w:pPr>
    <w:rPr>
      <w:rFonts w:ascii="Arial" w:eastAsia="Calibri" w:hAnsi="Arial" w:cs="Calibri"/>
      <w:color w:val="000000"/>
      <w:sz w:val="24"/>
      <w:szCs w:val="24"/>
    </w:rPr>
  </w:style>
  <w:style w:type="paragraph" w:customStyle="1" w:styleId="7C69C9787DEF4BA39D356F132DC82C743">
    <w:name w:val="7C69C9787DEF4BA39D356F132DC82C743"/>
    <w:rsid w:val="00DC067F"/>
    <w:pPr>
      <w:widowControl w:val="0"/>
      <w:spacing w:after="240"/>
      <w:ind w:left="720"/>
      <w:contextualSpacing/>
    </w:pPr>
    <w:rPr>
      <w:rFonts w:ascii="Arial" w:eastAsia="Calibri" w:hAnsi="Arial" w:cs="Calibri"/>
      <w:color w:val="000000"/>
      <w:sz w:val="24"/>
      <w:szCs w:val="24"/>
    </w:rPr>
  </w:style>
  <w:style w:type="paragraph" w:customStyle="1" w:styleId="B76D2FDD017B41B0877EB2EFAFA3AC951">
    <w:name w:val="B76D2FDD017B41B0877EB2EFAFA3AC951"/>
    <w:rsid w:val="00DC067F"/>
    <w:pPr>
      <w:widowControl w:val="0"/>
      <w:spacing w:after="240"/>
      <w:ind w:left="720"/>
      <w:contextualSpacing/>
    </w:pPr>
    <w:rPr>
      <w:rFonts w:ascii="Arial" w:eastAsia="Calibri" w:hAnsi="Arial" w:cs="Calibri"/>
      <w:color w:val="000000"/>
      <w:sz w:val="24"/>
      <w:szCs w:val="24"/>
    </w:rPr>
  </w:style>
  <w:style w:type="paragraph" w:customStyle="1" w:styleId="9B46E214A6E945D9B62B75D97CAE025D1">
    <w:name w:val="9B46E214A6E945D9B62B75D97CAE025D1"/>
    <w:rsid w:val="00DC067F"/>
    <w:pPr>
      <w:widowControl w:val="0"/>
      <w:spacing w:after="240"/>
      <w:ind w:left="720"/>
      <w:contextualSpacing/>
    </w:pPr>
    <w:rPr>
      <w:rFonts w:ascii="Arial" w:eastAsia="Calibri" w:hAnsi="Arial" w:cs="Calibri"/>
      <w:color w:val="000000"/>
      <w:sz w:val="24"/>
      <w:szCs w:val="24"/>
    </w:rPr>
  </w:style>
  <w:style w:type="paragraph" w:customStyle="1" w:styleId="249CDFCF0FF440B5A69FB1FC41A1863A1">
    <w:name w:val="249CDFCF0FF440B5A69FB1FC41A1863A1"/>
    <w:rsid w:val="00DC067F"/>
    <w:pPr>
      <w:widowControl w:val="0"/>
      <w:spacing w:after="240"/>
    </w:pPr>
    <w:rPr>
      <w:rFonts w:ascii="Arial" w:eastAsia="Calibri" w:hAnsi="Arial" w:cs="Calibri"/>
      <w:color w:val="000000"/>
      <w:sz w:val="24"/>
      <w:szCs w:val="24"/>
    </w:rPr>
  </w:style>
  <w:style w:type="paragraph" w:customStyle="1" w:styleId="A66904F4B243481390A7435F6C840F724">
    <w:name w:val="A66904F4B243481390A7435F6C840F724"/>
    <w:rsid w:val="00DC067F"/>
    <w:pPr>
      <w:widowControl w:val="0"/>
      <w:spacing w:after="240"/>
    </w:pPr>
    <w:rPr>
      <w:rFonts w:ascii="Arial" w:eastAsia="Calibri" w:hAnsi="Arial" w:cs="Calibri"/>
      <w:color w:val="000000"/>
      <w:sz w:val="24"/>
      <w:szCs w:val="24"/>
    </w:rPr>
  </w:style>
  <w:style w:type="paragraph" w:customStyle="1" w:styleId="A28BD35AD95E442FB8B18567F65574775">
    <w:name w:val="A28BD35AD95E442FB8B18567F65574775"/>
    <w:rsid w:val="00DC067F"/>
    <w:pPr>
      <w:widowControl w:val="0"/>
      <w:spacing w:after="240"/>
    </w:pPr>
    <w:rPr>
      <w:rFonts w:ascii="Arial" w:eastAsia="Calibri" w:hAnsi="Arial" w:cs="Calibri"/>
      <w:color w:val="000000"/>
      <w:sz w:val="24"/>
      <w:szCs w:val="24"/>
    </w:rPr>
  </w:style>
  <w:style w:type="paragraph" w:customStyle="1" w:styleId="D6BF29C1F40F40A5899D9C6112B1AA1D4">
    <w:name w:val="D6BF29C1F40F40A5899D9C6112B1AA1D4"/>
    <w:rsid w:val="00DC067F"/>
    <w:pPr>
      <w:widowControl w:val="0"/>
      <w:spacing w:after="240"/>
      <w:ind w:left="720"/>
      <w:contextualSpacing/>
    </w:pPr>
    <w:rPr>
      <w:rFonts w:ascii="Arial" w:eastAsia="Calibri" w:hAnsi="Arial" w:cs="Calibri"/>
      <w:color w:val="000000"/>
      <w:sz w:val="24"/>
      <w:szCs w:val="24"/>
    </w:rPr>
  </w:style>
  <w:style w:type="paragraph" w:customStyle="1" w:styleId="1CE0B833BA42467195F877EE22A66C344">
    <w:name w:val="1CE0B833BA42467195F877EE22A66C344"/>
    <w:rsid w:val="00DC067F"/>
    <w:pPr>
      <w:widowControl w:val="0"/>
      <w:spacing w:after="240"/>
      <w:ind w:left="720"/>
      <w:contextualSpacing/>
    </w:pPr>
    <w:rPr>
      <w:rFonts w:ascii="Arial" w:eastAsia="Calibri" w:hAnsi="Arial" w:cs="Calibri"/>
      <w:color w:val="000000"/>
      <w:sz w:val="24"/>
      <w:szCs w:val="24"/>
    </w:rPr>
  </w:style>
  <w:style w:type="paragraph" w:customStyle="1" w:styleId="CC6F2E31524B45A38DD644D69F5F61194">
    <w:name w:val="CC6F2E31524B45A38DD644D69F5F61194"/>
    <w:rsid w:val="00DC067F"/>
    <w:pPr>
      <w:widowControl w:val="0"/>
      <w:spacing w:after="240"/>
      <w:ind w:left="720"/>
      <w:contextualSpacing/>
    </w:pPr>
    <w:rPr>
      <w:rFonts w:ascii="Arial" w:eastAsia="Calibri" w:hAnsi="Arial" w:cs="Calibri"/>
      <w:color w:val="000000"/>
      <w:sz w:val="24"/>
      <w:szCs w:val="24"/>
    </w:rPr>
  </w:style>
  <w:style w:type="paragraph" w:customStyle="1" w:styleId="7BA3A67AAB6246A2AE26176C014AF0B14">
    <w:name w:val="7BA3A67AAB6246A2AE26176C014AF0B14"/>
    <w:rsid w:val="00DC067F"/>
    <w:pPr>
      <w:widowControl w:val="0"/>
      <w:spacing w:after="240"/>
      <w:ind w:left="720"/>
      <w:contextualSpacing/>
    </w:pPr>
    <w:rPr>
      <w:rFonts w:ascii="Arial" w:eastAsia="Calibri" w:hAnsi="Arial" w:cs="Calibri"/>
      <w:color w:val="000000"/>
      <w:sz w:val="24"/>
      <w:szCs w:val="24"/>
    </w:rPr>
  </w:style>
  <w:style w:type="paragraph" w:customStyle="1" w:styleId="7C69C9787DEF4BA39D356F132DC82C744">
    <w:name w:val="7C69C9787DEF4BA39D356F132DC82C744"/>
    <w:rsid w:val="00DC067F"/>
    <w:pPr>
      <w:widowControl w:val="0"/>
      <w:spacing w:after="240"/>
      <w:ind w:left="720"/>
      <w:contextualSpacing/>
    </w:pPr>
    <w:rPr>
      <w:rFonts w:ascii="Arial" w:eastAsia="Calibri" w:hAnsi="Arial" w:cs="Calibri"/>
      <w:color w:val="000000"/>
      <w:sz w:val="24"/>
      <w:szCs w:val="24"/>
    </w:rPr>
  </w:style>
  <w:style w:type="paragraph" w:customStyle="1" w:styleId="B76D2FDD017B41B0877EB2EFAFA3AC952">
    <w:name w:val="B76D2FDD017B41B0877EB2EFAFA3AC952"/>
    <w:rsid w:val="00DC067F"/>
    <w:pPr>
      <w:widowControl w:val="0"/>
      <w:spacing w:after="240"/>
      <w:ind w:left="720"/>
      <w:contextualSpacing/>
    </w:pPr>
    <w:rPr>
      <w:rFonts w:ascii="Arial" w:eastAsia="Calibri" w:hAnsi="Arial" w:cs="Calibri"/>
      <w:color w:val="000000"/>
      <w:sz w:val="24"/>
      <w:szCs w:val="24"/>
    </w:rPr>
  </w:style>
  <w:style w:type="paragraph" w:customStyle="1" w:styleId="9B46E214A6E945D9B62B75D97CAE025D2">
    <w:name w:val="9B46E214A6E945D9B62B75D97CAE025D2"/>
    <w:rsid w:val="00DC067F"/>
    <w:pPr>
      <w:widowControl w:val="0"/>
      <w:spacing w:after="240"/>
      <w:ind w:left="720"/>
      <w:contextualSpacing/>
    </w:pPr>
    <w:rPr>
      <w:rFonts w:ascii="Arial" w:eastAsia="Calibri" w:hAnsi="Arial" w:cs="Calibri"/>
      <w:color w:val="000000"/>
      <w:sz w:val="24"/>
      <w:szCs w:val="24"/>
    </w:rPr>
  </w:style>
  <w:style w:type="paragraph" w:customStyle="1" w:styleId="249CDFCF0FF440B5A69FB1FC41A1863A2">
    <w:name w:val="249CDFCF0FF440B5A69FB1FC41A1863A2"/>
    <w:rsid w:val="00DC067F"/>
    <w:pPr>
      <w:widowControl w:val="0"/>
      <w:spacing w:after="240"/>
    </w:pPr>
    <w:rPr>
      <w:rFonts w:ascii="Arial" w:eastAsia="Calibri" w:hAnsi="Arial" w:cs="Calibri"/>
      <w:color w:val="000000"/>
      <w:sz w:val="24"/>
      <w:szCs w:val="24"/>
    </w:rPr>
  </w:style>
  <w:style w:type="paragraph" w:customStyle="1" w:styleId="A66904F4B243481390A7435F6C840F725">
    <w:name w:val="A66904F4B243481390A7435F6C840F725"/>
    <w:rsid w:val="00DC067F"/>
    <w:pPr>
      <w:widowControl w:val="0"/>
      <w:spacing w:after="240"/>
    </w:pPr>
    <w:rPr>
      <w:rFonts w:ascii="Arial" w:eastAsia="Calibri" w:hAnsi="Arial" w:cs="Calibri"/>
      <w:color w:val="000000"/>
      <w:sz w:val="24"/>
      <w:szCs w:val="24"/>
    </w:rPr>
  </w:style>
  <w:style w:type="paragraph" w:customStyle="1" w:styleId="A28BD35AD95E442FB8B18567F65574776">
    <w:name w:val="A28BD35AD95E442FB8B18567F65574776"/>
    <w:rsid w:val="00DC067F"/>
    <w:pPr>
      <w:widowControl w:val="0"/>
      <w:spacing w:after="240"/>
    </w:pPr>
    <w:rPr>
      <w:rFonts w:ascii="Arial" w:eastAsia="Calibri" w:hAnsi="Arial" w:cs="Calibri"/>
      <w:color w:val="000000"/>
      <w:sz w:val="24"/>
      <w:szCs w:val="24"/>
    </w:rPr>
  </w:style>
  <w:style w:type="paragraph" w:customStyle="1" w:styleId="D6BF29C1F40F40A5899D9C6112B1AA1D5">
    <w:name w:val="D6BF29C1F40F40A5899D9C6112B1AA1D5"/>
    <w:rsid w:val="00DC067F"/>
    <w:pPr>
      <w:widowControl w:val="0"/>
      <w:spacing w:after="240"/>
      <w:ind w:left="720"/>
      <w:contextualSpacing/>
    </w:pPr>
    <w:rPr>
      <w:rFonts w:ascii="Arial" w:eastAsia="Calibri" w:hAnsi="Arial" w:cs="Calibri"/>
      <w:color w:val="000000"/>
      <w:sz w:val="24"/>
      <w:szCs w:val="24"/>
    </w:rPr>
  </w:style>
  <w:style w:type="paragraph" w:customStyle="1" w:styleId="1CE0B833BA42467195F877EE22A66C345">
    <w:name w:val="1CE0B833BA42467195F877EE22A66C345"/>
    <w:rsid w:val="00DC067F"/>
    <w:pPr>
      <w:widowControl w:val="0"/>
      <w:spacing w:after="240"/>
      <w:ind w:left="720"/>
      <w:contextualSpacing/>
    </w:pPr>
    <w:rPr>
      <w:rFonts w:ascii="Arial" w:eastAsia="Calibri" w:hAnsi="Arial" w:cs="Calibri"/>
      <w:color w:val="000000"/>
      <w:sz w:val="24"/>
      <w:szCs w:val="24"/>
    </w:rPr>
  </w:style>
  <w:style w:type="paragraph" w:customStyle="1" w:styleId="CC6F2E31524B45A38DD644D69F5F61195">
    <w:name w:val="CC6F2E31524B45A38DD644D69F5F61195"/>
    <w:rsid w:val="00DC067F"/>
    <w:pPr>
      <w:widowControl w:val="0"/>
      <w:spacing w:after="240"/>
      <w:ind w:left="720"/>
      <w:contextualSpacing/>
    </w:pPr>
    <w:rPr>
      <w:rFonts w:ascii="Arial" w:eastAsia="Calibri" w:hAnsi="Arial" w:cs="Calibri"/>
      <w:color w:val="000000"/>
      <w:sz w:val="24"/>
      <w:szCs w:val="24"/>
    </w:rPr>
  </w:style>
  <w:style w:type="paragraph" w:customStyle="1" w:styleId="7BA3A67AAB6246A2AE26176C014AF0B15">
    <w:name w:val="7BA3A67AAB6246A2AE26176C014AF0B15"/>
    <w:rsid w:val="00DC067F"/>
    <w:pPr>
      <w:widowControl w:val="0"/>
      <w:spacing w:after="240"/>
      <w:ind w:left="720"/>
      <w:contextualSpacing/>
    </w:pPr>
    <w:rPr>
      <w:rFonts w:ascii="Arial" w:eastAsia="Calibri" w:hAnsi="Arial" w:cs="Calibri"/>
      <w:color w:val="000000"/>
      <w:sz w:val="24"/>
      <w:szCs w:val="24"/>
    </w:rPr>
  </w:style>
  <w:style w:type="paragraph" w:customStyle="1" w:styleId="7C69C9787DEF4BA39D356F132DC82C745">
    <w:name w:val="7C69C9787DEF4BA39D356F132DC82C745"/>
    <w:rsid w:val="00DC067F"/>
    <w:pPr>
      <w:widowControl w:val="0"/>
      <w:spacing w:after="240"/>
      <w:ind w:left="720"/>
      <w:contextualSpacing/>
    </w:pPr>
    <w:rPr>
      <w:rFonts w:ascii="Arial" w:eastAsia="Calibri" w:hAnsi="Arial" w:cs="Calibri"/>
      <w:color w:val="000000"/>
      <w:sz w:val="24"/>
      <w:szCs w:val="24"/>
    </w:rPr>
  </w:style>
  <w:style w:type="paragraph" w:customStyle="1" w:styleId="B76D2FDD017B41B0877EB2EFAFA3AC953">
    <w:name w:val="B76D2FDD017B41B0877EB2EFAFA3AC953"/>
    <w:rsid w:val="00DC067F"/>
    <w:pPr>
      <w:widowControl w:val="0"/>
      <w:spacing w:after="240"/>
      <w:ind w:left="720"/>
      <w:contextualSpacing/>
    </w:pPr>
    <w:rPr>
      <w:rFonts w:ascii="Arial" w:eastAsia="Calibri" w:hAnsi="Arial" w:cs="Calibri"/>
      <w:color w:val="000000"/>
      <w:sz w:val="24"/>
      <w:szCs w:val="24"/>
    </w:rPr>
  </w:style>
  <w:style w:type="paragraph" w:customStyle="1" w:styleId="9B46E214A6E945D9B62B75D97CAE025D3">
    <w:name w:val="9B46E214A6E945D9B62B75D97CAE025D3"/>
    <w:rsid w:val="00DC067F"/>
    <w:pPr>
      <w:widowControl w:val="0"/>
      <w:spacing w:after="240"/>
      <w:ind w:left="720"/>
      <w:contextualSpacing/>
    </w:pPr>
    <w:rPr>
      <w:rFonts w:ascii="Arial" w:eastAsia="Calibri" w:hAnsi="Arial" w:cs="Calibri"/>
      <w:color w:val="000000"/>
      <w:sz w:val="24"/>
      <w:szCs w:val="24"/>
    </w:rPr>
  </w:style>
  <w:style w:type="paragraph" w:customStyle="1" w:styleId="249CDFCF0FF440B5A69FB1FC41A1863A3">
    <w:name w:val="249CDFCF0FF440B5A69FB1FC41A1863A3"/>
    <w:rsid w:val="00DC067F"/>
    <w:pPr>
      <w:widowControl w:val="0"/>
      <w:spacing w:after="240"/>
    </w:pPr>
    <w:rPr>
      <w:rFonts w:ascii="Arial" w:eastAsia="Calibri" w:hAnsi="Arial" w:cs="Calibri"/>
      <w:color w:val="000000"/>
      <w:sz w:val="24"/>
      <w:szCs w:val="24"/>
    </w:rPr>
  </w:style>
  <w:style w:type="paragraph" w:customStyle="1" w:styleId="A66904F4B243481390A7435F6C840F726">
    <w:name w:val="A66904F4B243481390A7435F6C840F726"/>
    <w:rsid w:val="00DC067F"/>
    <w:pPr>
      <w:widowControl w:val="0"/>
      <w:spacing w:after="240"/>
    </w:pPr>
    <w:rPr>
      <w:rFonts w:ascii="Arial" w:eastAsia="Calibri" w:hAnsi="Arial" w:cs="Calibri"/>
      <w:color w:val="000000"/>
      <w:sz w:val="24"/>
      <w:szCs w:val="24"/>
    </w:rPr>
  </w:style>
  <w:style w:type="paragraph" w:customStyle="1" w:styleId="A28BD35AD95E442FB8B18567F65574777">
    <w:name w:val="A28BD35AD95E442FB8B18567F65574777"/>
    <w:rsid w:val="00DC067F"/>
    <w:pPr>
      <w:widowControl w:val="0"/>
      <w:spacing w:after="240"/>
    </w:pPr>
    <w:rPr>
      <w:rFonts w:ascii="Arial" w:eastAsia="Calibri" w:hAnsi="Arial" w:cs="Calibri"/>
      <w:color w:val="000000"/>
      <w:sz w:val="24"/>
      <w:szCs w:val="24"/>
    </w:rPr>
  </w:style>
  <w:style w:type="paragraph" w:customStyle="1" w:styleId="D6BF29C1F40F40A5899D9C6112B1AA1D6">
    <w:name w:val="D6BF29C1F40F40A5899D9C6112B1AA1D6"/>
    <w:rsid w:val="00DC067F"/>
    <w:pPr>
      <w:widowControl w:val="0"/>
      <w:spacing w:after="240"/>
      <w:ind w:left="720"/>
      <w:contextualSpacing/>
    </w:pPr>
    <w:rPr>
      <w:rFonts w:ascii="Arial" w:eastAsia="Calibri" w:hAnsi="Arial" w:cs="Calibri"/>
      <w:color w:val="000000"/>
      <w:sz w:val="24"/>
      <w:szCs w:val="24"/>
    </w:rPr>
  </w:style>
  <w:style w:type="paragraph" w:customStyle="1" w:styleId="1CE0B833BA42467195F877EE22A66C346">
    <w:name w:val="1CE0B833BA42467195F877EE22A66C346"/>
    <w:rsid w:val="00DC067F"/>
    <w:pPr>
      <w:widowControl w:val="0"/>
      <w:spacing w:after="240"/>
      <w:ind w:left="720"/>
      <w:contextualSpacing/>
    </w:pPr>
    <w:rPr>
      <w:rFonts w:ascii="Arial" w:eastAsia="Calibri" w:hAnsi="Arial" w:cs="Calibri"/>
      <w:color w:val="000000"/>
      <w:sz w:val="24"/>
      <w:szCs w:val="24"/>
    </w:rPr>
  </w:style>
  <w:style w:type="paragraph" w:customStyle="1" w:styleId="CC6F2E31524B45A38DD644D69F5F61196">
    <w:name w:val="CC6F2E31524B45A38DD644D69F5F61196"/>
    <w:rsid w:val="00DC067F"/>
    <w:pPr>
      <w:widowControl w:val="0"/>
      <w:spacing w:after="240"/>
      <w:ind w:left="720"/>
      <w:contextualSpacing/>
    </w:pPr>
    <w:rPr>
      <w:rFonts w:ascii="Arial" w:eastAsia="Calibri" w:hAnsi="Arial" w:cs="Calibri"/>
      <w:color w:val="000000"/>
      <w:sz w:val="24"/>
      <w:szCs w:val="24"/>
    </w:rPr>
  </w:style>
  <w:style w:type="paragraph" w:customStyle="1" w:styleId="7BA3A67AAB6246A2AE26176C014AF0B16">
    <w:name w:val="7BA3A67AAB6246A2AE26176C014AF0B16"/>
    <w:rsid w:val="00DC067F"/>
    <w:pPr>
      <w:widowControl w:val="0"/>
      <w:spacing w:after="240"/>
      <w:ind w:left="720"/>
      <w:contextualSpacing/>
    </w:pPr>
    <w:rPr>
      <w:rFonts w:ascii="Arial" w:eastAsia="Calibri" w:hAnsi="Arial" w:cs="Calibri"/>
      <w:color w:val="000000"/>
      <w:sz w:val="24"/>
      <w:szCs w:val="24"/>
    </w:rPr>
  </w:style>
  <w:style w:type="paragraph" w:customStyle="1" w:styleId="7C69C9787DEF4BA39D356F132DC82C746">
    <w:name w:val="7C69C9787DEF4BA39D356F132DC82C746"/>
    <w:rsid w:val="00DC067F"/>
    <w:pPr>
      <w:widowControl w:val="0"/>
      <w:spacing w:after="240"/>
      <w:ind w:left="720"/>
      <w:contextualSpacing/>
    </w:pPr>
    <w:rPr>
      <w:rFonts w:ascii="Arial" w:eastAsia="Calibri" w:hAnsi="Arial" w:cs="Calibri"/>
      <w:color w:val="000000"/>
      <w:sz w:val="24"/>
      <w:szCs w:val="24"/>
    </w:rPr>
  </w:style>
  <w:style w:type="paragraph" w:customStyle="1" w:styleId="B76D2FDD017B41B0877EB2EFAFA3AC954">
    <w:name w:val="B76D2FDD017B41B0877EB2EFAFA3AC954"/>
    <w:rsid w:val="00DC067F"/>
    <w:pPr>
      <w:widowControl w:val="0"/>
      <w:spacing w:after="240"/>
      <w:ind w:left="720"/>
      <w:contextualSpacing/>
    </w:pPr>
    <w:rPr>
      <w:rFonts w:ascii="Arial" w:eastAsia="Calibri" w:hAnsi="Arial" w:cs="Calibri"/>
      <w:color w:val="000000"/>
      <w:sz w:val="24"/>
      <w:szCs w:val="24"/>
    </w:rPr>
  </w:style>
  <w:style w:type="paragraph" w:customStyle="1" w:styleId="9B46E214A6E945D9B62B75D97CAE025D4">
    <w:name w:val="9B46E214A6E945D9B62B75D97CAE025D4"/>
    <w:rsid w:val="00DC067F"/>
    <w:pPr>
      <w:widowControl w:val="0"/>
      <w:spacing w:after="240"/>
      <w:ind w:left="720"/>
      <w:contextualSpacing/>
    </w:pPr>
    <w:rPr>
      <w:rFonts w:ascii="Arial" w:eastAsia="Calibri" w:hAnsi="Arial" w:cs="Calibri"/>
      <w:color w:val="000000"/>
      <w:sz w:val="24"/>
      <w:szCs w:val="24"/>
    </w:rPr>
  </w:style>
  <w:style w:type="paragraph" w:customStyle="1" w:styleId="249CDFCF0FF440B5A69FB1FC41A1863A4">
    <w:name w:val="249CDFCF0FF440B5A69FB1FC41A1863A4"/>
    <w:rsid w:val="00DC067F"/>
    <w:pPr>
      <w:widowControl w:val="0"/>
      <w:spacing w:after="240"/>
    </w:pPr>
    <w:rPr>
      <w:rFonts w:ascii="Arial" w:eastAsia="Calibri" w:hAnsi="Arial" w:cs="Calibri"/>
      <w:color w:val="000000"/>
      <w:sz w:val="24"/>
      <w:szCs w:val="24"/>
    </w:rPr>
  </w:style>
  <w:style w:type="paragraph" w:customStyle="1" w:styleId="552DC417166D4EE1AB7C58C6EA5DCDE3">
    <w:name w:val="552DC417166D4EE1AB7C58C6EA5DCDE3"/>
    <w:rsid w:val="00500DA9"/>
  </w:style>
  <w:style w:type="paragraph" w:customStyle="1" w:styleId="1F401E42C2504CF998DE72F1CCFC25D1">
    <w:name w:val="1F401E42C2504CF998DE72F1CCFC25D1"/>
    <w:rsid w:val="00500DA9"/>
  </w:style>
  <w:style w:type="paragraph" w:customStyle="1" w:styleId="B4EF61FB3CE34B589C05FA71EFF90F11">
    <w:name w:val="B4EF61FB3CE34B589C05FA71EFF90F11"/>
    <w:rsid w:val="00500DA9"/>
  </w:style>
  <w:style w:type="paragraph" w:customStyle="1" w:styleId="A6A8FE20EBF34E51974F041317F16809">
    <w:name w:val="A6A8FE20EBF34E51974F041317F16809"/>
    <w:rsid w:val="00500DA9"/>
  </w:style>
  <w:style w:type="paragraph" w:customStyle="1" w:styleId="82EEA4B18FA74FE3A2C63514CCA47A0A">
    <w:name w:val="82EEA4B18FA74FE3A2C63514CCA47A0A"/>
    <w:rsid w:val="00500DA9"/>
  </w:style>
  <w:style w:type="paragraph" w:customStyle="1" w:styleId="A5FF7D279C31460084F2A34B8C5E561B">
    <w:name w:val="A5FF7D279C31460084F2A34B8C5E561B"/>
    <w:rsid w:val="00500DA9"/>
  </w:style>
  <w:style w:type="paragraph" w:customStyle="1" w:styleId="16E03083D6184791A2B43B033716B08C">
    <w:name w:val="16E03083D6184791A2B43B033716B08C"/>
    <w:rsid w:val="00500DA9"/>
  </w:style>
  <w:style w:type="paragraph" w:customStyle="1" w:styleId="0A97868EC7004B78888A492C781422D1">
    <w:name w:val="0A97868EC7004B78888A492C781422D1"/>
    <w:rsid w:val="00500DA9"/>
  </w:style>
  <w:style w:type="paragraph" w:customStyle="1" w:styleId="161DF6474AA74B81AB4393683E9585D7">
    <w:name w:val="161DF6474AA74B81AB4393683E9585D7"/>
    <w:rsid w:val="00500DA9"/>
  </w:style>
  <w:style w:type="paragraph" w:customStyle="1" w:styleId="1A081812055540B9A8A60CB07EC036CC">
    <w:name w:val="1A081812055540B9A8A60CB07EC036CC"/>
    <w:rsid w:val="00500DA9"/>
  </w:style>
  <w:style w:type="paragraph" w:customStyle="1" w:styleId="DB9C8C6F76A8432796830F017098925D">
    <w:name w:val="DB9C8C6F76A8432796830F017098925D"/>
    <w:rsid w:val="00500DA9"/>
  </w:style>
  <w:style w:type="paragraph" w:customStyle="1" w:styleId="552DC417166D4EE1AB7C58C6EA5DCDE31">
    <w:name w:val="552DC417166D4EE1AB7C58C6EA5DCDE31"/>
    <w:rsid w:val="009710A2"/>
    <w:pPr>
      <w:widowControl w:val="0"/>
      <w:spacing w:after="240"/>
      <w:ind w:left="720"/>
      <w:contextualSpacing/>
    </w:pPr>
    <w:rPr>
      <w:rFonts w:ascii="Arial" w:eastAsia="Calibri" w:hAnsi="Arial" w:cs="Calibri"/>
      <w:color w:val="000000"/>
      <w:sz w:val="24"/>
      <w:szCs w:val="24"/>
    </w:rPr>
  </w:style>
  <w:style w:type="paragraph" w:customStyle="1" w:styleId="1F401E42C2504CF998DE72F1CCFC25D11">
    <w:name w:val="1F401E42C2504CF998DE72F1CCFC25D11"/>
    <w:rsid w:val="009710A2"/>
    <w:pPr>
      <w:widowControl w:val="0"/>
      <w:spacing w:after="240"/>
      <w:ind w:left="720"/>
      <w:contextualSpacing/>
    </w:pPr>
    <w:rPr>
      <w:rFonts w:ascii="Arial" w:eastAsia="Calibri" w:hAnsi="Arial" w:cs="Calibri"/>
      <w:color w:val="000000"/>
      <w:sz w:val="24"/>
      <w:szCs w:val="24"/>
    </w:rPr>
  </w:style>
  <w:style w:type="paragraph" w:customStyle="1" w:styleId="B4EF61FB3CE34B589C05FA71EFF90F111">
    <w:name w:val="B4EF61FB3CE34B589C05FA71EFF90F111"/>
    <w:rsid w:val="009710A2"/>
    <w:pPr>
      <w:widowControl w:val="0"/>
      <w:spacing w:after="240"/>
      <w:ind w:left="720"/>
      <w:contextualSpacing/>
    </w:pPr>
    <w:rPr>
      <w:rFonts w:ascii="Arial" w:eastAsia="Calibri" w:hAnsi="Arial" w:cs="Calibri"/>
      <w:color w:val="000000"/>
      <w:sz w:val="24"/>
      <w:szCs w:val="24"/>
    </w:rPr>
  </w:style>
  <w:style w:type="paragraph" w:customStyle="1" w:styleId="A6A8FE20EBF34E51974F041317F168091">
    <w:name w:val="A6A8FE20EBF34E51974F041317F168091"/>
    <w:rsid w:val="009710A2"/>
    <w:pPr>
      <w:widowControl w:val="0"/>
      <w:spacing w:after="240"/>
      <w:ind w:left="720"/>
      <w:contextualSpacing/>
    </w:pPr>
    <w:rPr>
      <w:rFonts w:ascii="Arial" w:eastAsia="Calibri" w:hAnsi="Arial" w:cs="Calibri"/>
      <w:color w:val="000000"/>
      <w:sz w:val="24"/>
      <w:szCs w:val="24"/>
    </w:rPr>
  </w:style>
  <w:style w:type="paragraph" w:customStyle="1" w:styleId="82EEA4B18FA74FE3A2C63514CCA47A0A1">
    <w:name w:val="82EEA4B18FA74FE3A2C63514CCA47A0A1"/>
    <w:rsid w:val="009710A2"/>
    <w:pPr>
      <w:widowControl w:val="0"/>
      <w:spacing w:after="240"/>
      <w:ind w:left="720"/>
      <w:contextualSpacing/>
    </w:pPr>
    <w:rPr>
      <w:rFonts w:ascii="Arial" w:eastAsia="Calibri" w:hAnsi="Arial" w:cs="Calibri"/>
      <w:color w:val="000000"/>
      <w:sz w:val="24"/>
      <w:szCs w:val="24"/>
    </w:rPr>
  </w:style>
  <w:style w:type="paragraph" w:customStyle="1" w:styleId="A5FF7D279C31460084F2A34B8C5E561B1">
    <w:name w:val="A5FF7D279C31460084F2A34B8C5E561B1"/>
    <w:rsid w:val="009710A2"/>
    <w:pPr>
      <w:widowControl w:val="0"/>
      <w:spacing w:after="240"/>
      <w:ind w:left="720"/>
      <w:contextualSpacing/>
    </w:pPr>
    <w:rPr>
      <w:rFonts w:ascii="Arial" w:eastAsia="Calibri" w:hAnsi="Arial" w:cs="Calibri"/>
      <w:color w:val="000000"/>
      <w:sz w:val="24"/>
      <w:szCs w:val="24"/>
    </w:rPr>
  </w:style>
  <w:style w:type="paragraph" w:customStyle="1" w:styleId="16E03083D6184791A2B43B033716B08C1">
    <w:name w:val="16E03083D6184791A2B43B033716B08C1"/>
    <w:rsid w:val="009710A2"/>
    <w:pPr>
      <w:widowControl w:val="0"/>
      <w:spacing w:after="240"/>
      <w:ind w:left="720"/>
      <w:contextualSpacing/>
    </w:pPr>
    <w:rPr>
      <w:rFonts w:ascii="Arial" w:eastAsia="Calibri" w:hAnsi="Arial" w:cs="Calibri"/>
      <w:color w:val="000000"/>
      <w:sz w:val="24"/>
      <w:szCs w:val="24"/>
    </w:rPr>
  </w:style>
  <w:style w:type="paragraph" w:customStyle="1" w:styleId="0A97868EC7004B78888A492C781422D11">
    <w:name w:val="0A97868EC7004B78888A492C781422D11"/>
    <w:rsid w:val="009710A2"/>
    <w:pPr>
      <w:widowControl w:val="0"/>
      <w:spacing w:after="240"/>
      <w:ind w:left="720"/>
      <w:contextualSpacing/>
    </w:pPr>
    <w:rPr>
      <w:rFonts w:ascii="Arial" w:eastAsia="Calibri" w:hAnsi="Arial" w:cs="Calibri"/>
      <w:color w:val="000000"/>
      <w:sz w:val="24"/>
      <w:szCs w:val="24"/>
    </w:rPr>
  </w:style>
  <w:style w:type="paragraph" w:customStyle="1" w:styleId="1A081812055540B9A8A60CB07EC036CC1">
    <w:name w:val="1A081812055540B9A8A60CB07EC036CC1"/>
    <w:rsid w:val="009710A2"/>
    <w:pPr>
      <w:widowControl w:val="0"/>
      <w:spacing w:after="240"/>
      <w:ind w:left="720"/>
      <w:contextualSpacing/>
    </w:pPr>
    <w:rPr>
      <w:rFonts w:ascii="Arial" w:eastAsia="Calibri" w:hAnsi="Arial" w:cs="Calibri"/>
      <w:color w:val="000000"/>
      <w:sz w:val="24"/>
      <w:szCs w:val="24"/>
    </w:rPr>
  </w:style>
  <w:style w:type="paragraph" w:customStyle="1" w:styleId="DB9C8C6F76A8432796830F017098925D1">
    <w:name w:val="DB9C8C6F76A8432796830F017098925D1"/>
    <w:rsid w:val="009710A2"/>
    <w:pPr>
      <w:widowControl w:val="0"/>
      <w:spacing w:after="240"/>
      <w:ind w:left="720"/>
      <w:contextualSpacing/>
    </w:pPr>
    <w:rPr>
      <w:rFonts w:ascii="Arial" w:eastAsia="Calibri" w:hAnsi="Arial" w:cs="Calibri"/>
      <w:color w:val="000000"/>
      <w:sz w:val="24"/>
      <w:szCs w:val="24"/>
    </w:rPr>
  </w:style>
  <w:style w:type="paragraph" w:customStyle="1" w:styleId="82BCFAA2E2E44625A01CAF066195DD8C">
    <w:name w:val="82BCFAA2E2E44625A01CAF066195DD8C"/>
    <w:rsid w:val="001137A1"/>
    <w:pPr>
      <w:widowControl w:val="0"/>
      <w:spacing w:after="240"/>
    </w:pPr>
    <w:rPr>
      <w:rFonts w:ascii="Arial" w:eastAsia="Calibri" w:hAnsi="Arial" w:cs="Calibri"/>
      <w:color w:val="000000"/>
      <w:sz w:val="24"/>
      <w:szCs w:val="24"/>
    </w:rPr>
  </w:style>
  <w:style w:type="paragraph" w:customStyle="1" w:styleId="228AEFE73E9B49B0A616C3577337ECCA">
    <w:name w:val="228AEFE73E9B49B0A616C3577337ECCA"/>
    <w:rsid w:val="001137A1"/>
    <w:pPr>
      <w:widowControl w:val="0"/>
      <w:spacing w:after="240"/>
    </w:pPr>
    <w:rPr>
      <w:rFonts w:ascii="Arial" w:eastAsia="Calibri" w:hAnsi="Arial" w:cs="Calibri"/>
      <w:color w:val="000000"/>
      <w:sz w:val="24"/>
      <w:szCs w:val="24"/>
    </w:rPr>
  </w:style>
  <w:style w:type="paragraph" w:customStyle="1" w:styleId="552DC417166D4EE1AB7C58C6EA5DCDE32">
    <w:name w:val="552DC417166D4EE1AB7C58C6EA5DCDE32"/>
    <w:rsid w:val="001137A1"/>
    <w:pPr>
      <w:widowControl w:val="0"/>
      <w:spacing w:after="240"/>
      <w:ind w:left="720"/>
      <w:contextualSpacing/>
    </w:pPr>
    <w:rPr>
      <w:rFonts w:ascii="Arial" w:eastAsia="Calibri" w:hAnsi="Arial" w:cs="Calibri"/>
      <w:color w:val="000000"/>
      <w:sz w:val="24"/>
      <w:szCs w:val="24"/>
    </w:rPr>
  </w:style>
  <w:style w:type="paragraph" w:customStyle="1" w:styleId="B4EF61FB3CE34B589C05FA71EFF90F112">
    <w:name w:val="B4EF61FB3CE34B589C05FA71EFF90F112"/>
    <w:rsid w:val="001137A1"/>
    <w:pPr>
      <w:widowControl w:val="0"/>
      <w:spacing w:after="240"/>
      <w:ind w:left="720"/>
      <w:contextualSpacing/>
    </w:pPr>
    <w:rPr>
      <w:rFonts w:ascii="Arial" w:eastAsia="Calibri" w:hAnsi="Arial" w:cs="Calibri"/>
      <w:color w:val="000000"/>
      <w:sz w:val="24"/>
      <w:szCs w:val="24"/>
    </w:rPr>
  </w:style>
  <w:style w:type="paragraph" w:customStyle="1" w:styleId="A6A8FE20EBF34E51974F041317F168092">
    <w:name w:val="A6A8FE20EBF34E51974F041317F168092"/>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2">
    <w:name w:val="82EEA4B18FA74FE3A2C63514CCA47A0A2"/>
    <w:rsid w:val="001137A1"/>
    <w:pPr>
      <w:widowControl w:val="0"/>
      <w:spacing w:after="240"/>
      <w:ind w:left="720"/>
      <w:contextualSpacing/>
    </w:pPr>
    <w:rPr>
      <w:rFonts w:ascii="Arial" w:eastAsia="Calibri" w:hAnsi="Arial" w:cs="Calibri"/>
      <w:color w:val="000000"/>
      <w:sz w:val="24"/>
      <w:szCs w:val="24"/>
    </w:rPr>
  </w:style>
  <w:style w:type="paragraph" w:customStyle="1" w:styleId="1E82039AC0E047D9B6E3C7BABB92FEB1">
    <w:name w:val="1E82039AC0E047D9B6E3C7BABB92FEB1"/>
    <w:rsid w:val="001137A1"/>
  </w:style>
  <w:style w:type="paragraph" w:customStyle="1" w:styleId="EA3DFC05BB404EC5954D2B506B22E74D">
    <w:name w:val="EA3DFC05BB404EC5954D2B506B22E74D"/>
    <w:rsid w:val="001137A1"/>
  </w:style>
  <w:style w:type="paragraph" w:customStyle="1" w:styleId="23ADC6B677F640B8A5ABA656BCEE9DAA">
    <w:name w:val="23ADC6B677F640B8A5ABA656BCEE9DAA"/>
    <w:rsid w:val="001137A1"/>
  </w:style>
  <w:style w:type="paragraph" w:customStyle="1" w:styleId="C6243E7DE0CB4442A1C9199C01D096A7">
    <w:name w:val="C6243E7DE0CB4442A1C9199C01D096A7"/>
    <w:rsid w:val="001137A1"/>
  </w:style>
  <w:style w:type="paragraph" w:customStyle="1" w:styleId="E324D6FD8721427EB80FADA4DBFCC395">
    <w:name w:val="E324D6FD8721427EB80FADA4DBFCC395"/>
    <w:rsid w:val="001137A1"/>
  </w:style>
  <w:style w:type="paragraph" w:customStyle="1" w:styleId="B4C85465E5684C5BB12578B5FCCD984D">
    <w:name w:val="B4C85465E5684C5BB12578B5FCCD984D"/>
    <w:rsid w:val="001137A1"/>
  </w:style>
  <w:style w:type="paragraph" w:customStyle="1" w:styleId="8C5F77AF6BD1466B80FD82C3A6985E22">
    <w:name w:val="8C5F77AF6BD1466B80FD82C3A6985E22"/>
    <w:rsid w:val="001137A1"/>
  </w:style>
  <w:style w:type="paragraph" w:customStyle="1" w:styleId="82BCFAA2E2E44625A01CAF066195DD8C1">
    <w:name w:val="82BCFAA2E2E44625A01CAF066195DD8C1"/>
    <w:rsid w:val="001137A1"/>
    <w:pPr>
      <w:widowControl w:val="0"/>
      <w:spacing w:after="240"/>
    </w:pPr>
    <w:rPr>
      <w:rFonts w:ascii="Arial" w:eastAsia="Calibri" w:hAnsi="Arial" w:cs="Calibri"/>
      <w:color w:val="000000"/>
      <w:sz w:val="24"/>
      <w:szCs w:val="24"/>
    </w:rPr>
  </w:style>
  <w:style w:type="paragraph" w:customStyle="1" w:styleId="C6243E7DE0CB4442A1C9199C01D096A71">
    <w:name w:val="C6243E7DE0CB4442A1C9199C01D096A71"/>
    <w:rsid w:val="001137A1"/>
    <w:pPr>
      <w:widowControl w:val="0"/>
      <w:spacing w:after="240"/>
    </w:pPr>
    <w:rPr>
      <w:rFonts w:ascii="Arial" w:eastAsia="Calibri" w:hAnsi="Arial" w:cs="Calibri"/>
      <w:color w:val="000000"/>
      <w:sz w:val="24"/>
      <w:szCs w:val="24"/>
    </w:rPr>
  </w:style>
  <w:style w:type="paragraph" w:customStyle="1" w:styleId="1E82039AC0E047D9B6E3C7BABB92FEB11">
    <w:name w:val="1E82039AC0E047D9B6E3C7BABB92FEB11"/>
    <w:rsid w:val="001137A1"/>
    <w:pPr>
      <w:widowControl w:val="0"/>
      <w:spacing w:after="240"/>
    </w:pPr>
    <w:rPr>
      <w:rFonts w:ascii="Arial" w:eastAsia="Calibri" w:hAnsi="Arial" w:cs="Calibri"/>
      <w:color w:val="000000"/>
      <w:sz w:val="24"/>
      <w:szCs w:val="24"/>
    </w:rPr>
  </w:style>
  <w:style w:type="paragraph" w:customStyle="1" w:styleId="E324D6FD8721427EB80FADA4DBFCC3951">
    <w:name w:val="E324D6FD8721427EB80FADA4DBFCC3951"/>
    <w:rsid w:val="001137A1"/>
    <w:pPr>
      <w:widowControl w:val="0"/>
      <w:spacing w:after="240"/>
    </w:pPr>
    <w:rPr>
      <w:rFonts w:ascii="Arial" w:eastAsia="Calibri" w:hAnsi="Arial" w:cs="Calibri"/>
      <w:color w:val="000000"/>
      <w:sz w:val="24"/>
      <w:szCs w:val="24"/>
    </w:rPr>
  </w:style>
  <w:style w:type="paragraph" w:customStyle="1" w:styleId="EA3DFC05BB404EC5954D2B506B22E74D1">
    <w:name w:val="EA3DFC05BB404EC5954D2B506B22E74D1"/>
    <w:rsid w:val="001137A1"/>
    <w:pPr>
      <w:widowControl w:val="0"/>
      <w:spacing w:after="240"/>
    </w:pPr>
    <w:rPr>
      <w:rFonts w:ascii="Arial" w:eastAsia="Calibri" w:hAnsi="Arial" w:cs="Calibri"/>
      <w:color w:val="000000"/>
      <w:sz w:val="24"/>
      <w:szCs w:val="24"/>
    </w:rPr>
  </w:style>
  <w:style w:type="paragraph" w:customStyle="1" w:styleId="B4C85465E5684C5BB12578B5FCCD984D1">
    <w:name w:val="B4C85465E5684C5BB12578B5FCCD984D1"/>
    <w:rsid w:val="001137A1"/>
    <w:pPr>
      <w:widowControl w:val="0"/>
      <w:spacing w:after="240"/>
    </w:pPr>
    <w:rPr>
      <w:rFonts w:ascii="Arial" w:eastAsia="Calibri" w:hAnsi="Arial" w:cs="Calibri"/>
      <w:color w:val="000000"/>
      <w:sz w:val="24"/>
      <w:szCs w:val="24"/>
    </w:rPr>
  </w:style>
  <w:style w:type="paragraph" w:customStyle="1" w:styleId="23ADC6B677F640B8A5ABA656BCEE9DAA1">
    <w:name w:val="23ADC6B677F640B8A5ABA656BCEE9DAA1"/>
    <w:rsid w:val="001137A1"/>
    <w:pPr>
      <w:widowControl w:val="0"/>
      <w:spacing w:after="240"/>
    </w:pPr>
    <w:rPr>
      <w:rFonts w:ascii="Arial" w:eastAsia="Calibri" w:hAnsi="Arial" w:cs="Calibri"/>
      <w:color w:val="000000"/>
      <w:sz w:val="24"/>
      <w:szCs w:val="24"/>
    </w:rPr>
  </w:style>
  <w:style w:type="paragraph" w:customStyle="1" w:styleId="8C5F77AF6BD1466B80FD82C3A6985E221">
    <w:name w:val="8C5F77AF6BD1466B80FD82C3A6985E221"/>
    <w:rsid w:val="001137A1"/>
    <w:pPr>
      <w:widowControl w:val="0"/>
      <w:spacing w:after="240"/>
    </w:pPr>
    <w:rPr>
      <w:rFonts w:ascii="Arial" w:eastAsia="Calibri" w:hAnsi="Arial" w:cs="Calibri"/>
      <w:color w:val="000000"/>
      <w:sz w:val="24"/>
      <w:szCs w:val="24"/>
    </w:rPr>
  </w:style>
  <w:style w:type="paragraph" w:customStyle="1" w:styleId="228AEFE73E9B49B0A616C3577337ECCA1">
    <w:name w:val="228AEFE73E9B49B0A616C3577337ECCA1"/>
    <w:rsid w:val="001137A1"/>
    <w:pPr>
      <w:widowControl w:val="0"/>
      <w:spacing w:after="240"/>
    </w:pPr>
    <w:rPr>
      <w:rFonts w:ascii="Arial" w:eastAsia="Calibri" w:hAnsi="Arial" w:cs="Calibri"/>
      <w:color w:val="000000"/>
      <w:sz w:val="24"/>
      <w:szCs w:val="24"/>
    </w:rPr>
  </w:style>
  <w:style w:type="paragraph" w:customStyle="1" w:styleId="A6A8FE20EBF34E51974F041317F168093">
    <w:name w:val="A6A8FE20EBF34E51974F041317F168093"/>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3">
    <w:name w:val="82EEA4B18FA74FE3A2C63514CCA47A0A3"/>
    <w:rsid w:val="001137A1"/>
    <w:pPr>
      <w:widowControl w:val="0"/>
      <w:spacing w:after="240"/>
      <w:ind w:left="720"/>
      <w:contextualSpacing/>
    </w:pPr>
    <w:rPr>
      <w:rFonts w:ascii="Arial" w:eastAsia="Calibri" w:hAnsi="Arial" w:cs="Calibri"/>
      <w:color w:val="000000"/>
      <w:sz w:val="24"/>
      <w:szCs w:val="24"/>
    </w:rPr>
  </w:style>
  <w:style w:type="paragraph" w:customStyle="1" w:styleId="EC7D50B98FE04BABB031B0F0C4D35D62">
    <w:name w:val="EC7D50B98FE04BABB031B0F0C4D35D62"/>
    <w:rsid w:val="001137A1"/>
  </w:style>
  <w:style w:type="paragraph" w:customStyle="1" w:styleId="82BCFAA2E2E44625A01CAF066195DD8C2">
    <w:name w:val="82BCFAA2E2E44625A01CAF066195DD8C2"/>
    <w:rsid w:val="001137A1"/>
    <w:pPr>
      <w:widowControl w:val="0"/>
      <w:spacing w:after="240"/>
    </w:pPr>
    <w:rPr>
      <w:rFonts w:ascii="Arial" w:eastAsia="Calibri" w:hAnsi="Arial" w:cs="Calibri"/>
      <w:color w:val="000000"/>
      <w:sz w:val="24"/>
      <w:szCs w:val="24"/>
    </w:rPr>
  </w:style>
  <w:style w:type="paragraph" w:customStyle="1" w:styleId="C6243E7DE0CB4442A1C9199C01D096A72">
    <w:name w:val="C6243E7DE0CB4442A1C9199C01D096A72"/>
    <w:rsid w:val="001137A1"/>
    <w:pPr>
      <w:widowControl w:val="0"/>
      <w:spacing w:after="240"/>
    </w:pPr>
    <w:rPr>
      <w:rFonts w:ascii="Arial" w:eastAsia="Calibri" w:hAnsi="Arial" w:cs="Calibri"/>
      <w:color w:val="000000"/>
      <w:sz w:val="24"/>
      <w:szCs w:val="24"/>
    </w:rPr>
  </w:style>
  <w:style w:type="paragraph" w:customStyle="1" w:styleId="1E82039AC0E047D9B6E3C7BABB92FEB12">
    <w:name w:val="1E82039AC0E047D9B6E3C7BABB92FEB12"/>
    <w:rsid w:val="001137A1"/>
    <w:pPr>
      <w:widowControl w:val="0"/>
      <w:spacing w:after="240"/>
    </w:pPr>
    <w:rPr>
      <w:rFonts w:ascii="Arial" w:eastAsia="Calibri" w:hAnsi="Arial" w:cs="Calibri"/>
      <w:color w:val="000000"/>
      <w:sz w:val="24"/>
      <w:szCs w:val="24"/>
    </w:rPr>
  </w:style>
  <w:style w:type="paragraph" w:customStyle="1" w:styleId="E324D6FD8721427EB80FADA4DBFCC3952">
    <w:name w:val="E324D6FD8721427EB80FADA4DBFCC3952"/>
    <w:rsid w:val="001137A1"/>
    <w:pPr>
      <w:widowControl w:val="0"/>
      <w:spacing w:after="240"/>
    </w:pPr>
    <w:rPr>
      <w:rFonts w:ascii="Arial" w:eastAsia="Calibri" w:hAnsi="Arial" w:cs="Calibri"/>
      <w:color w:val="000000"/>
      <w:sz w:val="24"/>
      <w:szCs w:val="24"/>
    </w:rPr>
  </w:style>
  <w:style w:type="paragraph" w:customStyle="1" w:styleId="EA3DFC05BB404EC5954D2B506B22E74D2">
    <w:name w:val="EA3DFC05BB404EC5954D2B506B22E74D2"/>
    <w:rsid w:val="001137A1"/>
    <w:pPr>
      <w:widowControl w:val="0"/>
      <w:spacing w:after="240"/>
    </w:pPr>
    <w:rPr>
      <w:rFonts w:ascii="Arial" w:eastAsia="Calibri" w:hAnsi="Arial" w:cs="Calibri"/>
      <w:color w:val="000000"/>
      <w:sz w:val="24"/>
      <w:szCs w:val="24"/>
    </w:rPr>
  </w:style>
  <w:style w:type="paragraph" w:customStyle="1" w:styleId="B4C85465E5684C5BB12578B5FCCD984D2">
    <w:name w:val="B4C85465E5684C5BB12578B5FCCD984D2"/>
    <w:rsid w:val="001137A1"/>
    <w:pPr>
      <w:widowControl w:val="0"/>
      <w:spacing w:after="240"/>
    </w:pPr>
    <w:rPr>
      <w:rFonts w:ascii="Arial" w:eastAsia="Calibri" w:hAnsi="Arial" w:cs="Calibri"/>
      <w:color w:val="000000"/>
      <w:sz w:val="24"/>
      <w:szCs w:val="24"/>
    </w:rPr>
  </w:style>
  <w:style w:type="paragraph" w:customStyle="1" w:styleId="23ADC6B677F640B8A5ABA656BCEE9DAA2">
    <w:name w:val="23ADC6B677F640B8A5ABA656BCEE9DAA2"/>
    <w:rsid w:val="001137A1"/>
    <w:pPr>
      <w:widowControl w:val="0"/>
      <w:spacing w:after="240"/>
    </w:pPr>
    <w:rPr>
      <w:rFonts w:ascii="Arial" w:eastAsia="Calibri" w:hAnsi="Arial" w:cs="Calibri"/>
      <w:color w:val="000000"/>
      <w:sz w:val="24"/>
      <w:szCs w:val="24"/>
    </w:rPr>
  </w:style>
  <w:style w:type="paragraph" w:customStyle="1" w:styleId="8C5F77AF6BD1466B80FD82C3A6985E222">
    <w:name w:val="8C5F77AF6BD1466B80FD82C3A6985E222"/>
    <w:rsid w:val="001137A1"/>
    <w:pPr>
      <w:widowControl w:val="0"/>
      <w:spacing w:after="240"/>
    </w:pPr>
    <w:rPr>
      <w:rFonts w:ascii="Arial" w:eastAsia="Calibri" w:hAnsi="Arial" w:cs="Calibri"/>
      <w:color w:val="000000"/>
      <w:sz w:val="24"/>
      <w:szCs w:val="24"/>
    </w:rPr>
  </w:style>
  <w:style w:type="paragraph" w:customStyle="1" w:styleId="228AEFE73E9B49B0A616C3577337ECCA2">
    <w:name w:val="228AEFE73E9B49B0A616C3577337ECCA2"/>
    <w:rsid w:val="001137A1"/>
    <w:pPr>
      <w:widowControl w:val="0"/>
      <w:spacing w:after="240"/>
    </w:pPr>
    <w:rPr>
      <w:rFonts w:ascii="Arial" w:eastAsia="Calibri" w:hAnsi="Arial" w:cs="Calibri"/>
      <w:color w:val="000000"/>
      <w:sz w:val="24"/>
      <w:szCs w:val="24"/>
    </w:rPr>
  </w:style>
  <w:style w:type="paragraph" w:customStyle="1" w:styleId="EC7D50B98FE04BABB031B0F0C4D35D621">
    <w:name w:val="EC7D50B98FE04BABB031B0F0C4D35D621"/>
    <w:rsid w:val="001137A1"/>
    <w:pPr>
      <w:widowControl w:val="0"/>
      <w:spacing w:after="240"/>
      <w:ind w:left="720"/>
      <w:contextualSpacing/>
    </w:pPr>
    <w:rPr>
      <w:rFonts w:ascii="Arial" w:eastAsia="Calibri" w:hAnsi="Arial" w:cs="Calibri"/>
      <w:color w:val="000000"/>
      <w:sz w:val="24"/>
      <w:szCs w:val="24"/>
    </w:rPr>
  </w:style>
  <w:style w:type="paragraph" w:customStyle="1" w:styleId="A6A8FE20EBF34E51974F041317F168094">
    <w:name w:val="A6A8FE20EBF34E51974F041317F168094"/>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4">
    <w:name w:val="82EEA4B18FA74FE3A2C63514CCA47A0A4"/>
    <w:rsid w:val="001137A1"/>
    <w:pPr>
      <w:widowControl w:val="0"/>
      <w:spacing w:after="240"/>
      <w:ind w:left="720"/>
      <w:contextualSpacing/>
    </w:pPr>
    <w:rPr>
      <w:rFonts w:ascii="Arial" w:eastAsia="Calibri" w:hAnsi="Arial" w:cs="Calibri"/>
      <w:color w:val="000000"/>
      <w:sz w:val="24"/>
      <w:szCs w:val="24"/>
    </w:rPr>
  </w:style>
  <w:style w:type="paragraph" w:customStyle="1" w:styleId="C8D60DC94220434CB2BAF3F4A64A4A95">
    <w:name w:val="C8D60DC94220434CB2BAF3F4A64A4A95"/>
    <w:rsid w:val="001137A1"/>
  </w:style>
  <w:style w:type="paragraph" w:customStyle="1" w:styleId="8A3D92697C884936B309C0F4BCF8B99A">
    <w:name w:val="8A3D92697C884936B309C0F4BCF8B99A"/>
    <w:rsid w:val="001137A1"/>
  </w:style>
  <w:style w:type="paragraph" w:customStyle="1" w:styleId="82BCFAA2E2E44625A01CAF066195DD8C3">
    <w:name w:val="82BCFAA2E2E44625A01CAF066195DD8C3"/>
    <w:rsid w:val="001137A1"/>
    <w:pPr>
      <w:widowControl w:val="0"/>
      <w:spacing w:after="240"/>
    </w:pPr>
    <w:rPr>
      <w:rFonts w:ascii="Arial" w:eastAsia="Calibri" w:hAnsi="Arial" w:cs="Calibri"/>
      <w:color w:val="000000"/>
      <w:sz w:val="24"/>
      <w:szCs w:val="24"/>
    </w:rPr>
  </w:style>
  <w:style w:type="paragraph" w:customStyle="1" w:styleId="C6243E7DE0CB4442A1C9199C01D096A73">
    <w:name w:val="C6243E7DE0CB4442A1C9199C01D096A73"/>
    <w:rsid w:val="001137A1"/>
    <w:pPr>
      <w:widowControl w:val="0"/>
      <w:spacing w:after="240"/>
    </w:pPr>
    <w:rPr>
      <w:rFonts w:ascii="Arial" w:eastAsia="Calibri" w:hAnsi="Arial" w:cs="Calibri"/>
      <w:color w:val="000000"/>
      <w:sz w:val="24"/>
      <w:szCs w:val="24"/>
    </w:rPr>
  </w:style>
  <w:style w:type="paragraph" w:customStyle="1" w:styleId="1E82039AC0E047D9B6E3C7BABB92FEB13">
    <w:name w:val="1E82039AC0E047D9B6E3C7BABB92FEB13"/>
    <w:rsid w:val="001137A1"/>
    <w:pPr>
      <w:widowControl w:val="0"/>
      <w:spacing w:after="240"/>
    </w:pPr>
    <w:rPr>
      <w:rFonts w:ascii="Arial" w:eastAsia="Calibri" w:hAnsi="Arial" w:cs="Calibri"/>
      <w:color w:val="000000"/>
      <w:sz w:val="24"/>
      <w:szCs w:val="24"/>
    </w:rPr>
  </w:style>
  <w:style w:type="paragraph" w:customStyle="1" w:styleId="E324D6FD8721427EB80FADA4DBFCC3953">
    <w:name w:val="E324D6FD8721427EB80FADA4DBFCC3953"/>
    <w:rsid w:val="001137A1"/>
    <w:pPr>
      <w:widowControl w:val="0"/>
      <w:spacing w:after="240"/>
    </w:pPr>
    <w:rPr>
      <w:rFonts w:ascii="Arial" w:eastAsia="Calibri" w:hAnsi="Arial" w:cs="Calibri"/>
      <w:color w:val="000000"/>
      <w:sz w:val="24"/>
      <w:szCs w:val="24"/>
    </w:rPr>
  </w:style>
  <w:style w:type="paragraph" w:customStyle="1" w:styleId="EA3DFC05BB404EC5954D2B506B22E74D3">
    <w:name w:val="EA3DFC05BB404EC5954D2B506B22E74D3"/>
    <w:rsid w:val="001137A1"/>
    <w:pPr>
      <w:widowControl w:val="0"/>
      <w:spacing w:after="240"/>
    </w:pPr>
    <w:rPr>
      <w:rFonts w:ascii="Arial" w:eastAsia="Calibri" w:hAnsi="Arial" w:cs="Calibri"/>
      <w:color w:val="000000"/>
      <w:sz w:val="24"/>
      <w:szCs w:val="24"/>
    </w:rPr>
  </w:style>
  <w:style w:type="paragraph" w:customStyle="1" w:styleId="B4C85465E5684C5BB12578B5FCCD984D3">
    <w:name w:val="B4C85465E5684C5BB12578B5FCCD984D3"/>
    <w:rsid w:val="001137A1"/>
    <w:pPr>
      <w:widowControl w:val="0"/>
      <w:spacing w:after="240"/>
    </w:pPr>
    <w:rPr>
      <w:rFonts w:ascii="Arial" w:eastAsia="Calibri" w:hAnsi="Arial" w:cs="Calibri"/>
      <w:color w:val="000000"/>
      <w:sz w:val="24"/>
      <w:szCs w:val="24"/>
    </w:rPr>
  </w:style>
  <w:style w:type="paragraph" w:customStyle="1" w:styleId="23ADC6B677F640B8A5ABA656BCEE9DAA3">
    <w:name w:val="23ADC6B677F640B8A5ABA656BCEE9DAA3"/>
    <w:rsid w:val="001137A1"/>
    <w:pPr>
      <w:widowControl w:val="0"/>
      <w:spacing w:after="240"/>
    </w:pPr>
    <w:rPr>
      <w:rFonts w:ascii="Arial" w:eastAsia="Calibri" w:hAnsi="Arial" w:cs="Calibri"/>
      <w:color w:val="000000"/>
      <w:sz w:val="24"/>
      <w:szCs w:val="24"/>
    </w:rPr>
  </w:style>
  <w:style w:type="paragraph" w:customStyle="1" w:styleId="8C5F77AF6BD1466B80FD82C3A6985E223">
    <w:name w:val="8C5F77AF6BD1466B80FD82C3A6985E223"/>
    <w:rsid w:val="001137A1"/>
    <w:pPr>
      <w:widowControl w:val="0"/>
      <w:spacing w:after="240"/>
    </w:pPr>
    <w:rPr>
      <w:rFonts w:ascii="Arial" w:eastAsia="Calibri" w:hAnsi="Arial" w:cs="Calibri"/>
      <w:color w:val="000000"/>
      <w:sz w:val="24"/>
      <w:szCs w:val="24"/>
    </w:rPr>
  </w:style>
  <w:style w:type="paragraph" w:customStyle="1" w:styleId="228AEFE73E9B49B0A616C3577337ECCA3">
    <w:name w:val="228AEFE73E9B49B0A616C3577337ECCA3"/>
    <w:rsid w:val="001137A1"/>
    <w:pPr>
      <w:widowControl w:val="0"/>
      <w:spacing w:after="240"/>
    </w:pPr>
    <w:rPr>
      <w:rFonts w:ascii="Arial" w:eastAsia="Calibri" w:hAnsi="Arial" w:cs="Calibri"/>
      <w:color w:val="000000"/>
      <w:sz w:val="24"/>
      <w:szCs w:val="24"/>
    </w:rPr>
  </w:style>
  <w:style w:type="paragraph" w:customStyle="1" w:styleId="EC7D50B98FE04BABB031B0F0C4D35D622">
    <w:name w:val="EC7D50B98FE04BABB031B0F0C4D35D622"/>
    <w:rsid w:val="001137A1"/>
    <w:pPr>
      <w:widowControl w:val="0"/>
      <w:spacing w:after="240"/>
      <w:ind w:left="720"/>
      <w:contextualSpacing/>
    </w:pPr>
    <w:rPr>
      <w:rFonts w:ascii="Arial" w:eastAsia="Calibri" w:hAnsi="Arial" w:cs="Calibri"/>
      <w:color w:val="000000"/>
      <w:sz w:val="24"/>
      <w:szCs w:val="24"/>
    </w:rPr>
  </w:style>
  <w:style w:type="paragraph" w:customStyle="1" w:styleId="A6A8FE20EBF34E51974F041317F168095">
    <w:name w:val="A6A8FE20EBF34E51974F041317F168095"/>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5">
    <w:name w:val="82EEA4B18FA74FE3A2C63514CCA47A0A5"/>
    <w:rsid w:val="001137A1"/>
    <w:pPr>
      <w:widowControl w:val="0"/>
      <w:spacing w:after="240"/>
      <w:ind w:left="720"/>
      <w:contextualSpacing/>
    </w:pPr>
    <w:rPr>
      <w:rFonts w:ascii="Arial" w:eastAsia="Calibri" w:hAnsi="Arial" w:cs="Calibri"/>
      <w:color w:val="000000"/>
      <w:sz w:val="24"/>
      <w:szCs w:val="24"/>
    </w:rPr>
  </w:style>
  <w:style w:type="paragraph" w:customStyle="1" w:styleId="C8D60DC94220434CB2BAF3F4A64A4A951">
    <w:name w:val="C8D60DC94220434CB2BAF3F4A64A4A951"/>
    <w:rsid w:val="001137A1"/>
    <w:pPr>
      <w:widowControl w:val="0"/>
      <w:spacing w:after="240"/>
      <w:ind w:left="720"/>
      <w:contextualSpacing/>
    </w:pPr>
    <w:rPr>
      <w:rFonts w:ascii="Arial" w:eastAsia="Calibri" w:hAnsi="Arial" w:cs="Calibri"/>
      <w:color w:val="000000"/>
      <w:sz w:val="24"/>
      <w:szCs w:val="24"/>
    </w:rPr>
  </w:style>
  <w:style w:type="paragraph" w:customStyle="1" w:styleId="8A3D92697C884936B309C0F4BCF8B99A1">
    <w:name w:val="8A3D92697C884936B309C0F4BCF8B99A1"/>
    <w:rsid w:val="001137A1"/>
    <w:pPr>
      <w:widowControl w:val="0"/>
      <w:spacing w:after="240"/>
      <w:ind w:left="720"/>
      <w:contextualSpacing/>
    </w:pPr>
    <w:rPr>
      <w:rFonts w:ascii="Arial" w:eastAsia="Calibri" w:hAnsi="Arial" w:cs="Calibri"/>
      <w:color w:val="000000"/>
      <w:sz w:val="24"/>
      <w:szCs w:val="24"/>
    </w:rPr>
  </w:style>
  <w:style w:type="paragraph" w:customStyle="1" w:styleId="82BCFAA2E2E44625A01CAF066195DD8C4">
    <w:name w:val="82BCFAA2E2E44625A01CAF066195DD8C4"/>
    <w:rsid w:val="001137A1"/>
    <w:pPr>
      <w:widowControl w:val="0"/>
      <w:spacing w:after="240"/>
    </w:pPr>
    <w:rPr>
      <w:rFonts w:ascii="Arial" w:eastAsia="Calibri" w:hAnsi="Arial" w:cs="Calibri"/>
      <w:color w:val="000000"/>
      <w:sz w:val="24"/>
      <w:szCs w:val="24"/>
    </w:rPr>
  </w:style>
  <w:style w:type="paragraph" w:customStyle="1" w:styleId="C6243E7DE0CB4442A1C9199C01D096A74">
    <w:name w:val="C6243E7DE0CB4442A1C9199C01D096A74"/>
    <w:rsid w:val="001137A1"/>
    <w:pPr>
      <w:widowControl w:val="0"/>
      <w:spacing w:after="240"/>
    </w:pPr>
    <w:rPr>
      <w:rFonts w:ascii="Arial" w:eastAsia="Calibri" w:hAnsi="Arial" w:cs="Calibri"/>
      <w:color w:val="000000"/>
      <w:sz w:val="24"/>
      <w:szCs w:val="24"/>
    </w:rPr>
  </w:style>
  <w:style w:type="paragraph" w:customStyle="1" w:styleId="1E82039AC0E047D9B6E3C7BABB92FEB14">
    <w:name w:val="1E82039AC0E047D9B6E3C7BABB92FEB14"/>
    <w:rsid w:val="001137A1"/>
    <w:pPr>
      <w:widowControl w:val="0"/>
      <w:spacing w:after="240"/>
    </w:pPr>
    <w:rPr>
      <w:rFonts w:ascii="Arial" w:eastAsia="Calibri" w:hAnsi="Arial" w:cs="Calibri"/>
      <w:color w:val="000000"/>
      <w:sz w:val="24"/>
      <w:szCs w:val="24"/>
    </w:rPr>
  </w:style>
  <w:style w:type="paragraph" w:customStyle="1" w:styleId="E324D6FD8721427EB80FADA4DBFCC3954">
    <w:name w:val="E324D6FD8721427EB80FADA4DBFCC3954"/>
    <w:rsid w:val="001137A1"/>
    <w:pPr>
      <w:widowControl w:val="0"/>
      <w:spacing w:after="240"/>
    </w:pPr>
    <w:rPr>
      <w:rFonts w:ascii="Arial" w:eastAsia="Calibri" w:hAnsi="Arial" w:cs="Calibri"/>
      <w:color w:val="000000"/>
      <w:sz w:val="24"/>
      <w:szCs w:val="24"/>
    </w:rPr>
  </w:style>
  <w:style w:type="paragraph" w:customStyle="1" w:styleId="EA3DFC05BB404EC5954D2B506B22E74D4">
    <w:name w:val="EA3DFC05BB404EC5954D2B506B22E74D4"/>
    <w:rsid w:val="001137A1"/>
    <w:pPr>
      <w:widowControl w:val="0"/>
      <w:spacing w:after="240"/>
    </w:pPr>
    <w:rPr>
      <w:rFonts w:ascii="Arial" w:eastAsia="Calibri" w:hAnsi="Arial" w:cs="Calibri"/>
      <w:color w:val="000000"/>
      <w:sz w:val="24"/>
      <w:szCs w:val="24"/>
    </w:rPr>
  </w:style>
  <w:style w:type="paragraph" w:customStyle="1" w:styleId="B4C85465E5684C5BB12578B5FCCD984D4">
    <w:name w:val="B4C85465E5684C5BB12578B5FCCD984D4"/>
    <w:rsid w:val="001137A1"/>
    <w:pPr>
      <w:widowControl w:val="0"/>
      <w:spacing w:after="240"/>
    </w:pPr>
    <w:rPr>
      <w:rFonts w:ascii="Arial" w:eastAsia="Calibri" w:hAnsi="Arial" w:cs="Calibri"/>
      <w:color w:val="000000"/>
      <w:sz w:val="24"/>
      <w:szCs w:val="24"/>
    </w:rPr>
  </w:style>
  <w:style w:type="paragraph" w:customStyle="1" w:styleId="23ADC6B677F640B8A5ABA656BCEE9DAA4">
    <w:name w:val="23ADC6B677F640B8A5ABA656BCEE9DAA4"/>
    <w:rsid w:val="001137A1"/>
    <w:pPr>
      <w:widowControl w:val="0"/>
      <w:spacing w:after="240"/>
    </w:pPr>
    <w:rPr>
      <w:rFonts w:ascii="Arial" w:eastAsia="Calibri" w:hAnsi="Arial" w:cs="Calibri"/>
      <w:color w:val="000000"/>
      <w:sz w:val="24"/>
      <w:szCs w:val="24"/>
    </w:rPr>
  </w:style>
  <w:style w:type="paragraph" w:customStyle="1" w:styleId="8C5F77AF6BD1466B80FD82C3A6985E224">
    <w:name w:val="8C5F77AF6BD1466B80FD82C3A6985E224"/>
    <w:rsid w:val="001137A1"/>
    <w:pPr>
      <w:widowControl w:val="0"/>
      <w:spacing w:after="240"/>
    </w:pPr>
    <w:rPr>
      <w:rFonts w:ascii="Arial" w:eastAsia="Calibri" w:hAnsi="Arial" w:cs="Calibri"/>
      <w:color w:val="000000"/>
      <w:sz w:val="24"/>
      <w:szCs w:val="24"/>
    </w:rPr>
  </w:style>
  <w:style w:type="paragraph" w:customStyle="1" w:styleId="228AEFE73E9B49B0A616C3577337ECCA4">
    <w:name w:val="228AEFE73E9B49B0A616C3577337ECCA4"/>
    <w:rsid w:val="001137A1"/>
    <w:pPr>
      <w:widowControl w:val="0"/>
      <w:spacing w:after="240"/>
    </w:pPr>
    <w:rPr>
      <w:rFonts w:ascii="Arial" w:eastAsia="Calibri" w:hAnsi="Arial" w:cs="Calibri"/>
      <w:color w:val="000000"/>
      <w:sz w:val="24"/>
      <w:szCs w:val="24"/>
    </w:rPr>
  </w:style>
  <w:style w:type="paragraph" w:customStyle="1" w:styleId="EC7D50B98FE04BABB031B0F0C4D35D623">
    <w:name w:val="EC7D50B98FE04BABB031B0F0C4D35D623"/>
    <w:rsid w:val="001137A1"/>
    <w:pPr>
      <w:widowControl w:val="0"/>
      <w:spacing w:after="240"/>
      <w:ind w:left="720"/>
      <w:contextualSpacing/>
    </w:pPr>
    <w:rPr>
      <w:rFonts w:ascii="Arial" w:eastAsia="Calibri" w:hAnsi="Arial" w:cs="Calibri"/>
      <w:color w:val="000000"/>
      <w:sz w:val="24"/>
      <w:szCs w:val="24"/>
    </w:rPr>
  </w:style>
  <w:style w:type="paragraph" w:customStyle="1" w:styleId="A6A8FE20EBF34E51974F041317F168096">
    <w:name w:val="A6A8FE20EBF34E51974F041317F168096"/>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6">
    <w:name w:val="82EEA4B18FA74FE3A2C63514CCA47A0A6"/>
    <w:rsid w:val="001137A1"/>
    <w:pPr>
      <w:widowControl w:val="0"/>
      <w:spacing w:after="240"/>
      <w:ind w:left="720"/>
      <w:contextualSpacing/>
    </w:pPr>
    <w:rPr>
      <w:rFonts w:ascii="Arial" w:eastAsia="Calibri" w:hAnsi="Arial" w:cs="Calibri"/>
      <w:color w:val="000000"/>
      <w:sz w:val="24"/>
      <w:szCs w:val="24"/>
    </w:rPr>
  </w:style>
  <w:style w:type="paragraph" w:customStyle="1" w:styleId="C8D60DC94220434CB2BAF3F4A64A4A952">
    <w:name w:val="C8D60DC94220434CB2BAF3F4A64A4A952"/>
    <w:rsid w:val="001137A1"/>
    <w:pPr>
      <w:widowControl w:val="0"/>
      <w:spacing w:after="240"/>
      <w:ind w:left="720"/>
      <w:contextualSpacing/>
    </w:pPr>
    <w:rPr>
      <w:rFonts w:ascii="Arial" w:eastAsia="Calibri" w:hAnsi="Arial" w:cs="Calibri"/>
      <w:color w:val="000000"/>
      <w:sz w:val="24"/>
      <w:szCs w:val="24"/>
    </w:rPr>
  </w:style>
  <w:style w:type="paragraph" w:customStyle="1" w:styleId="8A3D92697C884936B309C0F4BCF8B99A2">
    <w:name w:val="8A3D92697C884936B309C0F4BCF8B99A2"/>
    <w:rsid w:val="001137A1"/>
    <w:pPr>
      <w:widowControl w:val="0"/>
      <w:spacing w:after="240"/>
      <w:ind w:left="720"/>
      <w:contextualSpacing/>
    </w:pPr>
    <w:rPr>
      <w:rFonts w:ascii="Arial" w:eastAsia="Calibri" w:hAnsi="Arial" w:cs="Calibri"/>
      <w:color w:val="000000"/>
      <w:sz w:val="24"/>
      <w:szCs w:val="24"/>
    </w:rPr>
  </w:style>
  <w:style w:type="paragraph" w:customStyle="1" w:styleId="6261872CD5184D6382EF9EF644A736C8">
    <w:name w:val="6261872CD5184D6382EF9EF644A736C8"/>
    <w:rsid w:val="001137A1"/>
    <w:pPr>
      <w:widowControl w:val="0"/>
      <w:spacing w:after="240"/>
      <w:ind w:left="720"/>
      <w:contextualSpacing/>
    </w:pPr>
    <w:rPr>
      <w:rFonts w:ascii="Arial" w:eastAsia="Calibri" w:hAnsi="Arial" w:cs="Calibri"/>
      <w:color w:val="000000"/>
      <w:sz w:val="24"/>
      <w:szCs w:val="24"/>
    </w:rPr>
  </w:style>
  <w:style w:type="paragraph" w:customStyle="1" w:styleId="82BCFAA2E2E44625A01CAF066195DD8C5">
    <w:name w:val="82BCFAA2E2E44625A01CAF066195DD8C5"/>
    <w:rsid w:val="001137A1"/>
    <w:pPr>
      <w:widowControl w:val="0"/>
      <w:spacing w:after="240"/>
    </w:pPr>
    <w:rPr>
      <w:rFonts w:ascii="Arial" w:eastAsia="Calibri" w:hAnsi="Arial" w:cs="Calibri"/>
      <w:color w:val="000000"/>
      <w:sz w:val="24"/>
      <w:szCs w:val="24"/>
    </w:rPr>
  </w:style>
  <w:style w:type="paragraph" w:customStyle="1" w:styleId="C6243E7DE0CB4442A1C9199C01D096A75">
    <w:name w:val="C6243E7DE0CB4442A1C9199C01D096A75"/>
    <w:rsid w:val="001137A1"/>
    <w:pPr>
      <w:widowControl w:val="0"/>
      <w:spacing w:after="240"/>
    </w:pPr>
    <w:rPr>
      <w:rFonts w:ascii="Arial" w:eastAsia="Calibri" w:hAnsi="Arial" w:cs="Calibri"/>
      <w:color w:val="000000"/>
      <w:sz w:val="24"/>
      <w:szCs w:val="24"/>
    </w:rPr>
  </w:style>
  <w:style w:type="paragraph" w:customStyle="1" w:styleId="1E82039AC0E047D9B6E3C7BABB92FEB15">
    <w:name w:val="1E82039AC0E047D9B6E3C7BABB92FEB15"/>
    <w:rsid w:val="001137A1"/>
    <w:pPr>
      <w:widowControl w:val="0"/>
      <w:spacing w:after="240"/>
    </w:pPr>
    <w:rPr>
      <w:rFonts w:ascii="Arial" w:eastAsia="Calibri" w:hAnsi="Arial" w:cs="Calibri"/>
      <w:color w:val="000000"/>
      <w:sz w:val="24"/>
      <w:szCs w:val="24"/>
    </w:rPr>
  </w:style>
  <w:style w:type="paragraph" w:customStyle="1" w:styleId="E324D6FD8721427EB80FADA4DBFCC3955">
    <w:name w:val="E324D6FD8721427EB80FADA4DBFCC3955"/>
    <w:rsid w:val="001137A1"/>
    <w:pPr>
      <w:widowControl w:val="0"/>
      <w:spacing w:after="240"/>
    </w:pPr>
    <w:rPr>
      <w:rFonts w:ascii="Arial" w:eastAsia="Calibri" w:hAnsi="Arial" w:cs="Calibri"/>
      <w:color w:val="000000"/>
      <w:sz w:val="24"/>
      <w:szCs w:val="24"/>
    </w:rPr>
  </w:style>
  <w:style w:type="paragraph" w:customStyle="1" w:styleId="EA3DFC05BB404EC5954D2B506B22E74D5">
    <w:name w:val="EA3DFC05BB404EC5954D2B506B22E74D5"/>
    <w:rsid w:val="001137A1"/>
    <w:pPr>
      <w:widowControl w:val="0"/>
      <w:spacing w:after="240"/>
    </w:pPr>
    <w:rPr>
      <w:rFonts w:ascii="Arial" w:eastAsia="Calibri" w:hAnsi="Arial" w:cs="Calibri"/>
      <w:color w:val="000000"/>
      <w:sz w:val="24"/>
      <w:szCs w:val="24"/>
    </w:rPr>
  </w:style>
  <w:style w:type="paragraph" w:customStyle="1" w:styleId="B4C85465E5684C5BB12578B5FCCD984D5">
    <w:name w:val="B4C85465E5684C5BB12578B5FCCD984D5"/>
    <w:rsid w:val="001137A1"/>
    <w:pPr>
      <w:widowControl w:val="0"/>
      <w:spacing w:after="240"/>
    </w:pPr>
    <w:rPr>
      <w:rFonts w:ascii="Arial" w:eastAsia="Calibri" w:hAnsi="Arial" w:cs="Calibri"/>
      <w:color w:val="000000"/>
      <w:sz w:val="24"/>
      <w:szCs w:val="24"/>
    </w:rPr>
  </w:style>
  <w:style w:type="paragraph" w:customStyle="1" w:styleId="23ADC6B677F640B8A5ABA656BCEE9DAA5">
    <w:name w:val="23ADC6B677F640B8A5ABA656BCEE9DAA5"/>
    <w:rsid w:val="001137A1"/>
    <w:pPr>
      <w:widowControl w:val="0"/>
      <w:spacing w:after="240"/>
    </w:pPr>
    <w:rPr>
      <w:rFonts w:ascii="Arial" w:eastAsia="Calibri" w:hAnsi="Arial" w:cs="Calibri"/>
      <w:color w:val="000000"/>
      <w:sz w:val="24"/>
      <w:szCs w:val="24"/>
    </w:rPr>
  </w:style>
  <w:style w:type="paragraph" w:customStyle="1" w:styleId="8C5F77AF6BD1466B80FD82C3A6985E225">
    <w:name w:val="8C5F77AF6BD1466B80FD82C3A6985E225"/>
    <w:rsid w:val="001137A1"/>
    <w:pPr>
      <w:widowControl w:val="0"/>
      <w:spacing w:after="240"/>
    </w:pPr>
    <w:rPr>
      <w:rFonts w:ascii="Arial" w:eastAsia="Calibri" w:hAnsi="Arial" w:cs="Calibri"/>
      <w:color w:val="000000"/>
      <w:sz w:val="24"/>
      <w:szCs w:val="24"/>
    </w:rPr>
  </w:style>
  <w:style w:type="paragraph" w:customStyle="1" w:styleId="228AEFE73E9B49B0A616C3577337ECCA5">
    <w:name w:val="228AEFE73E9B49B0A616C3577337ECCA5"/>
    <w:rsid w:val="001137A1"/>
    <w:pPr>
      <w:widowControl w:val="0"/>
      <w:spacing w:after="240"/>
    </w:pPr>
    <w:rPr>
      <w:rFonts w:ascii="Arial" w:eastAsia="Calibri" w:hAnsi="Arial" w:cs="Calibri"/>
      <w:color w:val="000000"/>
      <w:sz w:val="24"/>
      <w:szCs w:val="24"/>
    </w:rPr>
  </w:style>
  <w:style w:type="paragraph" w:customStyle="1" w:styleId="EC7D50B98FE04BABB031B0F0C4D35D624">
    <w:name w:val="EC7D50B98FE04BABB031B0F0C4D35D624"/>
    <w:rsid w:val="001137A1"/>
    <w:pPr>
      <w:widowControl w:val="0"/>
      <w:spacing w:after="240"/>
      <w:ind w:left="720"/>
      <w:contextualSpacing/>
    </w:pPr>
    <w:rPr>
      <w:rFonts w:ascii="Arial" w:eastAsia="Calibri" w:hAnsi="Arial" w:cs="Calibri"/>
      <w:color w:val="000000"/>
      <w:sz w:val="24"/>
      <w:szCs w:val="24"/>
    </w:rPr>
  </w:style>
  <w:style w:type="paragraph" w:customStyle="1" w:styleId="A6A8FE20EBF34E51974F041317F168097">
    <w:name w:val="A6A8FE20EBF34E51974F041317F168097"/>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7">
    <w:name w:val="82EEA4B18FA74FE3A2C63514CCA47A0A7"/>
    <w:rsid w:val="001137A1"/>
    <w:pPr>
      <w:widowControl w:val="0"/>
      <w:spacing w:after="240"/>
      <w:ind w:left="720"/>
      <w:contextualSpacing/>
    </w:pPr>
    <w:rPr>
      <w:rFonts w:ascii="Arial" w:eastAsia="Calibri" w:hAnsi="Arial" w:cs="Calibri"/>
      <w:color w:val="000000"/>
      <w:sz w:val="24"/>
      <w:szCs w:val="24"/>
    </w:rPr>
  </w:style>
  <w:style w:type="paragraph" w:customStyle="1" w:styleId="C8D60DC94220434CB2BAF3F4A64A4A953">
    <w:name w:val="C8D60DC94220434CB2BAF3F4A64A4A953"/>
    <w:rsid w:val="001137A1"/>
    <w:pPr>
      <w:widowControl w:val="0"/>
      <w:spacing w:after="240"/>
      <w:ind w:left="720"/>
      <w:contextualSpacing/>
    </w:pPr>
    <w:rPr>
      <w:rFonts w:ascii="Arial" w:eastAsia="Calibri" w:hAnsi="Arial" w:cs="Calibri"/>
      <w:color w:val="000000"/>
      <w:sz w:val="24"/>
      <w:szCs w:val="24"/>
    </w:rPr>
  </w:style>
  <w:style w:type="paragraph" w:customStyle="1" w:styleId="8A3D92697C884936B309C0F4BCF8B99A3">
    <w:name w:val="8A3D92697C884936B309C0F4BCF8B99A3"/>
    <w:rsid w:val="001137A1"/>
    <w:pPr>
      <w:widowControl w:val="0"/>
      <w:spacing w:after="240"/>
      <w:ind w:left="720"/>
      <w:contextualSpacing/>
    </w:pPr>
    <w:rPr>
      <w:rFonts w:ascii="Arial" w:eastAsia="Calibri" w:hAnsi="Arial" w:cs="Calibri"/>
      <w:color w:val="000000"/>
      <w:sz w:val="24"/>
      <w:szCs w:val="24"/>
    </w:rPr>
  </w:style>
  <w:style w:type="paragraph" w:customStyle="1" w:styleId="6261872CD5184D6382EF9EF644A736C81">
    <w:name w:val="6261872CD5184D6382EF9EF644A736C81"/>
    <w:rsid w:val="001137A1"/>
    <w:pPr>
      <w:widowControl w:val="0"/>
      <w:spacing w:after="240"/>
      <w:ind w:left="720"/>
      <w:contextualSpacing/>
    </w:pPr>
    <w:rPr>
      <w:rFonts w:ascii="Arial" w:eastAsia="Calibri" w:hAnsi="Arial" w:cs="Calibri"/>
      <w:color w:val="000000"/>
      <w:sz w:val="24"/>
      <w:szCs w:val="24"/>
    </w:rPr>
  </w:style>
  <w:style w:type="paragraph" w:customStyle="1" w:styleId="BA887DF695C847688164582440D5FC20">
    <w:name w:val="BA887DF695C847688164582440D5FC20"/>
    <w:rsid w:val="001137A1"/>
  </w:style>
  <w:style w:type="paragraph" w:customStyle="1" w:styleId="E00F717A5F7A45ADB36F7722D2F05A35">
    <w:name w:val="E00F717A5F7A45ADB36F7722D2F05A35"/>
    <w:rsid w:val="001137A1"/>
  </w:style>
  <w:style w:type="paragraph" w:customStyle="1" w:styleId="96F4F2C52CF547A887231C18AFC77016">
    <w:name w:val="96F4F2C52CF547A887231C18AFC77016"/>
    <w:rsid w:val="001137A1"/>
  </w:style>
  <w:style w:type="paragraph" w:customStyle="1" w:styleId="2BDBC19216194AB4B6B608807AE2C396">
    <w:name w:val="2BDBC19216194AB4B6B608807AE2C396"/>
    <w:rsid w:val="001137A1"/>
  </w:style>
  <w:style w:type="paragraph" w:customStyle="1" w:styleId="88421E4531F1441EB6370DCF109ABE7F">
    <w:name w:val="88421E4531F1441EB6370DCF109ABE7F"/>
    <w:rsid w:val="001137A1"/>
  </w:style>
  <w:style w:type="paragraph" w:customStyle="1" w:styleId="A84BAF6A9D014E369EA23E64526D30AD">
    <w:name w:val="A84BAF6A9D014E369EA23E64526D30AD"/>
    <w:rsid w:val="001137A1"/>
  </w:style>
  <w:style w:type="paragraph" w:customStyle="1" w:styleId="63DEAD51B7A14D8EB24E5992D605CEB7">
    <w:name w:val="63DEAD51B7A14D8EB24E5992D605CEB7"/>
    <w:rsid w:val="001137A1"/>
  </w:style>
  <w:style w:type="paragraph" w:customStyle="1" w:styleId="82BCFAA2E2E44625A01CAF066195DD8C6">
    <w:name w:val="82BCFAA2E2E44625A01CAF066195DD8C6"/>
    <w:rsid w:val="001137A1"/>
    <w:pPr>
      <w:widowControl w:val="0"/>
      <w:spacing w:after="240"/>
    </w:pPr>
    <w:rPr>
      <w:rFonts w:ascii="Arial" w:eastAsia="Calibri" w:hAnsi="Arial" w:cs="Calibri"/>
      <w:color w:val="000000"/>
      <w:sz w:val="24"/>
      <w:szCs w:val="24"/>
    </w:rPr>
  </w:style>
  <w:style w:type="paragraph" w:customStyle="1" w:styleId="C6243E7DE0CB4442A1C9199C01D096A76">
    <w:name w:val="C6243E7DE0CB4442A1C9199C01D096A76"/>
    <w:rsid w:val="001137A1"/>
    <w:pPr>
      <w:widowControl w:val="0"/>
      <w:spacing w:after="240"/>
    </w:pPr>
    <w:rPr>
      <w:rFonts w:ascii="Arial" w:eastAsia="Calibri" w:hAnsi="Arial" w:cs="Calibri"/>
      <w:color w:val="000000"/>
      <w:sz w:val="24"/>
      <w:szCs w:val="24"/>
    </w:rPr>
  </w:style>
  <w:style w:type="paragraph" w:customStyle="1" w:styleId="1E82039AC0E047D9B6E3C7BABB92FEB16">
    <w:name w:val="1E82039AC0E047D9B6E3C7BABB92FEB16"/>
    <w:rsid w:val="001137A1"/>
    <w:pPr>
      <w:widowControl w:val="0"/>
      <w:spacing w:after="240"/>
    </w:pPr>
    <w:rPr>
      <w:rFonts w:ascii="Arial" w:eastAsia="Calibri" w:hAnsi="Arial" w:cs="Calibri"/>
      <w:color w:val="000000"/>
      <w:sz w:val="24"/>
      <w:szCs w:val="24"/>
    </w:rPr>
  </w:style>
  <w:style w:type="paragraph" w:customStyle="1" w:styleId="E324D6FD8721427EB80FADA4DBFCC3956">
    <w:name w:val="E324D6FD8721427EB80FADA4DBFCC3956"/>
    <w:rsid w:val="001137A1"/>
    <w:pPr>
      <w:widowControl w:val="0"/>
      <w:spacing w:after="240"/>
    </w:pPr>
    <w:rPr>
      <w:rFonts w:ascii="Arial" w:eastAsia="Calibri" w:hAnsi="Arial" w:cs="Calibri"/>
      <w:color w:val="000000"/>
      <w:sz w:val="24"/>
      <w:szCs w:val="24"/>
    </w:rPr>
  </w:style>
  <w:style w:type="paragraph" w:customStyle="1" w:styleId="EA3DFC05BB404EC5954D2B506B22E74D6">
    <w:name w:val="EA3DFC05BB404EC5954D2B506B22E74D6"/>
    <w:rsid w:val="001137A1"/>
    <w:pPr>
      <w:widowControl w:val="0"/>
      <w:spacing w:after="240"/>
    </w:pPr>
    <w:rPr>
      <w:rFonts w:ascii="Arial" w:eastAsia="Calibri" w:hAnsi="Arial" w:cs="Calibri"/>
      <w:color w:val="000000"/>
      <w:sz w:val="24"/>
      <w:szCs w:val="24"/>
    </w:rPr>
  </w:style>
  <w:style w:type="paragraph" w:customStyle="1" w:styleId="B4C85465E5684C5BB12578B5FCCD984D6">
    <w:name w:val="B4C85465E5684C5BB12578B5FCCD984D6"/>
    <w:rsid w:val="001137A1"/>
    <w:pPr>
      <w:widowControl w:val="0"/>
      <w:spacing w:after="240"/>
    </w:pPr>
    <w:rPr>
      <w:rFonts w:ascii="Arial" w:eastAsia="Calibri" w:hAnsi="Arial" w:cs="Calibri"/>
      <w:color w:val="000000"/>
      <w:sz w:val="24"/>
      <w:szCs w:val="24"/>
    </w:rPr>
  </w:style>
  <w:style w:type="paragraph" w:customStyle="1" w:styleId="23ADC6B677F640B8A5ABA656BCEE9DAA6">
    <w:name w:val="23ADC6B677F640B8A5ABA656BCEE9DAA6"/>
    <w:rsid w:val="001137A1"/>
    <w:pPr>
      <w:widowControl w:val="0"/>
      <w:spacing w:after="240"/>
    </w:pPr>
    <w:rPr>
      <w:rFonts w:ascii="Arial" w:eastAsia="Calibri" w:hAnsi="Arial" w:cs="Calibri"/>
      <w:color w:val="000000"/>
      <w:sz w:val="24"/>
      <w:szCs w:val="24"/>
    </w:rPr>
  </w:style>
  <w:style w:type="paragraph" w:customStyle="1" w:styleId="8C5F77AF6BD1466B80FD82C3A6985E226">
    <w:name w:val="8C5F77AF6BD1466B80FD82C3A6985E226"/>
    <w:rsid w:val="001137A1"/>
    <w:pPr>
      <w:widowControl w:val="0"/>
      <w:spacing w:after="240"/>
    </w:pPr>
    <w:rPr>
      <w:rFonts w:ascii="Arial" w:eastAsia="Calibri" w:hAnsi="Arial" w:cs="Calibri"/>
      <w:color w:val="000000"/>
      <w:sz w:val="24"/>
      <w:szCs w:val="24"/>
    </w:rPr>
  </w:style>
  <w:style w:type="paragraph" w:customStyle="1" w:styleId="228AEFE73E9B49B0A616C3577337ECCA6">
    <w:name w:val="228AEFE73E9B49B0A616C3577337ECCA6"/>
    <w:rsid w:val="001137A1"/>
    <w:pPr>
      <w:widowControl w:val="0"/>
      <w:spacing w:after="240"/>
    </w:pPr>
    <w:rPr>
      <w:rFonts w:ascii="Arial" w:eastAsia="Calibri" w:hAnsi="Arial" w:cs="Calibri"/>
      <w:color w:val="000000"/>
      <w:sz w:val="24"/>
      <w:szCs w:val="24"/>
    </w:rPr>
  </w:style>
  <w:style w:type="paragraph" w:customStyle="1" w:styleId="EC7D50B98FE04BABB031B0F0C4D35D625">
    <w:name w:val="EC7D50B98FE04BABB031B0F0C4D35D625"/>
    <w:rsid w:val="001137A1"/>
    <w:pPr>
      <w:widowControl w:val="0"/>
      <w:spacing w:after="240"/>
      <w:ind w:left="720"/>
      <w:contextualSpacing/>
    </w:pPr>
    <w:rPr>
      <w:rFonts w:ascii="Arial" w:eastAsia="Calibri" w:hAnsi="Arial" w:cs="Calibri"/>
      <w:color w:val="000000"/>
      <w:sz w:val="24"/>
      <w:szCs w:val="24"/>
    </w:rPr>
  </w:style>
  <w:style w:type="paragraph" w:customStyle="1" w:styleId="A6A8FE20EBF34E51974F041317F168098">
    <w:name w:val="A6A8FE20EBF34E51974F041317F168098"/>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8">
    <w:name w:val="82EEA4B18FA74FE3A2C63514CCA47A0A8"/>
    <w:rsid w:val="001137A1"/>
    <w:pPr>
      <w:widowControl w:val="0"/>
      <w:spacing w:after="240"/>
      <w:ind w:left="720"/>
      <w:contextualSpacing/>
    </w:pPr>
    <w:rPr>
      <w:rFonts w:ascii="Arial" w:eastAsia="Calibri" w:hAnsi="Arial" w:cs="Calibri"/>
      <w:color w:val="000000"/>
      <w:sz w:val="24"/>
      <w:szCs w:val="24"/>
    </w:rPr>
  </w:style>
  <w:style w:type="paragraph" w:customStyle="1" w:styleId="C8D60DC94220434CB2BAF3F4A64A4A954">
    <w:name w:val="C8D60DC94220434CB2BAF3F4A64A4A954"/>
    <w:rsid w:val="001137A1"/>
    <w:pPr>
      <w:widowControl w:val="0"/>
      <w:spacing w:after="240"/>
      <w:ind w:left="720"/>
      <w:contextualSpacing/>
    </w:pPr>
    <w:rPr>
      <w:rFonts w:ascii="Arial" w:eastAsia="Calibri" w:hAnsi="Arial" w:cs="Calibri"/>
      <w:color w:val="000000"/>
      <w:sz w:val="24"/>
      <w:szCs w:val="24"/>
    </w:rPr>
  </w:style>
  <w:style w:type="paragraph" w:customStyle="1" w:styleId="8A3D92697C884936B309C0F4BCF8B99A4">
    <w:name w:val="8A3D92697C884936B309C0F4BCF8B99A4"/>
    <w:rsid w:val="001137A1"/>
    <w:pPr>
      <w:widowControl w:val="0"/>
      <w:spacing w:after="240"/>
      <w:ind w:left="720"/>
      <w:contextualSpacing/>
    </w:pPr>
    <w:rPr>
      <w:rFonts w:ascii="Arial" w:eastAsia="Calibri" w:hAnsi="Arial" w:cs="Calibri"/>
      <w:color w:val="000000"/>
      <w:sz w:val="24"/>
      <w:szCs w:val="24"/>
    </w:rPr>
  </w:style>
  <w:style w:type="paragraph" w:customStyle="1" w:styleId="6261872CD5184D6382EF9EF644A736C82">
    <w:name w:val="6261872CD5184D6382EF9EF644A736C82"/>
    <w:rsid w:val="001137A1"/>
    <w:pPr>
      <w:widowControl w:val="0"/>
      <w:spacing w:after="240"/>
      <w:ind w:left="720"/>
      <w:contextualSpacing/>
    </w:pPr>
    <w:rPr>
      <w:rFonts w:ascii="Arial" w:eastAsia="Calibri" w:hAnsi="Arial" w:cs="Calibri"/>
      <w:color w:val="000000"/>
      <w:sz w:val="24"/>
      <w:szCs w:val="24"/>
    </w:rPr>
  </w:style>
  <w:style w:type="paragraph" w:customStyle="1" w:styleId="71351603DAD744D5B7FC466890C1DEFC">
    <w:name w:val="71351603DAD744D5B7FC466890C1DEFC"/>
    <w:rsid w:val="001137A1"/>
    <w:pPr>
      <w:widowControl w:val="0"/>
      <w:spacing w:after="0" w:line="240" w:lineRule="auto"/>
    </w:pPr>
    <w:rPr>
      <w:rFonts w:ascii="Arial" w:eastAsia="Calibri" w:hAnsi="Arial" w:cs="Calibri"/>
      <w:color w:val="000000"/>
      <w:sz w:val="24"/>
      <w:szCs w:val="24"/>
    </w:rPr>
  </w:style>
  <w:style w:type="paragraph" w:customStyle="1" w:styleId="E00F717A5F7A45ADB36F7722D2F05A351">
    <w:name w:val="E00F717A5F7A45ADB36F7722D2F05A351"/>
    <w:rsid w:val="001137A1"/>
    <w:pPr>
      <w:widowControl w:val="0"/>
      <w:spacing w:after="0" w:line="240" w:lineRule="auto"/>
    </w:pPr>
    <w:rPr>
      <w:rFonts w:ascii="Arial" w:eastAsia="Calibri" w:hAnsi="Arial" w:cs="Calibri"/>
      <w:color w:val="000000"/>
      <w:sz w:val="24"/>
      <w:szCs w:val="24"/>
    </w:rPr>
  </w:style>
  <w:style w:type="paragraph" w:customStyle="1" w:styleId="63DEAD51B7A14D8EB24E5992D605CEB71">
    <w:name w:val="63DEAD51B7A14D8EB24E5992D605CEB71"/>
    <w:rsid w:val="001137A1"/>
    <w:pPr>
      <w:widowControl w:val="0"/>
      <w:spacing w:after="0" w:line="240" w:lineRule="auto"/>
    </w:pPr>
    <w:rPr>
      <w:rFonts w:ascii="Arial" w:eastAsia="Calibri" w:hAnsi="Arial" w:cs="Calibri"/>
      <w:color w:val="000000"/>
      <w:sz w:val="24"/>
      <w:szCs w:val="24"/>
    </w:rPr>
  </w:style>
  <w:style w:type="paragraph" w:customStyle="1" w:styleId="88421E4531F1441EB6370DCF109ABE7F1">
    <w:name w:val="88421E4531F1441EB6370DCF109ABE7F1"/>
    <w:rsid w:val="001137A1"/>
    <w:pPr>
      <w:widowControl w:val="0"/>
      <w:spacing w:after="0" w:line="240" w:lineRule="auto"/>
    </w:pPr>
    <w:rPr>
      <w:rFonts w:ascii="Arial" w:eastAsia="Calibri" w:hAnsi="Arial" w:cs="Calibri"/>
      <w:color w:val="000000"/>
      <w:sz w:val="24"/>
      <w:szCs w:val="24"/>
    </w:rPr>
  </w:style>
  <w:style w:type="paragraph" w:customStyle="1" w:styleId="BA887DF695C847688164582440D5FC201">
    <w:name w:val="BA887DF695C847688164582440D5FC201"/>
    <w:rsid w:val="001137A1"/>
    <w:pPr>
      <w:widowControl w:val="0"/>
      <w:spacing w:after="240"/>
      <w:ind w:left="720"/>
      <w:contextualSpacing/>
    </w:pPr>
    <w:rPr>
      <w:rFonts w:ascii="Arial" w:eastAsia="Calibri" w:hAnsi="Arial" w:cs="Calibri"/>
      <w:color w:val="000000"/>
      <w:sz w:val="24"/>
      <w:szCs w:val="24"/>
    </w:rPr>
  </w:style>
  <w:style w:type="paragraph" w:customStyle="1" w:styleId="2BDBC19216194AB4B6B608807AE2C3961">
    <w:name w:val="2BDBC19216194AB4B6B608807AE2C3961"/>
    <w:rsid w:val="001137A1"/>
    <w:pPr>
      <w:widowControl w:val="0"/>
      <w:spacing w:after="0" w:line="240" w:lineRule="auto"/>
    </w:pPr>
    <w:rPr>
      <w:rFonts w:ascii="Arial" w:eastAsia="Calibri" w:hAnsi="Arial" w:cs="Calibri"/>
      <w:color w:val="000000"/>
      <w:sz w:val="24"/>
      <w:szCs w:val="24"/>
    </w:rPr>
  </w:style>
  <w:style w:type="paragraph" w:customStyle="1" w:styleId="96F4F2C52CF547A887231C18AFC770161">
    <w:name w:val="96F4F2C52CF547A887231C18AFC770161"/>
    <w:rsid w:val="001137A1"/>
    <w:pPr>
      <w:widowControl w:val="0"/>
      <w:spacing w:after="0" w:line="240" w:lineRule="auto"/>
    </w:pPr>
    <w:rPr>
      <w:rFonts w:ascii="Arial" w:eastAsia="Calibri" w:hAnsi="Arial" w:cs="Calibri"/>
      <w:color w:val="000000"/>
      <w:sz w:val="24"/>
      <w:szCs w:val="24"/>
    </w:rPr>
  </w:style>
  <w:style w:type="paragraph" w:customStyle="1" w:styleId="A84BAF6A9D014E369EA23E64526D30AD1">
    <w:name w:val="A84BAF6A9D014E369EA23E64526D30AD1"/>
    <w:rsid w:val="001137A1"/>
    <w:pPr>
      <w:widowControl w:val="0"/>
      <w:spacing w:after="0" w:line="240" w:lineRule="auto"/>
    </w:pPr>
    <w:rPr>
      <w:rFonts w:ascii="Arial" w:eastAsia="Calibri" w:hAnsi="Arial" w:cs="Calibri"/>
      <w:color w:val="000000"/>
      <w:sz w:val="24"/>
      <w:szCs w:val="24"/>
    </w:rPr>
  </w:style>
  <w:style w:type="paragraph" w:customStyle="1" w:styleId="1CEACD3E70FB4918A5C7F35C4B6F627B">
    <w:name w:val="1CEACD3E70FB4918A5C7F35C4B6F627B"/>
    <w:rsid w:val="001137A1"/>
  </w:style>
  <w:style w:type="paragraph" w:customStyle="1" w:styleId="60F33A73D9014FBBB5A38C9B00DB6A20">
    <w:name w:val="60F33A73D9014FBBB5A38C9B00DB6A20"/>
    <w:rsid w:val="001137A1"/>
  </w:style>
  <w:style w:type="paragraph" w:customStyle="1" w:styleId="0232EFB2EC8447329BC419B4AB2F78A4">
    <w:name w:val="0232EFB2EC8447329BC419B4AB2F78A4"/>
    <w:rsid w:val="001137A1"/>
  </w:style>
  <w:style w:type="paragraph" w:customStyle="1" w:styleId="AD3E0B14356A438EAEE7C8BDEF47F225">
    <w:name w:val="AD3E0B14356A438EAEE7C8BDEF47F225"/>
    <w:rsid w:val="001137A1"/>
  </w:style>
  <w:style w:type="paragraph" w:customStyle="1" w:styleId="B4C2114BC9E04A8E91627E944E02DFBD">
    <w:name w:val="B4C2114BC9E04A8E91627E944E02DFBD"/>
    <w:rsid w:val="001137A1"/>
  </w:style>
  <w:style w:type="paragraph" w:customStyle="1" w:styleId="A778BD1035F242A594D56B5D058F8651">
    <w:name w:val="A778BD1035F242A594D56B5D058F8651"/>
    <w:rsid w:val="001137A1"/>
  </w:style>
  <w:style w:type="paragraph" w:customStyle="1" w:styleId="C3D32AA74DAE4F5F8C6686E32CB4BCA7">
    <w:name w:val="C3D32AA74DAE4F5F8C6686E32CB4BCA7"/>
    <w:rsid w:val="001137A1"/>
  </w:style>
  <w:style w:type="paragraph" w:customStyle="1" w:styleId="82BCFAA2E2E44625A01CAF066195DD8C7">
    <w:name w:val="82BCFAA2E2E44625A01CAF066195DD8C7"/>
    <w:rsid w:val="001137A1"/>
    <w:pPr>
      <w:widowControl w:val="0"/>
      <w:spacing w:after="240"/>
    </w:pPr>
    <w:rPr>
      <w:rFonts w:ascii="Arial" w:eastAsia="Calibri" w:hAnsi="Arial" w:cs="Calibri"/>
      <w:color w:val="000000"/>
      <w:sz w:val="24"/>
      <w:szCs w:val="24"/>
    </w:rPr>
  </w:style>
  <w:style w:type="paragraph" w:customStyle="1" w:styleId="C6243E7DE0CB4442A1C9199C01D096A77">
    <w:name w:val="C6243E7DE0CB4442A1C9199C01D096A77"/>
    <w:rsid w:val="001137A1"/>
    <w:pPr>
      <w:widowControl w:val="0"/>
      <w:spacing w:after="240"/>
    </w:pPr>
    <w:rPr>
      <w:rFonts w:ascii="Arial" w:eastAsia="Calibri" w:hAnsi="Arial" w:cs="Calibri"/>
      <w:color w:val="000000"/>
      <w:sz w:val="24"/>
      <w:szCs w:val="24"/>
    </w:rPr>
  </w:style>
  <w:style w:type="paragraph" w:customStyle="1" w:styleId="1E82039AC0E047D9B6E3C7BABB92FEB17">
    <w:name w:val="1E82039AC0E047D9B6E3C7BABB92FEB17"/>
    <w:rsid w:val="001137A1"/>
    <w:pPr>
      <w:widowControl w:val="0"/>
      <w:spacing w:after="240"/>
    </w:pPr>
    <w:rPr>
      <w:rFonts w:ascii="Arial" w:eastAsia="Calibri" w:hAnsi="Arial" w:cs="Calibri"/>
      <w:color w:val="000000"/>
      <w:sz w:val="24"/>
      <w:szCs w:val="24"/>
    </w:rPr>
  </w:style>
  <w:style w:type="paragraph" w:customStyle="1" w:styleId="E324D6FD8721427EB80FADA4DBFCC3957">
    <w:name w:val="E324D6FD8721427EB80FADA4DBFCC3957"/>
    <w:rsid w:val="001137A1"/>
    <w:pPr>
      <w:widowControl w:val="0"/>
      <w:spacing w:after="240"/>
    </w:pPr>
    <w:rPr>
      <w:rFonts w:ascii="Arial" w:eastAsia="Calibri" w:hAnsi="Arial" w:cs="Calibri"/>
      <w:color w:val="000000"/>
      <w:sz w:val="24"/>
      <w:szCs w:val="24"/>
    </w:rPr>
  </w:style>
  <w:style w:type="paragraph" w:customStyle="1" w:styleId="EA3DFC05BB404EC5954D2B506B22E74D7">
    <w:name w:val="EA3DFC05BB404EC5954D2B506B22E74D7"/>
    <w:rsid w:val="001137A1"/>
    <w:pPr>
      <w:widowControl w:val="0"/>
      <w:spacing w:after="240"/>
    </w:pPr>
    <w:rPr>
      <w:rFonts w:ascii="Arial" w:eastAsia="Calibri" w:hAnsi="Arial" w:cs="Calibri"/>
      <w:color w:val="000000"/>
      <w:sz w:val="24"/>
      <w:szCs w:val="24"/>
    </w:rPr>
  </w:style>
  <w:style w:type="paragraph" w:customStyle="1" w:styleId="B4C85465E5684C5BB12578B5FCCD984D7">
    <w:name w:val="B4C85465E5684C5BB12578B5FCCD984D7"/>
    <w:rsid w:val="001137A1"/>
    <w:pPr>
      <w:widowControl w:val="0"/>
      <w:spacing w:after="240"/>
    </w:pPr>
    <w:rPr>
      <w:rFonts w:ascii="Arial" w:eastAsia="Calibri" w:hAnsi="Arial" w:cs="Calibri"/>
      <w:color w:val="000000"/>
      <w:sz w:val="24"/>
      <w:szCs w:val="24"/>
    </w:rPr>
  </w:style>
  <w:style w:type="paragraph" w:customStyle="1" w:styleId="23ADC6B677F640B8A5ABA656BCEE9DAA7">
    <w:name w:val="23ADC6B677F640B8A5ABA656BCEE9DAA7"/>
    <w:rsid w:val="001137A1"/>
    <w:pPr>
      <w:widowControl w:val="0"/>
      <w:spacing w:after="240"/>
    </w:pPr>
    <w:rPr>
      <w:rFonts w:ascii="Arial" w:eastAsia="Calibri" w:hAnsi="Arial" w:cs="Calibri"/>
      <w:color w:val="000000"/>
      <w:sz w:val="24"/>
      <w:szCs w:val="24"/>
    </w:rPr>
  </w:style>
  <w:style w:type="paragraph" w:customStyle="1" w:styleId="8C5F77AF6BD1466B80FD82C3A6985E227">
    <w:name w:val="8C5F77AF6BD1466B80FD82C3A6985E227"/>
    <w:rsid w:val="001137A1"/>
    <w:pPr>
      <w:widowControl w:val="0"/>
      <w:spacing w:after="240"/>
    </w:pPr>
    <w:rPr>
      <w:rFonts w:ascii="Arial" w:eastAsia="Calibri" w:hAnsi="Arial" w:cs="Calibri"/>
      <w:color w:val="000000"/>
      <w:sz w:val="24"/>
      <w:szCs w:val="24"/>
    </w:rPr>
  </w:style>
  <w:style w:type="paragraph" w:customStyle="1" w:styleId="228AEFE73E9B49B0A616C3577337ECCA7">
    <w:name w:val="228AEFE73E9B49B0A616C3577337ECCA7"/>
    <w:rsid w:val="001137A1"/>
    <w:pPr>
      <w:widowControl w:val="0"/>
      <w:spacing w:after="240"/>
    </w:pPr>
    <w:rPr>
      <w:rFonts w:ascii="Arial" w:eastAsia="Calibri" w:hAnsi="Arial" w:cs="Calibri"/>
      <w:color w:val="000000"/>
      <w:sz w:val="24"/>
      <w:szCs w:val="24"/>
    </w:rPr>
  </w:style>
  <w:style w:type="paragraph" w:customStyle="1" w:styleId="EC7D50B98FE04BABB031B0F0C4D35D626">
    <w:name w:val="EC7D50B98FE04BABB031B0F0C4D35D626"/>
    <w:rsid w:val="001137A1"/>
    <w:pPr>
      <w:widowControl w:val="0"/>
      <w:spacing w:after="240"/>
      <w:ind w:left="720"/>
      <w:contextualSpacing/>
    </w:pPr>
    <w:rPr>
      <w:rFonts w:ascii="Arial" w:eastAsia="Calibri" w:hAnsi="Arial" w:cs="Calibri"/>
      <w:color w:val="000000"/>
      <w:sz w:val="24"/>
      <w:szCs w:val="24"/>
    </w:rPr>
  </w:style>
  <w:style w:type="paragraph" w:customStyle="1" w:styleId="A6A8FE20EBF34E51974F041317F168099">
    <w:name w:val="A6A8FE20EBF34E51974F041317F168099"/>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9">
    <w:name w:val="82EEA4B18FA74FE3A2C63514CCA47A0A9"/>
    <w:rsid w:val="001137A1"/>
    <w:pPr>
      <w:widowControl w:val="0"/>
      <w:spacing w:after="240"/>
      <w:ind w:left="720"/>
      <w:contextualSpacing/>
    </w:pPr>
    <w:rPr>
      <w:rFonts w:ascii="Arial" w:eastAsia="Calibri" w:hAnsi="Arial" w:cs="Calibri"/>
      <w:color w:val="000000"/>
      <w:sz w:val="24"/>
      <w:szCs w:val="24"/>
    </w:rPr>
  </w:style>
  <w:style w:type="paragraph" w:customStyle="1" w:styleId="C8D60DC94220434CB2BAF3F4A64A4A955">
    <w:name w:val="C8D60DC94220434CB2BAF3F4A64A4A955"/>
    <w:rsid w:val="001137A1"/>
    <w:pPr>
      <w:widowControl w:val="0"/>
      <w:spacing w:after="240"/>
      <w:ind w:left="720"/>
      <w:contextualSpacing/>
    </w:pPr>
    <w:rPr>
      <w:rFonts w:ascii="Arial" w:eastAsia="Calibri" w:hAnsi="Arial" w:cs="Calibri"/>
      <w:color w:val="000000"/>
      <w:sz w:val="24"/>
      <w:szCs w:val="24"/>
    </w:rPr>
  </w:style>
  <w:style w:type="paragraph" w:customStyle="1" w:styleId="8A3D92697C884936B309C0F4BCF8B99A5">
    <w:name w:val="8A3D92697C884936B309C0F4BCF8B99A5"/>
    <w:rsid w:val="001137A1"/>
    <w:pPr>
      <w:widowControl w:val="0"/>
      <w:spacing w:after="240"/>
      <w:ind w:left="720"/>
      <w:contextualSpacing/>
    </w:pPr>
    <w:rPr>
      <w:rFonts w:ascii="Arial" w:eastAsia="Calibri" w:hAnsi="Arial" w:cs="Calibri"/>
      <w:color w:val="000000"/>
      <w:sz w:val="24"/>
      <w:szCs w:val="24"/>
    </w:rPr>
  </w:style>
  <w:style w:type="paragraph" w:customStyle="1" w:styleId="6261872CD5184D6382EF9EF644A736C83">
    <w:name w:val="6261872CD5184D6382EF9EF644A736C83"/>
    <w:rsid w:val="001137A1"/>
    <w:pPr>
      <w:widowControl w:val="0"/>
      <w:spacing w:after="240"/>
      <w:ind w:left="720"/>
      <w:contextualSpacing/>
    </w:pPr>
    <w:rPr>
      <w:rFonts w:ascii="Arial" w:eastAsia="Calibri" w:hAnsi="Arial" w:cs="Calibri"/>
      <w:color w:val="000000"/>
      <w:sz w:val="24"/>
      <w:szCs w:val="24"/>
    </w:rPr>
  </w:style>
  <w:style w:type="paragraph" w:customStyle="1" w:styleId="71351603DAD744D5B7FC466890C1DEFC1">
    <w:name w:val="71351603DAD744D5B7FC466890C1DEFC1"/>
    <w:rsid w:val="001137A1"/>
    <w:pPr>
      <w:widowControl w:val="0"/>
      <w:spacing w:after="0" w:line="240" w:lineRule="auto"/>
    </w:pPr>
    <w:rPr>
      <w:rFonts w:ascii="Arial" w:eastAsia="Calibri" w:hAnsi="Arial" w:cs="Calibri"/>
      <w:color w:val="000000"/>
      <w:sz w:val="24"/>
      <w:szCs w:val="24"/>
    </w:rPr>
  </w:style>
  <w:style w:type="paragraph" w:customStyle="1" w:styleId="E00F717A5F7A45ADB36F7722D2F05A352">
    <w:name w:val="E00F717A5F7A45ADB36F7722D2F05A352"/>
    <w:rsid w:val="001137A1"/>
    <w:pPr>
      <w:widowControl w:val="0"/>
      <w:spacing w:after="0" w:line="240" w:lineRule="auto"/>
    </w:pPr>
    <w:rPr>
      <w:rFonts w:ascii="Arial" w:eastAsia="Calibri" w:hAnsi="Arial" w:cs="Calibri"/>
      <w:color w:val="000000"/>
      <w:sz w:val="24"/>
      <w:szCs w:val="24"/>
    </w:rPr>
  </w:style>
  <w:style w:type="paragraph" w:customStyle="1" w:styleId="63DEAD51B7A14D8EB24E5992D605CEB72">
    <w:name w:val="63DEAD51B7A14D8EB24E5992D605CEB72"/>
    <w:rsid w:val="001137A1"/>
    <w:pPr>
      <w:widowControl w:val="0"/>
      <w:spacing w:after="0" w:line="240" w:lineRule="auto"/>
    </w:pPr>
    <w:rPr>
      <w:rFonts w:ascii="Arial" w:eastAsia="Calibri" w:hAnsi="Arial" w:cs="Calibri"/>
      <w:color w:val="000000"/>
      <w:sz w:val="24"/>
      <w:szCs w:val="24"/>
    </w:rPr>
  </w:style>
  <w:style w:type="paragraph" w:customStyle="1" w:styleId="88421E4531F1441EB6370DCF109ABE7F2">
    <w:name w:val="88421E4531F1441EB6370DCF109ABE7F2"/>
    <w:rsid w:val="001137A1"/>
    <w:pPr>
      <w:widowControl w:val="0"/>
      <w:spacing w:after="0" w:line="240" w:lineRule="auto"/>
    </w:pPr>
    <w:rPr>
      <w:rFonts w:ascii="Arial" w:eastAsia="Calibri" w:hAnsi="Arial" w:cs="Calibri"/>
      <w:color w:val="000000"/>
      <w:sz w:val="24"/>
      <w:szCs w:val="24"/>
    </w:rPr>
  </w:style>
  <w:style w:type="paragraph" w:customStyle="1" w:styleId="BA887DF695C847688164582440D5FC202">
    <w:name w:val="BA887DF695C847688164582440D5FC202"/>
    <w:rsid w:val="001137A1"/>
    <w:pPr>
      <w:widowControl w:val="0"/>
      <w:spacing w:after="240"/>
      <w:ind w:left="720"/>
      <w:contextualSpacing/>
    </w:pPr>
    <w:rPr>
      <w:rFonts w:ascii="Arial" w:eastAsia="Calibri" w:hAnsi="Arial" w:cs="Calibri"/>
      <w:color w:val="000000"/>
      <w:sz w:val="24"/>
      <w:szCs w:val="24"/>
    </w:rPr>
  </w:style>
  <w:style w:type="paragraph" w:customStyle="1" w:styleId="2BDBC19216194AB4B6B608807AE2C3962">
    <w:name w:val="2BDBC19216194AB4B6B608807AE2C3962"/>
    <w:rsid w:val="001137A1"/>
    <w:pPr>
      <w:widowControl w:val="0"/>
      <w:spacing w:after="0" w:line="240" w:lineRule="auto"/>
    </w:pPr>
    <w:rPr>
      <w:rFonts w:ascii="Arial" w:eastAsia="Calibri" w:hAnsi="Arial" w:cs="Calibri"/>
      <w:color w:val="000000"/>
      <w:sz w:val="24"/>
      <w:szCs w:val="24"/>
    </w:rPr>
  </w:style>
  <w:style w:type="paragraph" w:customStyle="1" w:styleId="96F4F2C52CF547A887231C18AFC770162">
    <w:name w:val="96F4F2C52CF547A887231C18AFC770162"/>
    <w:rsid w:val="001137A1"/>
    <w:pPr>
      <w:widowControl w:val="0"/>
      <w:spacing w:after="0" w:line="240" w:lineRule="auto"/>
    </w:pPr>
    <w:rPr>
      <w:rFonts w:ascii="Arial" w:eastAsia="Calibri" w:hAnsi="Arial" w:cs="Calibri"/>
      <w:color w:val="000000"/>
      <w:sz w:val="24"/>
      <w:szCs w:val="24"/>
    </w:rPr>
  </w:style>
  <w:style w:type="paragraph" w:customStyle="1" w:styleId="1CEACD3E70FB4918A5C7F35C4B6F627B1">
    <w:name w:val="1CEACD3E70FB4918A5C7F35C4B6F627B1"/>
    <w:rsid w:val="001137A1"/>
    <w:pPr>
      <w:widowControl w:val="0"/>
      <w:spacing w:after="0" w:line="240" w:lineRule="auto"/>
    </w:pPr>
    <w:rPr>
      <w:rFonts w:ascii="Arial" w:eastAsia="Calibri" w:hAnsi="Arial" w:cs="Calibri"/>
      <w:color w:val="000000"/>
      <w:sz w:val="24"/>
      <w:szCs w:val="24"/>
    </w:rPr>
  </w:style>
  <w:style w:type="paragraph" w:customStyle="1" w:styleId="A84BAF6A9D014E369EA23E64526D30AD2">
    <w:name w:val="A84BAF6A9D014E369EA23E64526D30AD2"/>
    <w:rsid w:val="001137A1"/>
    <w:pPr>
      <w:widowControl w:val="0"/>
      <w:spacing w:after="0" w:line="240" w:lineRule="auto"/>
    </w:pPr>
    <w:rPr>
      <w:rFonts w:ascii="Arial" w:eastAsia="Calibri" w:hAnsi="Arial" w:cs="Calibri"/>
      <w:color w:val="000000"/>
      <w:sz w:val="24"/>
      <w:szCs w:val="24"/>
    </w:rPr>
  </w:style>
  <w:style w:type="paragraph" w:customStyle="1" w:styleId="C3D32AA74DAE4F5F8C6686E32CB4BCA71">
    <w:name w:val="C3D32AA74DAE4F5F8C6686E32CB4BCA71"/>
    <w:rsid w:val="001137A1"/>
    <w:pPr>
      <w:widowControl w:val="0"/>
      <w:spacing w:after="240"/>
      <w:ind w:left="720"/>
      <w:contextualSpacing/>
    </w:pPr>
    <w:rPr>
      <w:rFonts w:ascii="Arial" w:eastAsia="Calibri" w:hAnsi="Arial" w:cs="Calibri"/>
      <w:color w:val="000000"/>
      <w:sz w:val="24"/>
      <w:szCs w:val="24"/>
    </w:rPr>
  </w:style>
  <w:style w:type="paragraph" w:customStyle="1" w:styleId="A778BD1035F242A594D56B5D058F86511">
    <w:name w:val="A778BD1035F242A594D56B5D058F86511"/>
    <w:rsid w:val="001137A1"/>
    <w:pPr>
      <w:widowControl w:val="0"/>
      <w:spacing w:after="240"/>
      <w:ind w:left="720"/>
      <w:contextualSpacing/>
    </w:pPr>
    <w:rPr>
      <w:rFonts w:ascii="Arial" w:eastAsia="Calibri" w:hAnsi="Arial" w:cs="Calibri"/>
      <w:color w:val="000000"/>
      <w:sz w:val="24"/>
      <w:szCs w:val="24"/>
    </w:rPr>
  </w:style>
  <w:style w:type="paragraph" w:customStyle="1" w:styleId="AD3E0B14356A438EAEE7C8BDEF47F2251">
    <w:name w:val="AD3E0B14356A438EAEE7C8BDEF47F2251"/>
    <w:rsid w:val="001137A1"/>
    <w:pPr>
      <w:widowControl w:val="0"/>
      <w:spacing w:after="240"/>
      <w:ind w:left="720"/>
      <w:contextualSpacing/>
    </w:pPr>
    <w:rPr>
      <w:rFonts w:ascii="Arial" w:eastAsia="Calibri" w:hAnsi="Arial" w:cs="Calibri"/>
      <w:color w:val="000000"/>
      <w:sz w:val="24"/>
      <w:szCs w:val="24"/>
    </w:rPr>
  </w:style>
  <w:style w:type="paragraph" w:customStyle="1" w:styleId="82BCFAA2E2E44625A01CAF066195DD8C8">
    <w:name w:val="82BCFAA2E2E44625A01CAF066195DD8C8"/>
    <w:rsid w:val="001137A1"/>
    <w:pPr>
      <w:widowControl w:val="0"/>
      <w:spacing w:after="240"/>
    </w:pPr>
    <w:rPr>
      <w:rFonts w:ascii="Arial" w:eastAsia="Calibri" w:hAnsi="Arial" w:cs="Calibri"/>
      <w:color w:val="000000"/>
      <w:sz w:val="24"/>
      <w:szCs w:val="24"/>
    </w:rPr>
  </w:style>
  <w:style w:type="paragraph" w:customStyle="1" w:styleId="C6243E7DE0CB4442A1C9199C01D096A78">
    <w:name w:val="C6243E7DE0CB4442A1C9199C01D096A78"/>
    <w:rsid w:val="001137A1"/>
    <w:pPr>
      <w:widowControl w:val="0"/>
      <w:spacing w:after="240"/>
    </w:pPr>
    <w:rPr>
      <w:rFonts w:ascii="Arial" w:eastAsia="Calibri" w:hAnsi="Arial" w:cs="Calibri"/>
      <w:color w:val="000000"/>
      <w:sz w:val="24"/>
      <w:szCs w:val="24"/>
    </w:rPr>
  </w:style>
  <w:style w:type="paragraph" w:customStyle="1" w:styleId="1E82039AC0E047D9B6E3C7BABB92FEB18">
    <w:name w:val="1E82039AC0E047D9B6E3C7BABB92FEB18"/>
    <w:rsid w:val="001137A1"/>
    <w:pPr>
      <w:widowControl w:val="0"/>
      <w:spacing w:after="240"/>
    </w:pPr>
    <w:rPr>
      <w:rFonts w:ascii="Arial" w:eastAsia="Calibri" w:hAnsi="Arial" w:cs="Calibri"/>
      <w:color w:val="000000"/>
      <w:sz w:val="24"/>
      <w:szCs w:val="24"/>
    </w:rPr>
  </w:style>
  <w:style w:type="paragraph" w:customStyle="1" w:styleId="E324D6FD8721427EB80FADA4DBFCC3958">
    <w:name w:val="E324D6FD8721427EB80FADA4DBFCC3958"/>
    <w:rsid w:val="001137A1"/>
    <w:pPr>
      <w:widowControl w:val="0"/>
      <w:spacing w:after="240"/>
    </w:pPr>
    <w:rPr>
      <w:rFonts w:ascii="Arial" w:eastAsia="Calibri" w:hAnsi="Arial" w:cs="Calibri"/>
      <w:color w:val="000000"/>
      <w:sz w:val="24"/>
      <w:szCs w:val="24"/>
    </w:rPr>
  </w:style>
  <w:style w:type="paragraph" w:customStyle="1" w:styleId="EA3DFC05BB404EC5954D2B506B22E74D8">
    <w:name w:val="EA3DFC05BB404EC5954D2B506B22E74D8"/>
    <w:rsid w:val="001137A1"/>
    <w:pPr>
      <w:widowControl w:val="0"/>
      <w:spacing w:after="240"/>
    </w:pPr>
    <w:rPr>
      <w:rFonts w:ascii="Arial" w:eastAsia="Calibri" w:hAnsi="Arial" w:cs="Calibri"/>
      <w:color w:val="000000"/>
      <w:sz w:val="24"/>
      <w:szCs w:val="24"/>
    </w:rPr>
  </w:style>
  <w:style w:type="paragraph" w:customStyle="1" w:styleId="B4C85465E5684C5BB12578B5FCCD984D8">
    <w:name w:val="B4C85465E5684C5BB12578B5FCCD984D8"/>
    <w:rsid w:val="001137A1"/>
    <w:pPr>
      <w:widowControl w:val="0"/>
      <w:spacing w:after="240"/>
    </w:pPr>
    <w:rPr>
      <w:rFonts w:ascii="Arial" w:eastAsia="Calibri" w:hAnsi="Arial" w:cs="Calibri"/>
      <w:color w:val="000000"/>
      <w:sz w:val="24"/>
      <w:szCs w:val="24"/>
    </w:rPr>
  </w:style>
  <w:style w:type="paragraph" w:customStyle="1" w:styleId="23ADC6B677F640B8A5ABA656BCEE9DAA8">
    <w:name w:val="23ADC6B677F640B8A5ABA656BCEE9DAA8"/>
    <w:rsid w:val="001137A1"/>
    <w:pPr>
      <w:widowControl w:val="0"/>
      <w:spacing w:after="240"/>
    </w:pPr>
    <w:rPr>
      <w:rFonts w:ascii="Arial" w:eastAsia="Calibri" w:hAnsi="Arial" w:cs="Calibri"/>
      <w:color w:val="000000"/>
      <w:sz w:val="24"/>
      <w:szCs w:val="24"/>
    </w:rPr>
  </w:style>
  <w:style w:type="paragraph" w:customStyle="1" w:styleId="8C5F77AF6BD1466B80FD82C3A6985E228">
    <w:name w:val="8C5F77AF6BD1466B80FD82C3A6985E228"/>
    <w:rsid w:val="001137A1"/>
    <w:pPr>
      <w:widowControl w:val="0"/>
      <w:spacing w:after="240"/>
    </w:pPr>
    <w:rPr>
      <w:rFonts w:ascii="Arial" w:eastAsia="Calibri" w:hAnsi="Arial" w:cs="Calibri"/>
      <w:color w:val="000000"/>
      <w:sz w:val="24"/>
      <w:szCs w:val="24"/>
    </w:rPr>
  </w:style>
  <w:style w:type="paragraph" w:customStyle="1" w:styleId="228AEFE73E9B49B0A616C3577337ECCA8">
    <w:name w:val="228AEFE73E9B49B0A616C3577337ECCA8"/>
    <w:rsid w:val="001137A1"/>
    <w:pPr>
      <w:widowControl w:val="0"/>
      <w:spacing w:after="240"/>
    </w:pPr>
    <w:rPr>
      <w:rFonts w:ascii="Arial" w:eastAsia="Calibri" w:hAnsi="Arial" w:cs="Calibri"/>
      <w:color w:val="000000"/>
      <w:sz w:val="24"/>
      <w:szCs w:val="24"/>
    </w:rPr>
  </w:style>
  <w:style w:type="paragraph" w:customStyle="1" w:styleId="EC7D50B98FE04BABB031B0F0C4D35D627">
    <w:name w:val="EC7D50B98FE04BABB031B0F0C4D35D627"/>
    <w:rsid w:val="001137A1"/>
    <w:pPr>
      <w:widowControl w:val="0"/>
      <w:spacing w:after="240"/>
      <w:ind w:left="720"/>
      <w:contextualSpacing/>
    </w:pPr>
    <w:rPr>
      <w:rFonts w:ascii="Arial" w:eastAsia="Calibri" w:hAnsi="Arial" w:cs="Calibri"/>
      <w:color w:val="000000"/>
      <w:sz w:val="24"/>
      <w:szCs w:val="24"/>
    </w:rPr>
  </w:style>
  <w:style w:type="paragraph" w:customStyle="1" w:styleId="A6A8FE20EBF34E51974F041317F1680910">
    <w:name w:val="A6A8FE20EBF34E51974F041317F1680910"/>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10">
    <w:name w:val="82EEA4B18FA74FE3A2C63514CCA47A0A10"/>
    <w:rsid w:val="001137A1"/>
    <w:pPr>
      <w:widowControl w:val="0"/>
      <w:spacing w:after="240"/>
      <w:ind w:left="720"/>
      <w:contextualSpacing/>
    </w:pPr>
    <w:rPr>
      <w:rFonts w:ascii="Arial" w:eastAsia="Calibri" w:hAnsi="Arial" w:cs="Calibri"/>
      <w:color w:val="000000"/>
      <w:sz w:val="24"/>
      <w:szCs w:val="24"/>
    </w:rPr>
  </w:style>
  <w:style w:type="paragraph" w:customStyle="1" w:styleId="C8D60DC94220434CB2BAF3F4A64A4A956">
    <w:name w:val="C8D60DC94220434CB2BAF3F4A64A4A956"/>
    <w:rsid w:val="001137A1"/>
    <w:pPr>
      <w:widowControl w:val="0"/>
      <w:spacing w:after="240"/>
      <w:ind w:left="720"/>
      <w:contextualSpacing/>
    </w:pPr>
    <w:rPr>
      <w:rFonts w:ascii="Arial" w:eastAsia="Calibri" w:hAnsi="Arial" w:cs="Calibri"/>
      <w:color w:val="000000"/>
      <w:sz w:val="24"/>
      <w:szCs w:val="24"/>
    </w:rPr>
  </w:style>
  <w:style w:type="paragraph" w:customStyle="1" w:styleId="8A3D92697C884936B309C0F4BCF8B99A6">
    <w:name w:val="8A3D92697C884936B309C0F4BCF8B99A6"/>
    <w:rsid w:val="001137A1"/>
    <w:pPr>
      <w:widowControl w:val="0"/>
      <w:spacing w:after="240"/>
      <w:ind w:left="720"/>
      <w:contextualSpacing/>
    </w:pPr>
    <w:rPr>
      <w:rFonts w:ascii="Arial" w:eastAsia="Calibri" w:hAnsi="Arial" w:cs="Calibri"/>
      <w:color w:val="000000"/>
      <w:sz w:val="24"/>
      <w:szCs w:val="24"/>
    </w:rPr>
  </w:style>
  <w:style w:type="paragraph" w:customStyle="1" w:styleId="6261872CD5184D6382EF9EF644A736C84">
    <w:name w:val="6261872CD5184D6382EF9EF644A736C84"/>
    <w:rsid w:val="001137A1"/>
    <w:pPr>
      <w:widowControl w:val="0"/>
      <w:spacing w:after="240"/>
      <w:ind w:left="720"/>
      <w:contextualSpacing/>
    </w:pPr>
    <w:rPr>
      <w:rFonts w:ascii="Arial" w:eastAsia="Calibri" w:hAnsi="Arial" w:cs="Calibri"/>
      <w:color w:val="000000"/>
      <w:sz w:val="24"/>
      <w:szCs w:val="24"/>
    </w:rPr>
  </w:style>
  <w:style w:type="paragraph" w:customStyle="1" w:styleId="71351603DAD744D5B7FC466890C1DEFC2">
    <w:name w:val="71351603DAD744D5B7FC466890C1DEFC2"/>
    <w:rsid w:val="001137A1"/>
    <w:pPr>
      <w:widowControl w:val="0"/>
      <w:spacing w:after="0" w:line="240" w:lineRule="auto"/>
    </w:pPr>
    <w:rPr>
      <w:rFonts w:ascii="Arial" w:eastAsia="Calibri" w:hAnsi="Arial" w:cs="Calibri"/>
      <w:color w:val="000000"/>
      <w:sz w:val="24"/>
      <w:szCs w:val="24"/>
    </w:rPr>
  </w:style>
  <w:style w:type="paragraph" w:customStyle="1" w:styleId="E00F717A5F7A45ADB36F7722D2F05A353">
    <w:name w:val="E00F717A5F7A45ADB36F7722D2F05A353"/>
    <w:rsid w:val="001137A1"/>
    <w:pPr>
      <w:widowControl w:val="0"/>
      <w:spacing w:after="0" w:line="240" w:lineRule="auto"/>
    </w:pPr>
    <w:rPr>
      <w:rFonts w:ascii="Arial" w:eastAsia="Calibri" w:hAnsi="Arial" w:cs="Calibri"/>
      <w:color w:val="000000"/>
      <w:sz w:val="24"/>
      <w:szCs w:val="24"/>
    </w:rPr>
  </w:style>
  <w:style w:type="paragraph" w:customStyle="1" w:styleId="63DEAD51B7A14D8EB24E5992D605CEB73">
    <w:name w:val="63DEAD51B7A14D8EB24E5992D605CEB73"/>
    <w:rsid w:val="001137A1"/>
    <w:pPr>
      <w:widowControl w:val="0"/>
      <w:spacing w:after="0" w:line="240" w:lineRule="auto"/>
    </w:pPr>
    <w:rPr>
      <w:rFonts w:ascii="Arial" w:eastAsia="Calibri" w:hAnsi="Arial" w:cs="Calibri"/>
      <w:color w:val="000000"/>
      <w:sz w:val="24"/>
      <w:szCs w:val="24"/>
    </w:rPr>
  </w:style>
  <w:style w:type="paragraph" w:customStyle="1" w:styleId="88421E4531F1441EB6370DCF109ABE7F3">
    <w:name w:val="88421E4531F1441EB6370DCF109ABE7F3"/>
    <w:rsid w:val="001137A1"/>
    <w:pPr>
      <w:widowControl w:val="0"/>
      <w:spacing w:after="0" w:line="240" w:lineRule="auto"/>
    </w:pPr>
    <w:rPr>
      <w:rFonts w:ascii="Arial" w:eastAsia="Calibri" w:hAnsi="Arial" w:cs="Calibri"/>
      <w:color w:val="000000"/>
      <w:sz w:val="24"/>
      <w:szCs w:val="24"/>
    </w:rPr>
  </w:style>
  <w:style w:type="paragraph" w:customStyle="1" w:styleId="BA887DF695C847688164582440D5FC203">
    <w:name w:val="BA887DF695C847688164582440D5FC203"/>
    <w:rsid w:val="001137A1"/>
    <w:pPr>
      <w:widowControl w:val="0"/>
      <w:spacing w:after="240"/>
      <w:ind w:left="720"/>
      <w:contextualSpacing/>
    </w:pPr>
    <w:rPr>
      <w:rFonts w:ascii="Arial" w:eastAsia="Calibri" w:hAnsi="Arial" w:cs="Calibri"/>
      <w:color w:val="000000"/>
      <w:sz w:val="24"/>
      <w:szCs w:val="24"/>
    </w:rPr>
  </w:style>
  <w:style w:type="paragraph" w:customStyle="1" w:styleId="2BDBC19216194AB4B6B608807AE2C3963">
    <w:name w:val="2BDBC19216194AB4B6B608807AE2C3963"/>
    <w:rsid w:val="001137A1"/>
    <w:pPr>
      <w:widowControl w:val="0"/>
      <w:spacing w:after="0" w:line="240" w:lineRule="auto"/>
    </w:pPr>
    <w:rPr>
      <w:rFonts w:ascii="Arial" w:eastAsia="Calibri" w:hAnsi="Arial" w:cs="Calibri"/>
      <w:color w:val="000000"/>
      <w:sz w:val="24"/>
      <w:szCs w:val="24"/>
    </w:rPr>
  </w:style>
  <w:style w:type="paragraph" w:customStyle="1" w:styleId="96F4F2C52CF547A887231C18AFC770163">
    <w:name w:val="96F4F2C52CF547A887231C18AFC770163"/>
    <w:rsid w:val="001137A1"/>
    <w:pPr>
      <w:widowControl w:val="0"/>
      <w:spacing w:after="0" w:line="240" w:lineRule="auto"/>
    </w:pPr>
    <w:rPr>
      <w:rFonts w:ascii="Arial" w:eastAsia="Calibri" w:hAnsi="Arial" w:cs="Calibri"/>
      <w:color w:val="000000"/>
      <w:sz w:val="24"/>
      <w:szCs w:val="24"/>
    </w:rPr>
  </w:style>
  <w:style w:type="paragraph" w:customStyle="1" w:styleId="1CEACD3E70FB4918A5C7F35C4B6F627B2">
    <w:name w:val="1CEACD3E70FB4918A5C7F35C4B6F627B2"/>
    <w:rsid w:val="001137A1"/>
    <w:pPr>
      <w:widowControl w:val="0"/>
      <w:spacing w:after="0" w:line="240" w:lineRule="auto"/>
    </w:pPr>
    <w:rPr>
      <w:rFonts w:ascii="Arial" w:eastAsia="Calibri" w:hAnsi="Arial" w:cs="Calibri"/>
      <w:color w:val="000000"/>
      <w:sz w:val="24"/>
      <w:szCs w:val="24"/>
    </w:rPr>
  </w:style>
  <w:style w:type="paragraph" w:customStyle="1" w:styleId="A84BAF6A9D014E369EA23E64526D30AD3">
    <w:name w:val="A84BAF6A9D014E369EA23E64526D30AD3"/>
    <w:rsid w:val="001137A1"/>
    <w:pPr>
      <w:widowControl w:val="0"/>
      <w:spacing w:after="0" w:line="240" w:lineRule="auto"/>
    </w:pPr>
    <w:rPr>
      <w:rFonts w:ascii="Arial" w:eastAsia="Calibri" w:hAnsi="Arial" w:cs="Calibri"/>
      <w:color w:val="000000"/>
      <w:sz w:val="24"/>
      <w:szCs w:val="24"/>
    </w:rPr>
  </w:style>
  <w:style w:type="paragraph" w:customStyle="1" w:styleId="C3D32AA74DAE4F5F8C6686E32CB4BCA72">
    <w:name w:val="C3D32AA74DAE4F5F8C6686E32CB4BCA72"/>
    <w:rsid w:val="001137A1"/>
    <w:pPr>
      <w:widowControl w:val="0"/>
      <w:spacing w:after="240"/>
      <w:ind w:left="720"/>
      <w:contextualSpacing/>
    </w:pPr>
    <w:rPr>
      <w:rFonts w:ascii="Arial" w:eastAsia="Calibri" w:hAnsi="Arial" w:cs="Calibri"/>
      <w:color w:val="000000"/>
      <w:sz w:val="24"/>
      <w:szCs w:val="24"/>
    </w:rPr>
  </w:style>
  <w:style w:type="paragraph" w:customStyle="1" w:styleId="A778BD1035F242A594D56B5D058F86512">
    <w:name w:val="A778BD1035F242A594D56B5D058F86512"/>
    <w:rsid w:val="001137A1"/>
    <w:pPr>
      <w:widowControl w:val="0"/>
      <w:spacing w:after="240"/>
      <w:ind w:left="720"/>
      <w:contextualSpacing/>
    </w:pPr>
    <w:rPr>
      <w:rFonts w:ascii="Arial" w:eastAsia="Calibri" w:hAnsi="Arial" w:cs="Calibri"/>
      <w:color w:val="000000"/>
      <w:sz w:val="24"/>
      <w:szCs w:val="24"/>
    </w:rPr>
  </w:style>
  <w:style w:type="paragraph" w:customStyle="1" w:styleId="AD3E0B14356A438EAEE7C8BDEF47F2252">
    <w:name w:val="AD3E0B14356A438EAEE7C8BDEF47F2252"/>
    <w:rsid w:val="001137A1"/>
    <w:pPr>
      <w:widowControl w:val="0"/>
      <w:spacing w:after="240"/>
      <w:ind w:left="720"/>
      <w:contextualSpacing/>
    </w:pPr>
    <w:rPr>
      <w:rFonts w:ascii="Arial" w:eastAsia="Calibri" w:hAnsi="Arial" w:cs="Calibri"/>
      <w:color w:val="000000"/>
      <w:sz w:val="24"/>
      <w:szCs w:val="24"/>
    </w:rPr>
  </w:style>
  <w:style w:type="paragraph" w:customStyle="1" w:styleId="82BCFAA2E2E44625A01CAF066195DD8C9">
    <w:name w:val="82BCFAA2E2E44625A01CAF066195DD8C9"/>
    <w:rsid w:val="001137A1"/>
    <w:pPr>
      <w:widowControl w:val="0"/>
      <w:spacing w:after="240"/>
    </w:pPr>
    <w:rPr>
      <w:rFonts w:ascii="Arial" w:eastAsia="Calibri" w:hAnsi="Arial" w:cs="Calibri"/>
      <w:color w:val="000000"/>
      <w:sz w:val="24"/>
      <w:szCs w:val="24"/>
    </w:rPr>
  </w:style>
  <w:style w:type="paragraph" w:customStyle="1" w:styleId="C6243E7DE0CB4442A1C9199C01D096A79">
    <w:name w:val="C6243E7DE0CB4442A1C9199C01D096A79"/>
    <w:rsid w:val="001137A1"/>
    <w:pPr>
      <w:widowControl w:val="0"/>
      <w:spacing w:after="240"/>
    </w:pPr>
    <w:rPr>
      <w:rFonts w:ascii="Arial" w:eastAsia="Calibri" w:hAnsi="Arial" w:cs="Calibri"/>
      <w:color w:val="000000"/>
      <w:sz w:val="24"/>
      <w:szCs w:val="24"/>
    </w:rPr>
  </w:style>
  <w:style w:type="paragraph" w:customStyle="1" w:styleId="1E82039AC0E047D9B6E3C7BABB92FEB19">
    <w:name w:val="1E82039AC0E047D9B6E3C7BABB92FEB19"/>
    <w:rsid w:val="001137A1"/>
    <w:pPr>
      <w:widowControl w:val="0"/>
      <w:spacing w:after="240"/>
    </w:pPr>
    <w:rPr>
      <w:rFonts w:ascii="Arial" w:eastAsia="Calibri" w:hAnsi="Arial" w:cs="Calibri"/>
      <w:color w:val="000000"/>
      <w:sz w:val="24"/>
      <w:szCs w:val="24"/>
    </w:rPr>
  </w:style>
  <w:style w:type="paragraph" w:customStyle="1" w:styleId="E324D6FD8721427EB80FADA4DBFCC3959">
    <w:name w:val="E324D6FD8721427EB80FADA4DBFCC3959"/>
    <w:rsid w:val="001137A1"/>
    <w:pPr>
      <w:widowControl w:val="0"/>
      <w:spacing w:after="240"/>
    </w:pPr>
    <w:rPr>
      <w:rFonts w:ascii="Arial" w:eastAsia="Calibri" w:hAnsi="Arial" w:cs="Calibri"/>
      <w:color w:val="000000"/>
      <w:sz w:val="24"/>
      <w:szCs w:val="24"/>
    </w:rPr>
  </w:style>
  <w:style w:type="paragraph" w:customStyle="1" w:styleId="EA3DFC05BB404EC5954D2B506B22E74D9">
    <w:name w:val="EA3DFC05BB404EC5954D2B506B22E74D9"/>
    <w:rsid w:val="001137A1"/>
    <w:pPr>
      <w:widowControl w:val="0"/>
      <w:spacing w:after="240"/>
    </w:pPr>
    <w:rPr>
      <w:rFonts w:ascii="Arial" w:eastAsia="Calibri" w:hAnsi="Arial" w:cs="Calibri"/>
      <w:color w:val="000000"/>
      <w:sz w:val="24"/>
      <w:szCs w:val="24"/>
    </w:rPr>
  </w:style>
  <w:style w:type="paragraph" w:customStyle="1" w:styleId="B4C85465E5684C5BB12578B5FCCD984D9">
    <w:name w:val="B4C85465E5684C5BB12578B5FCCD984D9"/>
    <w:rsid w:val="001137A1"/>
    <w:pPr>
      <w:widowControl w:val="0"/>
      <w:spacing w:after="240"/>
    </w:pPr>
    <w:rPr>
      <w:rFonts w:ascii="Arial" w:eastAsia="Calibri" w:hAnsi="Arial" w:cs="Calibri"/>
      <w:color w:val="000000"/>
      <w:sz w:val="24"/>
      <w:szCs w:val="24"/>
    </w:rPr>
  </w:style>
  <w:style w:type="paragraph" w:customStyle="1" w:styleId="23ADC6B677F640B8A5ABA656BCEE9DAA9">
    <w:name w:val="23ADC6B677F640B8A5ABA656BCEE9DAA9"/>
    <w:rsid w:val="001137A1"/>
    <w:pPr>
      <w:widowControl w:val="0"/>
      <w:spacing w:after="240"/>
    </w:pPr>
    <w:rPr>
      <w:rFonts w:ascii="Arial" w:eastAsia="Calibri" w:hAnsi="Arial" w:cs="Calibri"/>
      <w:color w:val="000000"/>
      <w:sz w:val="24"/>
      <w:szCs w:val="24"/>
    </w:rPr>
  </w:style>
  <w:style w:type="paragraph" w:customStyle="1" w:styleId="8C5F77AF6BD1466B80FD82C3A6985E229">
    <w:name w:val="8C5F77AF6BD1466B80FD82C3A6985E229"/>
    <w:rsid w:val="001137A1"/>
    <w:pPr>
      <w:widowControl w:val="0"/>
      <w:spacing w:after="240"/>
    </w:pPr>
    <w:rPr>
      <w:rFonts w:ascii="Arial" w:eastAsia="Calibri" w:hAnsi="Arial" w:cs="Calibri"/>
      <w:color w:val="000000"/>
      <w:sz w:val="24"/>
      <w:szCs w:val="24"/>
    </w:rPr>
  </w:style>
  <w:style w:type="paragraph" w:customStyle="1" w:styleId="228AEFE73E9B49B0A616C3577337ECCA9">
    <w:name w:val="228AEFE73E9B49B0A616C3577337ECCA9"/>
    <w:rsid w:val="001137A1"/>
    <w:pPr>
      <w:widowControl w:val="0"/>
      <w:spacing w:after="240"/>
    </w:pPr>
    <w:rPr>
      <w:rFonts w:ascii="Arial" w:eastAsia="Calibri" w:hAnsi="Arial" w:cs="Calibri"/>
      <w:color w:val="000000"/>
      <w:sz w:val="24"/>
      <w:szCs w:val="24"/>
    </w:rPr>
  </w:style>
  <w:style w:type="paragraph" w:customStyle="1" w:styleId="EC7D50B98FE04BABB031B0F0C4D35D628">
    <w:name w:val="EC7D50B98FE04BABB031B0F0C4D35D628"/>
    <w:rsid w:val="001137A1"/>
    <w:pPr>
      <w:widowControl w:val="0"/>
      <w:spacing w:after="240"/>
      <w:ind w:left="720"/>
      <w:contextualSpacing/>
    </w:pPr>
    <w:rPr>
      <w:rFonts w:ascii="Arial" w:eastAsia="Calibri" w:hAnsi="Arial" w:cs="Calibri"/>
      <w:color w:val="000000"/>
      <w:sz w:val="24"/>
      <w:szCs w:val="24"/>
    </w:rPr>
  </w:style>
  <w:style w:type="paragraph" w:customStyle="1" w:styleId="A6A8FE20EBF34E51974F041317F1680911">
    <w:name w:val="A6A8FE20EBF34E51974F041317F1680911"/>
    <w:rsid w:val="001137A1"/>
    <w:pPr>
      <w:widowControl w:val="0"/>
      <w:spacing w:after="240"/>
      <w:ind w:left="720"/>
      <w:contextualSpacing/>
    </w:pPr>
    <w:rPr>
      <w:rFonts w:ascii="Arial" w:eastAsia="Calibri" w:hAnsi="Arial" w:cs="Calibri"/>
      <w:color w:val="000000"/>
      <w:sz w:val="24"/>
      <w:szCs w:val="24"/>
    </w:rPr>
  </w:style>
  <w:style w:type="paragraph" w:customStyle="1" w:styleId="82EEA4B18FA74FE3A2C63514CCA47A0A11">
    <w:name w:val="82EEA4B18FA74FE3A2C63514CCA47A0A11"/>
    <w:rsid w:val="001137A1"/>
    <w:pPr>
      <w:widowControl w:val="0"/>
      <w:spacing w:after="240"/>
      <w:ind w:left="720"/>
      <w:contextualSpacing/>
    </w:pPr>
    <w:rPr>
      <w:rFonts w:ascii="Arial" w:eastAsia="Calibri" w:hAnsi="Arial" w:cs="Calibri"/>
      <w:color w:val="000000"/>
      <w:sz w:val="24"/>
      <w:szCs w:val="24"/>
    </w:rPr>
  </w:style>
  <w:style w:type="paragraph" w:customStyle="1" w:styleId="C8D60DC94220434CB2BAF3F4A64A4A957">
    <w:name w:val="C8D60DC94220434CB2BAF3F4A64A4A957"/>
    <w:rsid w:val="001137A1"/>
    <w:pPr>
      <w:widowControl w:val="0"/>
      <w:spacing w:after="240"/>
      <w:ind w:left="720"/>
      <w:contextualSpacing/>
    </w:pPr>
    <w:rPr>
      <w:rFonts w:ascii="Arial" w:eastAsia="Calibri" w:hAnsi="Arial" w:cs="Calibri"/>
      <w:color w:val="000000"/>
      <w:sz w:val="24"/>
      <w:szCs w:val="24"/>
    </w:rPr>
  </w:style>
  <w:style w:type="paragraph" w:customStyle="1" w:styleId="8A3D92697C884936B309C0F4BCF8B99A7">
    <w:name w:val="8A3D92697C884936B309C0F4BCF8B99A7"/>
    <w:rsid w:val="001137A1"/>
    <w:pPr>
      <w:widowControl w:val="0"/>
      <w:spacing w:after="240"/>
      <w:ind w:left="720"/>
      <w:contextualSpacing/>
    </w:pPr>
    <w:rPr>
      <w:rFonts w:ascii="Arial" w:eastAsia="Calibri" w:hAnsi="Arial" w:cs="Calibri"/>
      <w:color w:val="000000"/>
      <w:sz w:val="24"/>
      <w:szCs w:val="24"/>
    </w:rPr>
  </w:style>
  <w:style w:type="paragraph" w:customStyle="1" w:styleId="6261872CD5184D6382EF9EF644A736C85">
    <w:name w:val="6261872CD5184D6382EF9EF644A736C85"/>
    <w:rsid w:val="001137A1"/>
    <w:pPr>
      <w:widowControl w:val="0"/>
      <w:spacing w:after="240"/>
      <w:ind w:left="720"/>
      <w:contextualSpacing/>
    </w:pPr>
    <w:rPr>
      <w:rFonts w:ascii="Arial" w:eastAsia="Calibri" w:hAnsi="Arial" w:cs="Calibri"/>
      <w:color w:val="000000"/>
      <w:sz w:val="24"/>
      <w:szCs w:val="24"/>
    </w:rPr>
  </w:style>
  <w:style w:type="paragraph" w:customStyle="1" w:styleId="71351603DAD744D5B7FC466890C1DEFC3">
    <w:name w:val="71351603DAD744D5B7FC466890C1DEFC3"/>
    <w:rsid w:val="001137A1"/>
    <w:pPr>
      <w:widowControl w:val="0"/>
      <w:spacing w:after="0" w:line="240" w:lineRule="auto"/>
    </w:pPr>
    <w:rPr>
      <w:rFonts w:ascii="Arial" w:eastAsia="Calibri" w:hAnsi="Arial" w:cs="Calibri"/>
      <w:color w:val="000000"/>
      <w:sz w:val="24"/>
      <w:szCs w:val="24"/>
    </w:rPr>
  </w:style>
  <w:style w:type="paragraph" w:customStyle="1" w:styleId="E00F717A5F7A45ADB36F7722D2F05A354">
    <w:name w:val="E00F717A5F7A45ADB36F7722D2F05A354"/>
    <w:rsid w:val="001137A1"/>
    <w:pPr>
      <w:widowControl w:val="0"/>
      <w:spacing w:after="0" w:line="240" w:lineRule="auto"/>
    </w:pPr>
    <w:rPr>
      <w:rFonts w:ascii="Arial" w:eastAsia="Calibri" w:hAnsi="Arial" w:cs="Calibri"/>
      <w:color w:val="000000"/>
      <w:sz w:val="24"/>
      <w:szCs w:val="24"/>
    </w:rPr>
  </w:style>
  <w:style w:type="paragraph" w:customStyle="1" w:styleId="63DEAD51B7A14D8EB24E5992D605CEB74">
    <w:name w:val="63DEAD51B7A14D8EB24E5992D605CEB74"/>
    <w:rsid w:val="001137A1"/>
    <w:pPr>
      <w:widowControl w:val="0"/>
      <w:spacing w:after="0" w:line="240" w:lineRule="auto"/>
    </w:pPr>
    <w:rPr>
      <w:rFonts w:ascii="Arial" w:eastAsia="Calibri" w:hAnsi="Arial" w:cs="Calibri"/>
      <w:color w:val="000000"/>
      <w:sz w:val="24"/>
      <w:szCs w:val="24"/>
    </w:rPr>
  </w:style>
  <w:style w:type="paragraph" w:customStyle="1" w:styleId="88421E4531F1441EB6370DCF109ABE7F4">
    <w:name w:val="88421E4531F1441EB6370DCF109ABE7F4"/>
    <w:rsid w:val="001137A1"/>
    <w:pPr>
      <w:widowControl w:val="0"/>
      <w:spacing w:after="0" w:line="240" w:lineRule="auto"/>
    </w:pPr>
    <w:rPr>
      <w:rFonts w:ascii="Arial" w:eastAsia="Calibri" w:hAnsi="Arial" w:cs="Calibri"/>
      <w:color w:val="000000"/>
      <w:sz w:val="24"/>
      <w:szCs w:val="24"/>
    </w:rPr>
  </w:style>
  <w:style w:type="paragraph" w:customStyle="1" w:styleId="BA887DF695C847688164582440D5FC204">
    <w:name w:val="BA887DF695C847688164582440D5FC204"/>
    <w:rsid w:val="001137A1"/>
    <w:pPr>
      <w:widowControl w:val="0"/>
      <w:spacing w:after="240"/>
      <w:ind w:left="720"/>
      <w:contextualSpacing/>
    </w:pPr>
    <w:rPr>
      <w:rFonts w:ascii="Arial" w:eastAsia="Calibri" w:hAnsi="Arial" w:cs="Calibri"/>
      <w:color w:val="000000"/>
      <w:sz w:val="24"/>
      <w:szCs w:val="24"/>
    </w:rPr>
  </w:style>
  <w:style w:type="paragraph" w:customStyle="1" w:styleId="2BDBC19216194AB4B6B608807AE2C3964">
    <w:name w:val="2BDBC19216194AB4B6B608807AE2C3964"/>
    <w:rsid w:val="001137A1"/>
    <w:pPr>
      <w:widowControl w:val="0"/>
      <w:spacing w:after="0" w:line="240" w:lineRule="auto"/>
    </w:pPr>
    <w:rPr>
      <w:rFonts w:ascii="Arial" w:eastAsia="Calibri" w:hAnsi="Arial" w:cs="Calibri"/>
      <w:color w:val="000000"/>
      <w:sz w:val="24"/>
      <w:szCs w:val="24"/>
    </w:rPr>
  </w:style>
  <w:style w:type="paragraph" w:customStyle="1" w:styleId="96F4F2C52CF547A887231C18AFC770164">
    <w:name w:val="96F4F2C52CF547A887231C18AFC770164"/>
    <w:rsid w:val="001137A1"/>
    <w:pPr>
      <w:widowControl w:val="0"/>
      <w:spacing w:after="0" w:line="240" w:lineRule="auto"/>
    </w:pPr>
    <w:rPr>
      <w:rFonts w:ascii="Arial" w:eastAsia="Calibri" w:hAnsi="Arial" w:cs="Calibri"/>
      <w:color w:val="000000"/>
      <w:sz w:val="24"/>
      <w:szCs w:val="24"/>
    </w:rPr>
  </w:style>
  <w:style w:type="paragraph" w:customStyle="1" w:styleId="1CEACD3E70FB4918A5C7F35C4B6F627B3">
    <w:name w:val="1CEACD3E70FB4918A5C7F35C4B6F627B3"/>
    <w:rsid w:val="001137A1"/>
    <w:pPr>
      <w:widowControl w:val="0"/>
      <w:spacing w:after="0" w:line="240" w:lineRule="auto"/>
    </w:pPr>
    <w:rPr>
      <w:rFonts w:ascii="Arial" w:eastAsia="Calibri" w:hAnsi="Arial" w:cs="Calibri"/>
      <w:color w:val="000000"/>
      <w:sz w:val="24"/>
      <w:szCs w:val="24"/>
    </w:rPr>
  </w:style>
  <w:style w:type="paragraph" w:customStyle="1" w:styleId="A84BAF6A9D014E369EA23E64526D30AD4">
    <w:name w:val="A84BAF6A9D014E369EA23E64526D30AD4"/>
    <w:rsid w:val="001137A1"/>
    <w:pPr>
      <w:widowControl w:val="0"/>
      <w:spacing w:after="0" w:line="240" w:lineRule="auto"/>
    </w:pPr>
    <w:rPr>
      <w:rFonts w:ascii="Arial" w:eastAsia="Calibri" w:hAnsi="Arial" w:cs="Calibri"/>
      <w:color w:val="000000"/>
      <w:sz w:val="24"/>
      <w:szCs w:val="24"/>
    </w:rPr>
  </w:style>
  <w:style w:type="paragraph" w:customStyle="1" w:styleId="C3D32AA74DAE4F5F8C6686E32CB4BCA73">
    <w:name w:val="C3D32AA74DAE4F5F8C6686E32CB4BCA73"/>
    <w:rsid w:val="001137A1"/>
    <w:pPr>
      <w:widowControl w:val="0"/>
      <w:spacing w:after="240"/>
      <w:ind w:left="720"/>
      <w:contextualSpacing/>
    </w:pPr>
    <w:rPr>
      <w:rFonts w:ascii="Arial" w:eastAsia="Calibri" w:hAnsi="Arial" w:cs="Calibri"/>
      <w:color w:val="000000"/>
      <w:sz w:val="24"/>
      <w:szCs w:val="24"/>
    </w:rPr>
  </w:style>
  <w:style w:type="paragraph" w:customStyle="1" w:styleId="A778BD1035F242A594D56B5D058F86513">
    <w:name w:val="A778BD1035F242A594D56B5D058F86513"/>
    <w:rsid w:val="001137A1"/>
    <w:pPr>
      <w:widowControl w:val="0"/>
      <w:spacing w:after="240"/>
      <w:ind w:left="720"/>
      <w:contextualSpacing/>
    </w:pPr>
    <w:rPr>
      <w:rFonts w:ascii="Arial" w:eastAsia="Calibri" w:hAnsi="Arial" w:cs="Calibri"/>
      <w:color w:val="000000"/>
      <w:sz w:val="24"/>
      <w:szCs w:val="24"/>
    </w:rPr>
  </w:style>
  <w:style w:type="paragraph" w:customStyle="1" w:styleId="AD3E0B14356A438EAEE7C8BDEF47F2253">
    <w:name w:val="AD3E0B14356A438EAEE7C8BDEF47F2253"/>
    <w:rsid w:val="001137A1"/>
    <w:pPr>
      <w:widowControl w:val="0"/>
      <w:spacing w:after="240"/>
      <w:ind w:left="720"/>
      <w:contextualSpacing/>
    </w:pPr>
    <w:rPr>
      <w:rFonts w:ascii="Arial" w:eastAsia="Calibri" w:hAnsi="Arial" w:cs="Calibri"/>
      <w:color w:val="000000"/>
      <w:sz w:val="24"/>
      <w:szCs w:val="24"/>
    </w:rPr>
  </w:style>
  <w:style w:type="paragraph" w:customStyle="1" w:styleId="5601D29C2A5645E9A474B7CF1ACF1F81">
    <w:name w:val="5601D29C2A5645E9A474B7CF1ACF1F81"/>
    <w:rsid w:val="001137A1"/>
  </w:style>
  <w:style w:type="paragraph" w:customStyle="1" w:styleId="1F0A6D8C6BCB4E8FB6F6771E9FCA7754">
    <w:name w:val="1F0A6D8C6BCB4E8FB6F6771E9FCA7754"/>
    <w:rsid w:val="001137A1"/>
  </w:style>
  <w:style w:type="paragraph" w:customStyle="1" w:styleId="0FFE87DC8BA54C6C91013E232B5A263B">
    <w:name w:val="0FFE87DC8BA54C6C91013E232B5A263B"/>
    <w:rsid w:val="001137A1"/>
  </w:style>
  <w:style w:type="paragraph" w:customStyle="1" w:styleId="8E7CC5A7800D412FA501294427DF3D02">
    <w:name w:val="8E7CC5A7800D412FA501294427DF3D02"/>
    <w:rsid w:val="001137A1"/>
  </w:style>
  <w:style w:type="paragraph" w:customStyle="1" w:styleId="8CE57571F2284631B614048D77D61825">
    <w:name w:val="8CE57571F2284631B614048D77D61825"/>
    <w:rsid w:val="001137A1"/>
  </w:style>
  <w:style w:type="paragraph" w:customStyle="1" w:styleId="D6D48A1FEAEB4CB5A6A27934CFC1B04E">
    <w:name w:val="D6D48A1FEAEB4CB5A6A27934CFC1B04E"/>
    <w:rsid w:val="001137A1"/>
  </w:style>
  <w:style w:type="paragraph" w:customStyle="1" w:styleId="9AC7982225654093BDDB32F5A5424412">
    <w:name w:val="9AC7982225654093BDDB32F5A5424412"/>
    <w:rsid w:val="001137A1"/>
  </w:style>
  <w:style w:type="paragraph" w:customStyle="1" w:styleId="9582DB2B2F884F69A1CBBB7C6F8752F2">
    <w:name w:val="9582DB2B2F884F69A1CBBB7C6F8752F2"/>
    <w:rsid w:val="001137A1"/>
  </w:style>
  <w:style w:type="paragraph" w:customStyle="1" w:styleId="F46835150E7B4AD298911F65F8F0BDFB">
    <w:name w:val="F46835150E7B4AD298911F65F8F0BDFB"/>
    <w:rsid w:val="001137A1"/>
  </w:style>
  <w:style w:type="paragraph" w:customStyle="1" w:styleId="D2C8CF33C4964C9FB4A1BFE6D7A7E5CF">
    <w:name w:val="D2C8CF33C4964C9FB4A1BFE6D7A7E5CF"/>
    <w:rsid w:val="001137A1"/>
  </w:style>
  <w:style w:type="paragraph" w:customStyle="1" w:styleId="6F622CFC27A44B55ABF35C7EF82D2A87">
    <w:name w:val="6F622CFC27A44B55ABF35C7EF82D2A87"/>
    <w:rsid w:val="001137A1"/>
  </w:style>
  <w:style w:type="paragraph" w:customStyle="1" w:styleId="FFD5130DB77E4D19AE0FF20B1D5025FA">
    <w:name w:val="FFD5130DB77E4D19AE0FF20B1D5025FA"/>
    <w:rsid w:val="001137A1"/>
  </w:style>
  <w:style w:type="paragraph" w:customStyle="1" w:styleId="6193332C962241DCBB255E549E55F2B3">
    <w:name w:val="6193332C962241DCBB255E549E55F2B3"/>
    <w:rsid w:val="001137A1"/>
  </w:style>
  <w:style w:type="paragraph" w:customStyle="1" w:styleId="CB5B22DE792147C5BF581D3E4D5B3DEA">
    <w:name w:val="CB5B22DE792147C5BF581D3E4D5B3DEA"/>
    <w:rsid w:val="001137A1"/>
  </w:style>
  <w:style w:type="paragraph" w:customStyle="1" w:styleId="9F3215A019D54907A6939010A727C101">
    <w:name w:val="9F3215A019D54907A6939010A727C101"/>
    <w:rsid w:val="001137A1"/>
  </w:style>
  <w:style w:type="paragraph" w:customStyle="1" w:styleId="77CAEC9924D44EF7AAA93429F57EE0A0">
    <w:name w:val="77CAEC9924D44EF7AAA93429F57EE0A0"/>
    <w:rsid w:val="001137A1"/>
  </w:style>
  <w:style w:type="paragraph" w:customStyle="1" w:styleId="7E7D05BF26EE4B909B87AE31F12E3427">
    <w:name w:val="7E7D05BF26EE4B909B87AE31F12E3427"/>
    <w:rsid w:val="001137A1"/>
  </w:style>
  <w:style w:type="paragraph" w:customStyle="1" w:styleId="C6EBA8B4A9E448AD80AB735D648C2990">
    <w:name w:val="C6EBA8B4A9E448AD80AB735D648C2990"/>
    <w:rsid w:val="001137A1"/>
  </w:style>
  <w:style w:type="paragraph" w:customStyle="1" w:styleId="A4D54FB409574739A15ACC87439B3F79">
    <w:name w:val="A4D54FB409574739A15ACC87439B3F79"/>
    <w:rsid w:val="001137A1"/>
  </w:style>
  <w:style w:type="paragraph" w:customStyle="1" w:styleId="884567E56A2B4B588F6559EED04FBD09">
    <w:name w:val="884567E56A2B4B588F6559EED04FBD09"/>
    <w:rsid w:val="001137A1"/>
  </w:style>
  <w:style w:type="paragraph" w:customStyle="1" w:styleId="20A81CD0313D4A16B30F1503E9603484">
    <w:name w:val="20A81CD0313D4A16B30F1503E9603484"/>
    <w:rsid w:val="001137A1"/>
  </w:style>
  <w:style w:type="paragraph" w:customStyle="1" w:styleId="50691C36685B4ADD9FDCB5EFF5A175A9">
    <w:name w:val="50691C36685B4ADD9FDCB5EFF5A175A9"/>
    <w:rsid w:val="001137A1"/>
  </w:style>
  <w:style w:type="paragraph" w:customStyle="1" w:styleId="035AE436DDE94888BD0F5F2BB89978BD">
    <w:name w:val="035AE436DDE94888BD0F5F2BB89978BD"/>
    <w:rsid w:val="001137A1"/>
  </w:style>
  <w:style w:type="paragraph" w:customStyle="1" w:styleId="62CFA7FB1CA54F1787F6B36EC1B18C05">
    <w:name w:val="62CFA7FB1CA54F1787F6B36EC1B18C05"/>
    <w:rsid w:val="001137A1"/>
  </w:style>
  <w:style w:type="paragraph" w:customStyle="1" w:styleId="F1F5EB3DEEDB495BADE495F7B120DA54">
    <w:name w:val="F1F5EB3DEEDB495BADE495F7B120DA54"/>
    <w:rsid w:val="001137A1"/>
  </w:style>
  <w:style w:type="paragraph" w:customStyle="1" w:styleId="DD938863D4BE47D59CFD45F6A9C13C5E">
    <w:name w:val="DD938863D4BE47D59CFD45F6A9C13C5E"/>
    <w:rsid w:val="001137A1"/>
  </w:style>
  <w:style w:type="paragraph" w:customStyle="1" w:styleId="C7DBE94109DF43FF84E849E0DB257055">
    <w:name w:val="C7DBE94109DF43FF84E849E0DB257055"/>
    <w:rsid w:val="001137A1"/>
  </w:style>
  <w:style w:type="paragraph" w:customStyle="1" w:styleId="B1EC5DB222024776820E0A1838DF1DA9">
    <w:name w:val="B1EC5DB222024776820E0A1838DF1DA9"/>
    <w:rsid w:val="001137A1"/>
  </w:style>
  <w:style w:type="paragraph" w:customStyle="1" w:styleId="D7A772727CE642E29332391EDC5EBE2D">
    <w:name w:val="D7A772727CE642E29332391EDC5EBE2D"/>
    <w:rsid w:val="001137A1"/>
  </w:style>
  <w:style w:type="paragraph" w:customStyle="1" w:styleId="BC78502F7AAA4D0F9F3C86A2AF21EAE2">
    <w:name w:val="BC78502F7AAA4D0F9F3C86A2AF21EAE2"/>
    <w:rsid w:val="001137A1"/>
  </w:style>
  <w:style w:type="paragraph" w:customStyle="1" w:styleId="33C7238CBECA42309B1EDE68DEAF07F3">
    <w:name w:val="33C7238CBECA42309B1EDE68DEAF07F3"/>
    <w:rsid w:val="001137A1"/>
  </w:style>
  <w:style w:type="paragraph" w:customStyle="1" w:styleId="64CED95D240E40C0982D79A169D8C322">
    <w:name w:val="64CED95D240E40C0982D79A169D8C322"/>
    <w:rsid w:val="001137A1"/>
  </w:style>
  <w:style w:type="paragraph" w:customStyle="1" w:styleId="7D716A81DAD1425793EF93BFCB22F971">
    <w:name w:val="7D716A81DAD1425793EF93BFCB22F971"/>
    <w:rsid w:val="001137A1"/>
  </w:style>
  <w:style w:type="paragraph" w:customStyle="1" w:styleId="3C3732DD0F864DB8906C15F99AD6E17F">
    <w:name w:val="3C3732DD0F864DB8906C15F99AD6E17F"/>
    <w:rsid w:val="001137A1"/>
  </w:style>
  <w:style w:type="paragraph" w:customStyle="1" w:styleId="AFE9A529952346E3B3025039DE66CDB9">
    <w:name w:val="AFE9A529952346E3B3025039DE66CDB9"/>
    <w:rsid w:val="001137A1"/>
  </w:style>
  <w:style w:type="paragraph" w:customStyle="1" w:styleId="20C5F1149ABC45F1AE299DAFAD24AA2A">
    <w:name w:val="20C5F1149ABC45F1AE299DAFAD24AA2A"/>
    <w:rsid w:val="001137A1"/>
  </w:style>
  <w:style w:type="paragraph" w:customStyle="1" w:styleId="4BC984677C55429F8DD75B3ABC9C5730">
    <w:name w:val="4BC984677C55429F8DD75B3ABC9C5730"/>
    <w:rsid w:val="001137A1"/>
  </w:style>
  <w:style w:type="paragraph" w:customStyle="1" w:styleId="C8D075F9F23042C989800C2BC6D27A36">
    <w:name w:val="C8D075F9F23042C989800C2BC6D27A36"/>
    <w:rsid w:val="001137A1"/>
  </w:style>
  <w:style w:type="paragraph" w:customStyle="1" w:styleId="BA38DCDB61C944EFA717E70EC07286B6">
    <w:name w:val="BA38DCDB61C944EFA717E70EC07286B6"/>
    <w:rsid w:val="001137A1"/>
  </w:style>
  <w:style w:type="paragraph" w:customStyle="1" w:styleId="E713C1D4F2E94D3B8E1A9261DE6ECF66">
    <w:name w:val="E713C1D4F2E94D3B8E1A9261DE6ECF66"/>
    <w:rsid w:val="001137A1"/>
  </w:style>
  <w:style w:type="paragraph" w:customStyle="1" w:styleId="9B8102E5417141558176EA43A35A47E9">
    <w:name w:val="9B8102E5417141558176EA43A35A47E9"/>
    <w:rsid w:val="001137A1"/>
  </w:style>
  <w:style w:type="paragraph" w:customStyle="1" w:styleId="F7BB9029C9534CEE81F18D528DFAC1F5">
    <w:name w:val="F7BB9029C9534CEE81F18D528DFAC1F5"/>
    <w:rsid w:val="001137A1"/>
  </w:style>
  <w:style w:type="paragraph" w:customStyle="1" w:styleId="7903CC064DBC45A895251478EFB06C66">
    <w:name w:val="7903CC064DBC45A895251478EFB06C66"/>
    <w:rsid w:val="001137A1"/>
  </w:style>
  <w:style w:type="paragraph" w:customStyle="1" w:styleId="38ED252F8E9244B3B4003AC67B234A63">
    <w:name w:val="38ED252F8E9244B3B4003AC67B234A63"/>
    <w:rsid w:val="001137A1"/>
  </w:style>
  <w:style w:type="paragraph" w:customStyle="1" w:styleId="1CAF005EEE9D4E27AAA56ABC06A28947">
    <w:name w:val="1CAF005EEE9D4E27AAA56ABC06A28947"/>
    <w:rsid w:val="001137A1"/>
  </w:style>
  <w:style w:type="paragraph" w:customStyle="1" w:styleId="454D6E79BC244CA687E755EA88D7AB5C">
    <w:name w:val="454D6E79BC244CA687E755EA88D7AB5C"/>
    <w:rsid w:val="001137A1"/>
  </w:style>
  <w:style w:type="paragraph" w:customStyle="1" w:styleId="43DA472A303C45659A1EF5B06C6961AC">
    <w:name w:val="43DA472A303C45659A1EF5B06C6961AC"/>
    <w:rsid w:val="001137A1"/>
  </w:style>
  <w:style w:type="paragraph" w:customStyle="1" w:styleId="CE5DC79EB21947AEACAA501D1DCDE30D">
    <w:name w:val="CE5DC79EB21947AEACAA501D1DCDE30D"/>
    <w:rsid w:val="001137A1"/>
  </w:style>
  <w:style w:type="paragraph" w:customStyle="1" w:styleId="F59F6430DDD54662935F6E6697328673">
    <w:name w:val="F59F6430DDD54662935F6E6697328673"/>
    <w:rsid w:val="001137A1"/>
  </w:style>
  <w:style w:type="paragraph" w:customStyle="1" w:styleId="686682C6D1704C4BAF92951E89C6D81D">
    <w:name w:val="686682C6D1704C4BAF92951E89C6D81D"/>
    <w:rsid w:val="001137A1"/>
  </w:style>
  <w:style w:type="paragraph" w:customStyle="1" w:styleId="B238DB5A91E648A69873CF6D779E73A6">
    <w:name w:val="B238DB5A91E648A69873CF6D779E73A6"/>
    <w:rsid w:val="001137A1"/>
  </w:style>
  <w:style w:type="paragraph" w:customStyle="1" w:styleId="A96D615AE7C047EEA08E17D72476AE5F">
    <w:name w:val="A96D615AE7C047EEA08E17D72476AE5F"/>
    <w:rsid w:val="001137A1"/>
  </w:style>
  <w:style w:type="paragraph" w:customStyle="1" w:styleId="87BF4EA7CC4749E8B7603A402117298E">
    <w:name w:val="87BF4EA7CC4749E8B7603A402117298E"/>
    <w:rsid w:val="001137A1"/>
  </w:style>
  <w:style w:type="paragraph" w:customStyle="1" w:styleId="FB4DE081CBDB4F40AE8C4F5E2F9806FA">
    <w:name w:val="FB4DE081CBDB4F40AE8C4F5E2F9806FA"/>
    <w:rsid w:val="001137A1"/>
  </w:style>
  <w:style w:type="paragraph" w:customStyle="1" w:styleId="6A23ADA5F6C64B10815E23CE4303D33C">
    <w:name w:val="6A23ADA5F6C64B10815E23CE4303D33C"/>
    <w:rsid w:val="001137A1"/>
  </w:style>
  <w:style w:type="paragraph" w:customStyle="1" w:styleId="8C46829E00A34243805C0684AD004BAE">
    <w:name w:val="8C46829E00A34243805C0684AD004BAE"/>
    <w:rsid w:val="001137A1"/>
  </w:style>
  <w:style w:type="paragraph" w:customStyle="1" w:styleId="3B24A436BFB0414FA69D1809DD902758">
    <w:name w:val="3B24A436BFB0414FA69D1809DD902758"/>
    <w:rsid w:val="001137A1"/>
  </w:style>
  <w:style w:type="paragraph" w:customStyle="1" w:styleId="22710C049F854FC99AC1121D67E50F94">
    <w:name w:val="22710C049F854FC99AC1121D67E50F94"/>
    <w:rsid w:val="001137A1"/>
  </w:style>
  <w:style w:type="paragraph" w:customStyle="1" w:styleId="3DC609B6C0F3455FA7A22BD20AFBEDDA">
    <w:name w:val="3DC609B6C0F3455FA7A22BD20AFBEDDA"/>
    <w:rsid w:val="001137A1"/>
  </w:style>
  <w:style w:type="paragraph" w:customStyle="1" w:styleId="CB1E7C293AF342D19544788BAB1A2E48">
    <w:name w:val="CB1E7C293AF342D19544788BAB1A2E48"/>
    <w:rsid w:val="001137A1"/>
  </w:style>
  <w:style w:type="paragraph" w:customStyle="1" w:styleId="E4CEF3DF8F324A929A0FCFE7B5BBF85A">
    <w:name w:val="E4CEF3DF8F324A929A0FCFE7B5BBF85A"/>
    <w:rsid w:val="001137A1"/>
  </w:style>
  <w:style w:type="paragraph" w:customStyle="1" w:styleId="C60C452173284874B335E5D5EDEFDCE8">
    <w:name w:val="C60C452173284874B335E5D5EDEFDCE8"/>
    <w:rsid w:val="001137A1"/>
  </w:style>
  <w:style w:type="paragraph" w:customStyle="1" w:styleId="9523F84EB2B94C859A25106F088E73EC">
    <w:name w:val="9523F84EB2B94C859A25106F088E73EC"/>
    <w:rsid w:val="001137A1"/>
  </w:style>
  <w:style w:type="paragraph" w:customStyle="1" w:styleId="C8BB7F4B918F424CA9606828EA080214">
    <w:name w:val="C8BB7F4B918F424CA9606828EA080214"/>
    <w:rsid w:val="001137A1"/>
  </w:style>
  <w:style w:type="paragraph" w:customStyle="1" w:styleId="DE03D2DA2471461DA862882465004EF3">
    <w:name w:val="DE03D2DA2471461DA862882465004EF3"/>
    <w:rsid w:val="001137A1"/>
  </w:style>
  <w:style w:type="paragraph" w:customStyle="1" w:styleId="753C05047A1A4C0A801F30C55A92FB92">
    <w:name w:val="753C05047A1A4C0A801F30C55A92FB92"/>
    <w:rsid w:val="001137A1"/>
  </w:style>
  <w:style w:type="paragraph" w:customStyle="1" w:styleId="FCF49A1DC8C144FB9081A1B720DD9D91">
    <w:name w:val="FCF49A1DC8C144FB9081A1B720DD9D91"/>
    <w:rsid w:val="001137A1"/>
  </w:style>
  <w:style w:type="paragraph" w:customStyle="1" w:styleId="D3A9814069B7489AB6BCEC0E2C085160">
    <w:name w:val="D3A9814069B7489AB6BCEC0E2C085160"/>
    <w:rsid w:val="001137A1"/>
  </w:style>
  <w:style w:type="paragraph" w:customStyle="1" w:styleId="8EE5AF84117B4B6D965772E0452EDFF2">
    <w:name w:val="8EE5AF84117B4B6D965772E0452EDFF2"/>
    <w:rsid w:val="001137A1"/>
  </w:style>
  <w:style w:type="paragraph" w:customStyle="1" w:styleId="509FA86A7DD84CD6A15F6E15B2832801">
    <w:name w:val="509FA86A7DD84CD6A15F6E15B2832801"/>
    <w:rsid w:val="001137A1"/>
  </w:style>
  <w:style w:type="paragraph" w:customStyle="1" w:styleId="38B1DCEDA35048A6AB893243C952D25B">
    <w:name w:val="38B1DCEDA35048A6AB893243C952D25B"/>
    <w:rsid w:val="001137A1"/>
  </w:style>
  <w:style w:type="paragraph" w:customStyle="1" w:styleId="4889118A9B0E44BDBDCD4F04E47F3092">
    <w:name w:val="4889118A9B0E44BDBDCD4F04E47F3092"/>
    <w:rsid w:val="001137A1"/>
  </w:style>
  <w:style w:type="paragraph" w:customStyle="1" w:styleId="97B8C496F64C43FAB1F3BEFB02E6C40E">
    <w:name w:val="97B8C496F64C43FAB1F3BEFB02E6C40E"/>
    <w:rsid w:val="001137A1"/>
  </w:style>
  <w:style w:type="paragraph" w:customStyle="1" w:styleId="6F0D578A4E9244ABA92C01D63AF1AF4F">
    <w:name w:val="6F0D578A4E9244ABA92C01D63AF1AF4F"/>
    <w:rsid w:val="001137A1"/>
  </w:style>
  <w:style w:type="paragraph" w:customStyle="1" w:styleId="5E04F6CB102449DEA332E02539264F06">
    <w:name w:val="5E04F6CB102449DEA332E02539264F06"/>
    <w:rsid w:val="001137A1"/>
  </w:style>
  <w:style w:type="paragraph" w:customStyle="1" w:styleId="803039A2E4A04FFBBDA2C144FC0F050B">
    <w:name w:val="803039A2E4A04FFBBDA2C144FC0F050B"/>
    <w:rsid w:val="001137A1"/>
  </w:style>
  <w:style w:type="paragraph" w:customStyle="1" w:styleId="C88E6FF1311E4612B52EC26318FD94A0">
    <w:name w:val="C88E6FF1311E4612B52EC26318FD94A0"/>
    <w:rsid w:val="001137A1"/>
  </w:style>
  <w:style w:type="paragraph" w:customStyle="1" w:styleId="7F6F5D1A40CF40B09EA9860076C774EE">
    <w:name w:val="7F6F5D1A40CF40B09EA9860076C774EE"/>
    <w:rsid w:val="001137A1"/>
  </w:style>
  <w:style w:type="paragraph" w:customStyle="1" w:styleId="C34C4C0DCC0248638E7D8CCB13DCE6AF">
    <w:name w:val="C34C4C0DCC0248638E7D8CCB13DCE6AF"/>
    <w:rsid w:val="001137A1"/>
  </w:style>
  <w:style w:type="paragraph" w:customStyle="1" w:styleId="884320A0C2684FEDADA9918644C1C606">
    <w:name w:val="884320A0C2684FEDADA9918644C1C606"/>
    <w:rsid w:val="001137A1"/>
  </w:style>
  <w:style w:type="paragraph" w:customStyle="1" w:styleId="31EDC5A778894E3F9CB6B071169C8B3F">
    <w:name w:val="31EDC5A778894E3F9CB6B071169C8B3F"/>
    <w:rsid w:val="001137A1"/>
  </w:style>
  <w:style w:type="paragraph" w:customStyle="1" w:styleId="D0016CEF03C44D5983B7AAE53E43C3F1">
    <w:name w:val="D0016CEF03C44D5983B7AAE53E43C3F1"/>
    <w:rsid w:val="001137A1"/>
  </w:style>
  <w:style w:type="paragraph" w:customStyle="1" w:styleId="CFCB63D6C05940869F294B4B5CFF1181">
    <w:name w:val="CFCB63D6C05940869F294B4B5CFF1181"/>
    <w:rsid w:val="001137A1"/>
  </w:style>
  <w:style w:type="paragraph" w:customStyle="1" w:styleId="67E5E6AD3B344001819F50EEA78614C0">
    <w:name w:val="67E5E6AD3B344001819F50EEA78614C0"/>
    <w:rsid w:val="001137A1"/>
  </w:style>
  <w:style w:type="paragraph" w:customStyle="1" w:styleId="28A210E8AE0D4CF79478ED831B5E1447">
    <w:name w:val="28A210E8AE0D4CF79478ED831B5E1447"/>
    <w:rsid w:val="001137A1"/>
  </w:style>
  <w:style w:type="paragraph" w:customStyle="1" w:styleId="9E7E11FE51474C7A8FD262AA582DCF24">
    <w:name w:val="9E7E11FE51474C7A8FD262AA582DCF24"/>
    <w:rsid w:val="001137A1"/>
  </w:style>
  <w:style w:type="paragraph" w:customStyle="1" w:styleId="71528F80901142E4A4CE2735349A4F3F">
    <w:name w:val="71528F80901142E4A4CE2735349A4F3F"/>
    <w:rsid w:val="001137A1"/>
  </w:style>
  <w:style w:type="paragraph" w:customStyle="1" w:styleId="89590A974E174D38909FF0AFB11F2EB2">
    <w:name w:val="89590A974E174D38909FF0AFB11F2EB2"/>
    <w:rsid w:val="001137A1"/>
  </w:style>
  <w:style w:type="paragraph" w:customStyle="1" w:styleId="D0243D047D76456A9B437AC6C7BBAA8C">
    <w:name w:val="D0243D047D76456A9B437AC6C7BBAA8C"/>
    <w:rsid w:val="001137A1"/>
  </w:style>
  <w:style w:type="paragraph" w:customStyle="1" w:styleId="D1E53F07C0CD46D18177A5FE34A43525">
    <w:name w:val="D1E53F07C0CD46D18177A5FE34A43525"/>
    <w:rsid w:val="001137A1"/>
  </w:style>
  <w:style w:type="paragraph" w:customStyle="1" w:styleId="E678A4DFB1FB4C7EA5AA3DE1FBE21939">
    <w:name w:val="E678A4DFB1FB4C7EA5AA3DE1FBE21939"/>
    <w:rsid w:val="001137A1"/>
  </w:style>
  <w:style w:type="paragraph" w:customStyle="1" w:styleId="925A45B834FC4D7E80B94B3110618259">
    <w:name w:val="925A45B834FC4D7E80B94B3110618259"/>
    <w:rsid w:val="00F62CE0"/>
  </w:style>
  <w:style w:type="paragraph" w:customStyle="1" w:styleId="87BA9CD1E1604CAC91C798014471DE2A">
    <w:name w:val="87BA9CD1E1604CAC91C798014471DE2A"/>
    <w:rsid w:val="00F62CE0"/>
  </w:style>
  <w:style w:type="paragraph" w:customStyle="1" w:styleId="90D496B01F2541A69333488643517AD6">
    <w:name w:val="90D496B01F2541A69333488643517AD6"/>
    <w:rsid w:val="00F62CE0"/>
  </w:style>
  <w:style w:type="paragraph" w:customStyle="1" w:styleId="4C625D4F9BC74E66A6FB48A9E5CAA67B">
    <w:name w:val="4C625D4F9BC74E66A6FB48A9E5CAA67B"/>
    <w:rsid w:val="00F62CE0"/>
  </w:style>
  <w:style w:type="paragraph" w:customStyle="1" w:styleId="5767D9AC912A447F985C7AC305CF16D2">
    <w:name w:val="5767D9AC912A447F985C7AC305CF16D2"/>
    <w:rsid w:val="00F62CE0"/>
  </w:style>
  <w:style w:type="paragraph" w:customStyle="1" w:styleId="C1E89FFB4D6F48CFAA4778C97A967DA5">
    <w:name w:val="C1E89FFB4D6F48CFAA4778C97A967DA5"/>
    <w:rsid w:val="00F62CE0"/>
  </w:style>
  <w:style w:type="paragraph" w:customStyle="1" w:styleId="080FF023C0CB45CC9756E99C8BB0763D">
    <w:name w:val="080FF023C0CB45CC9756E99C8BB0763D"/>
    <w:rsid w:val="00F62CE0"/>
  </w:style>
  <w:style w:type="paragraph" w:customStyle="1" w:styleId="40085BCC582A469285B2C6271CDC2013">
    <w:name w:val="40085BCC582A469285B2C6271CDC2013"/>
    <w:rsid w:val="00F62CE0"/>
  </w:style>
  <w:style w:type="paragraph" w:customStyle="1" w:styleId="5ADD066EB32F4D6A88C4DB7F4CBA3533">
    <w:name w:val="5ADD066EB32F4D6A88C4DB7F4CBA3533"/>
    <w:rsid w:val="00F62CE0"/>
  </w:style>
  <w:style w:type="paragraph" w:customStyle="1" w:styleId="D5CA6872D4984C6487287BAE367151E8">
    <w:name w:val="D5CA6872D4984C6487287BAE367151E8"/>
    <w:rsid w:val="00F62CE0"/>
  </w:style>
  <w:style w:type="paragraph" w:customStyle="1" w:styleId="7D97CD33D31A4AE9A0A1DBDE939E400E">
    <w:name w:val="7D97CD33D31A4AE9A0A1DBDE939E400E"/>
    <w:rsid w:val="00F62CE0"/>
  </w:style>
  <w:style w:type="paragraph" w:customStyle="1" w:styleId="0BBA782096F2482787719F56F054CF69">
    <w:name w:val="0BBA782096F2482787719F56F054CF69"/>
    <w:rsid w:val="00F62CE0"/>
  </w:style>
  <w:style w:type="paragraph" w:customStyle="1" w:styleId="DAA7A1006C3949D5A4506366BE276915">
    <w:name w:val="DAA7A1006C3949D5A4506366BE276915"/>
    <w:rsid w:val="00F62CE0"/>
  </w:style>
  <w:style w:type="paragraph" w:customStyle="1" w:styleId="08C39988B40644A99CA231E47B2F4B76">
    <w:name w:val="08C39988B40644A99CA231E47B2F4B76"/>
    <w:rsid w:val="00F62CE0"/>
  </w:style>
  <w:style w:type="paragraph" w:customStyle="1" w:styleId="D76EF72652FD4BE983EA461E520D0CA9">
    <w:name w:val="D76EF72652FD4BE983EA461E520D0CA9"/>
    <w:rsid w:val="00F62CE0"/>
  </w:style>
  <w:style w:type="paragraph" w:customStyle="1" w:styleId="402CA5094AC3489198211B69A3E4A8B0">
    <w:name w:val="402CA5094AC3489198211B69A3E4A8B0"/>
    <w:rsid w:val="00F62CE0"/>
  </w:style>
  <w:style w:type="paragraph" w:customStyle="1" w:styleId="23CE1758CECE4634AF07FF1FE00DBDBF">
    <w:name w:val="23CE1758CECE4634AF07FF1FE00DBDBF"/>
    <w:rsid w:val="00F62CE0"/>
  </w:style>
  <w:style w:type="paragraph" w:customStyle="1" w:styleId="ABBBB5DE684642FF915B2FCBC02A8365">
    <w:name w:val="ABBBB5DE684642FF915B2FCBC02A8365"/>
    <w:rsid w:val="00F62CE0"/>
  </w:style>
  <w:style w:type="paragraph" w:customStyle="1" w:styleId="F06B061AA60D49129E8C65DFC64C6826">
    <w:name w:val="F06B061AA60D49129E8C65DFC64C6826"/>
    <w:rsid w:val="00F62CE0"/>
  </w:style>
  <w:style w:type="paragraph" w:customStyle="1" w:styleId="F6352027A7744234A217D3D38A85C9ED">
    <w:name w:val="F6352027A7744234A217D3D38A85C9ED"/>
    <w:rsid w:val="00F62CE0"/>
  </w:style>
  <w:style w:type="paragraph" w:customStyle="1" w:styleId="82BCFAA2E2E44625A01CAF066195DD8C10">
    <w:name w:val="82BCFAA2E2E44625A01CAF066195DD8C10"/>
    <w:rsid w:val="00F62CE0"/>
    <w:pPr>
      <w:widowControl w:val="0"/>
      <w:spacing w:after="240"/>
    </w:pPr>
    <w:rPr>
      <w:rFonts w:ascii="Arial" w:eastAsia="Calibri" w:hAnsi="Arial" w:cs="Calibri"/>
      <w:color w:val="000000"/>
      <w:sz w:val="24"/>
      <w:szCs w:val="24"/>
    </w:rPr>
  </w:style>
  <w:style w:type="paragraph" w:customStyle="1" w:styleId="C6243E7DE0CB4442A1C9199C01D096A710">
    <w:name w:val="C6243E7DE0CB4442A1C9199C01D096A710"/>
    <w:rsid w:val="00F62CE0"/>
    <w:pPr>
      <w:widowControl w:val="0"/>
      <w:spacing w:after="240"/>
    </w:pPr>
    <w:rPr>
      <w:rFonts w:ascii="Arial" w:eastAsia="Calibri" w:hAnsi="Arial" w:cs="Calibri"/>
      <w:color w:val="000000"/>
      <w:sz w:val="24"/>
      <w:szCs w:val="24"/>
    </w:rPr>
  </w:style>
  <w:style w:type="paragraph" w:customStyle="1" w:styleId="1E82039AC0E047D9B6E3C7BABB92FEB110">
    <w:name w:val="1E82039AC0E047D9B6E3C7BABB92FEB110"/>
    <w:rsid w:val="00F62CE0"/>
    <w:pPr>
      <w:widowControl w:val="0"/>
      <w:spacing w:after="240"/>
    </w:pPr>
    <w:rPr>
      <w:rFonts w:ascii="Arial" w:eastAsia="Calibri" w:hAnsi="Arial" w:cs="Calibri"/>
      <w:color w:val="000000"/>
      <w:sz w:val="24"/>
      <w:szCs w:val="24"/>
    </w:rPr>
  </w:style>
  <w:style w:type="paragraph" w:customStyle="1" w:styleId="E324D6FD8721427EB80FADA4DBFCC39510">
    <w:name w:val="E324D6FD8721427EB80FADA4DBFCC39510"/>
    <w:rsid w:val="00F62CE0"/>
    <w:pPr>
      <w:widowControl w:val="0"/>
      <w:spacing w:after="240"/>
    </w:pPr>
    <w:rPr>
      <w:rFonts w:ascii="Arial" w:eastAsia="Calibri" w:hAnsi="Arial" w:cs="Calibri"/>
      <w:color w:val="000000"/>
      <w:sz w:val="24"/>
      <w:szCs w:val="24"/>
    </w:rPr>
  </w:style>
  <w:style w:type="paragraph" w:customStyle="1" w:styleId="EA3DFC05BB404EC5954D2B506B22E74D10">
    <w:name w:val="EA3DFC05BB404EC5954D2B506B22E74D10"/>
    <w:rsid w:val="00F62CE0"/>
    <w:pPr>
      <w:widowControl w:val="0"/>
      <w:spacing w:after="240"/>
    </w:pPr>
    <w:rPr>
      <w:rFonts w:ascii="Arial" w:eastAsia="Calibri" w:hAnsi="Arial" w:cs="Calibri"/>
      <w:color w:val="000000"/>
      <w:sz w:val="24"/>
      <w:szCs w:val="24"/>
    </w:rPr>
  </w:style>
  <w:style w:type="paragraph" w:customStyle="1" w:styleId="B4C85465E5684C5BB12578B5FCCD984D10">
    <w:name w:val="B4C85465E5684C5BB12578B5FCCD984D10"/>
    <w:rsid w:val="00F62CE0"/>
    <w:pPr>
      <w:widowControl w:val="0"/>
      <w:spacing w:after="240"/>
    </w:pPr>
    <w:rPr>
      <w:rFonts w:ascii="Arial" w:eastAsia="Calibri" w:hAnsi="Arial" w:cs="Calibri"/>
      <w:color w:val="000000"/>
      <w:sz w:val="24"/>
      <w:szCs w:val="24"/>
    </w:rPr>
  </w:style>
  <w:style w:type="paragraph" w:customStyle="1" w:styleId="23ADC6B677F640B8A5ABA656BCEE9DAA10">
    <w:name w:val="23ADC6B677F640B8A5ABA656BCEE9DAA10"/>
    <w:rsid w:val="00F62CE0"/>
    <w:pPr>
      <w:widowControl w:val="0"/>
      <w:spacing w:after="240"/>
    </w:pPr>
    <w:rPr>
      <w:rFonts w:ascii="Arial" w:eastAsia="Calibri" w:hAnsi="Arial" w:cs="Calibri"/>
      <w:color w:val="000000"/>
      <w:sz w:val="24"/>
      <w:szCs w:val="24"/>
    </w:rPr>
  </w:style>
  <w:style w:type="paragraph" w:customStyle="1" w:styleId="8C5F77AF6BD1466B80FD82C3A6985E2210">
    <w:name w:val="8C5F77AF6BD1466B80FD82C3A6985E2210"/>
    <w:rsid w:val="00F62CE0"/>
    <w:pPr>
      <w:widowControl w:val="0"/>
      <w:spacing w:after="240"/>
    </w:pPr>
    <w:rPr>
      <w:rFonts w:ascii="Arial" w:eastAsia="Calibri" w:hAnsi="Arial" w:cs="Calibri"/>
      <w:color w:val="000000"/>
      <w:sz w:val="24"/>
      <w:szCs w:val="24"/>
    </w:rPr>
  </w:style>
  <w:style w:type="paragraph" w:customStyle="1" w:styleId="228AEFE73E9B49B0A616C3577337ECCA10">
    <w:name w:val="228AEFE73E9B49B0A616C3577337ECCA10"/>
    <w:rsid w:val="00F62CE0"/>
    <w:pPr>
      <w:widowControl w:val="0"/>
      <w:spacing w:after="240"/>
    </w:pPr>
    <w:rPr>
      <w:rFonts w:ascii="Arial" w:eastAsia="Calibri" w:hAnsi="Arial" w:cs="Calibri"/>
      <w:color w:val="000000"/>
      <w:sz w:val="24"/>
      <w:szCs w:val="24"/>
    </w:rPr>
  </w:style>
  <w:style w:type="paragraph" w:customStyle="1" w:styleId="EC7D50B98FE04BABB031B0F0C4D35D629">
    <w:name w:val="EC7D50B98FE04BABB031B0F0C4D35D629"/>
    <w:rsid w:val="00F62CE0"/>
    <w:pPr>
      <w:widowControl w:val="0"/>
      <w:spacing w:after="240"/>
      <w:ind w:left="720"/>
      <w:contextualSpacing/>
    </w:pPr>
    <w:rPr>
      <w:rFonts w:ascii="Arial" w:eastAsia="Calibri" w:hAnsi="Arial" w:cs="Calibri"/>
      <w:color w:val="000000"/>
      <w:sz w:val="24"/>
      <w:szCs w:val="24"/>
    </w:rPr>
  </w:style>
  <w:style w:type="paragraph" w:customStyle="1" w:styleId="A6A8FE20EBF34E51974F041317F1680912">
    <w:name w:val="A6A8FE20EBF34E51974F041317F1680912"/>
    <w:rsid w:val="00F62CE0"/>
    <w:pPr>
      <w:widowControl w:val="0"/>
      <w:spacing w:after="240"/>
      <w:ind w:left="720"/>
      <w:contextualSpacing/>
    </w:pPr>
    <w:rPr>
      <w:rFonts w:ascii="Arial" w:eastAsia="Calibri" w:hAnsi="Arial" w:cs="Calibri"/>
      <w:color w:val="000000"/>
      <w:sz w:val="24"/>
      <w:szCs w:val="24"/>
    </w:rPr>
  </w:style>
  <w:style w:type="paragraph" w:customStyle="1" w:styleId="82EEA4B18FA74FE3A2C63514CCA47A0A12">
    <w:name w:val="82EEA4B18FA74FE3A2C63514CCA47A0A12"/>
    <w:rsid w:val="00F62CE0"/>
    <w:pPr>
      <w:widowControl w:val="0"/>
      <w:spacing w:after="240"/>
      <w:ind w:left="720"/>
      <w:contextualSpacing/>
    </w:pPr>
    <w:rPr>
      <w:rFonts w:ascii="Arial" w:eastAsia="Calibri" w:hAnsi="Arial" w:cs="Calibri"/>
      <w:color w:val="000000"/>
      <w:sz w:val="24"/>
      <w:szCs w:val="24"/>
    </w:rPr>
  </w:style>
  <w:style w:type="paragraph" w:customStyle="1" w:styleId="C8D60DC94220434CB2BAF3F4A64A4A958">
    <w:name w:val="C8D60DC94220434CB2BAF3F4A64A4A958"/>
    <w:rsid w:val="00F62CE0"/>
    <w:pPr>
      <w:widowControl w:val="0"/>
      <w:spacing w:after="240"/>
      <w:ind w:left="720"/>
      <w:contextualSpacing/>
    </w:pPr>
    <w:rPr>
      <w:rFonts w:ascii="Arial" w:eastAsia="Calibri" w:hAnsi="Arial" w:cs="Calibri"/>
      <w:color w:val="000000"/>
      <w:sz w:val="24"/>
      <w:szCs w:val="24"/>
    </w:rPr>
  </w:style>
  <w:style w:type="paragraph" w:customStyle="1" w:styleId="8A3D92697C884936B309C0F4BCF8B99A8">
    <w:name w:val="8A3D92697C884936B309C0F4BCF8B99A8"/>
    <w:rsid w:val="00F62CE0"/>
    <w:pPr>
      <w:widowControl w:val="0"/>
      <w:spacing w:after="240"/>
      <w:ind w:left="720"/>
      <w:contextualSpacing/>
    </w:pPr>
    <w:rPr>
      <w:rFonts w:ascii="Arial" w:eastAsia="Calibri" w:hAnsi="Arial" w:cs="Calibri"/>
      <w:color w:val="000000"/>
      <w:sz w:val="24"/>
      <w:szCs w:val="24"/>
    </w:rPr>
  </w:style>
  <w:style w:type="paragraph" w:customStyle="1" w:styleId="6261872CD5184D6382EF9EF644A736C86">
    <w:name w:val="6261872CD5184D6382EF9EF644A736C86"/>
    <w:rsid w:val="00F62CE0"/>
    <w:pPr>
      <w:widowControl w:val="0"/>
      <w:spacing w:after="240"/>
      <w:ind w:left="720"/>
      <w:contextualSpacing/>
    </w:pPr>
    <w:rPr>
      <w:rFonts w:ascii="Arial" w:eastAsia="Calibri" w:hAnsi="Arial" w:cs="Calibri"/>
      <w:color w:val="000000"/>
      <w:sz w:val="24"/>
      <w:szCs w:val="24"/>
    </w:rPr>
  </w:style>
  <w:style w:type="paragraph" w:customStyle="1" w:styleId="71351603DAD744D5B7FC466890C1DEFC4">
    <w:name w:val="71351603DAD744D5B7FC466890C1DEFC4"/>
    <w:rsid w:val="00F62CE0"/>
    <w:pPr>
      <w:widowControl w:val="0"/>
      <w:spacing w:after="0" w:line="240" w:lineRule="auto"/>
    </w:pPr>
    <w:rPr>
      <w:rFonts w:ascii="Arial" w:eastAsia="Calibri" w:hAnsi="Arial" w:cs="Calibri"/>
      <w:color w:val="000000"/>
      <w:sz w:val="24"/>
      <w:szCs w:val="24"/>
    </w:rPr>
  </w:style>
  <w:style w:type="paragraph" w:customStyle="1" w:styleId="E00F717A5F7A45ADB36F7722D2F05A355">
    <w:name w:val="E00F717A5F7A45ADB36F7722D2F05A355"/>
    <w:rsid w:val="00F62CE0"/>
    <w:pPr>
      <w:widowControl w:val="0"/>
      <w:spacing w:after="0" w:line="240" w:lineRule="auto"/>
    </w:pPr>
    <w:rPr>
      <w:rFonts w:ascii="Arial" w:eastAsia="Calibri" w:hAnsi="Arial" w:cs="Calibri"/>
      <w:color w:val="000000"/>
      <w:sz w:val="24"/>
      <w:szCs w:val="24"/>
    </w:rPr>
  </w:style>
  <w:style w:type="paragraph" w:customStyle="1" w:styleId="63DEAD51B7A14D8EB24E5992D605CEB75">
    <w:name w:val="63DEAD51B7A14D8EB24E5992D605CEB75"/>
    <w:rsid w:val="00F62CE0"/>
    <w:pPr>
      <w:widowControl w:val="0"/>
      <w:spacing w:after="0" w:line="240" w:lineRule="auto"/>
    </w:pPr>
    <w:rPr>
      <w:rFonts w:ascii="Arial" w:eastAsia="Calibri" w:hAnsi="Arial" w:cs="Calibri"/>
      <w:color w:val="000000"/>
      <w:sz w:val="24"/>
      <w:szCs w:val="24"/>
    </w:rPr>
  </w:style>
  <w:style w:type="paragraph" w:customStyle="1" w:styleId="88421E4531F1441EB6370DCF109ABE7F5">
    <w:name w:val="88421E4531F1441EB6370DCF109ABE7F5"/>
    <w:rsid w:val="00F62CE0"/>
    <w:pPr>
      <w:widowControl w:val="0"/>
      <w:spacing w:after="0" w:line="240" w:lineRule="auto"/>
    </w:pPr>
    <w:rPr>
      <w:rFonts w:ascii="Arial" w:eastAsia="Calibri" w:hAnsi="Arial" w:cs="Calibri"/>
      <w:color w:val="000000"/>
      <w:sz w:val="24"/>
      <w:szCs w:val="24"/>
    </w:rPr>
  </w:style>
  <w:style w:type="paragraph" w:customStyle="1" w:styleId="BA887DF695C847688164582440D5FC205">
    <w:name w:val="BA887DF695C847688164582440D5FC205"/>
    <w:rsid w:val="00F62CE0"/>
    <w:pPr>
      <w:widowControl w:val="0"/>
      <w:spacing w:after="240"/>
      <w:ind w:left="720"/>
      <w:contextualSpacing/>
    </w:pPr>
    <w:rPr>
      <w:rFonts w:ascii="Arial" w:eastAsia="Calibri" w:hAnsi="Arial" w:cs="Calibri"/>
      <w:color w:val="000000"/>
      <w:sz w:val="24"/>
      <w:szCs w:val="24"/>
    </w:rPr>
  </w:style>
  <w:style w:type="paragraph" w:customStyle="1" w:styleId="2BDBC19216194AB4B6B608807AE2C3965">
    <w:name w:val="2BDBC19216194AB4B6B608807AE2C3965"/>
    <w:rsid w:val="00F62CE0"/>
    <w:pPr>
      <w:widowControl w:val="0"/>
      <w:spacing w:after="0" w:line="240" w:lineRule="auto"/>
    </w:pPr>
    <w:rPr>
      <w:rFonts w:ascii="Arial" w:eastAsia="Calibri" w:hAnsi="Arial" w:cs="Calibri"/>
      <w:color w:val="000000"/>
      <w:sz w:val="24"/>
      <w:szCs w:val="24"/>
    </w:rPr>
  </w:style>
  <w:style w:type="paragraph" w:customStyle="1" w:styleId="96F4F2C52CF547A887231C18AFC770165">
    <w:name w:val="96F4F2C52CF547A887231C18AFC770165"/>
    <w:rsid w:val="00F62CE0"/>
    <w:pPr>
      <w:widowControl w:val="0"/>
      <w:spacing w:after="0" w:line="240" w:lineRule="auto"/>
    </w:pPr>
    <w:rPr>
      <w:rFonts w:ascii="Arial" w:eastAsia="Calibri" w:hAnsi="Arial" w:cs="Calibri"/>
      <w:color w:val="000000"/>
      <w:sz w:val="24"/>
      <w:szCs w:val="24"/>
    </w:rPr>
  </w:style>
  <w:style w:type="paragraph" w:customStyle="1" w:styleId="1CEACD3E70FB4918A5C7F35C4B6F627B4">
    <w:name w:val="1CEACD3E70FB4918A5C7F35C4B6F627B4"/>
    <w:rsid w:val="00F62CE0"/>
    <w:pPr>
      <w:widowControl w:val="0"/>
      <w:spacing w:after="0" w:line="240" w:lineRule="auto"/>
    </w:pPr>
    <w:rPr>
      <w:rFonts w:ascii="Arial" w:eastAsia="Calibri" w:hAnsi="Arial" w:cs="Calibri"/>
      <w:color w:val="000000"/>
      <w:sz w:val="24"/>
      <w:szCs w:val="24"/>
    </w:rPr>
  </w:style>
  <w:style w:type="paragraph" w:customStyle="1" w:styleId="A84BAF6A9D014E369EA23E64526D30AD5">
    <w:name w:val="A84BAF6A9D014E369EA23E64526D30AD5"/>
    <w:rsid w:val="00F62CE0"/>
    <w:pPr>
      <w:widowControl w:val="0"/>
      <w:spacing w:after="0" w:line="240" w:lineRule="auto"/>
    </w:pPr>
    <w:rPr>
      <w:rFonts w:ascii="Arial" w:eastAsia="Calibri" w:hAnsi="Arial" w:cs="Calibri"/>
      <w:color w:val="000000"/>
      <w:sz w:val="24"/>
      <w:szCs w:val="24"/>
    </w:rPr>
  </w:style>
  <w:style w:type="paragraph" w:customStyle="1" w:styleId="C3D32AA74DAE4F5F8C6686E32CB4BCA74">
    <w:name w:val="C3D32AA74DAE4F5F8C6686E32CB4BCA74"/>
    <w:rsid w:val="00F62CE0"/>
    <w:pPr>
      <w:widowControl w:val="0"/>
      <w:spacing w:after="240"/>
      <w:ind w:left="720"/>
      <w:contextualSpacing/>
    </w:pPr>
    <w:rPr>
      <w:rFonts w:ascii="Arial" w:eastAsia="Calibri" w:hAnsi="Arial" w:cs="Calibri"/>
      <w:color w:val="000000"/>
      <w:sz w:val="24"/>
      <w:szCs w:val="24"/>
    </w:rPr>
  </w:style>
  <w:style w:type="paragraph" w:customStyle="1" w:styleId="A778BD1035F242A594D56B5D058F86514">
    <w:name w:val="A778BD1035F242A594D56B5D058F86514"/>
    <w:rsid w:val="00F62CE0"/>
    <w:pPr>
      <w:widowControl w:val="0"/>
      <w:spacing w:after="240"/>
      <w:ind w:left="720"/>
      <w:contextualSpacing/>
    </w:pPr>
    <w:rPr>
      <w:rFonts w:ascii="Arial" w:eastAsia="Calibri" w:hAnsi="Arial" w:cs="Calibri"/>
      <w:color w:val="000000"/>
      <w:sz w:val="24"/>
      <w:szCs w:val="24"/>
    </w:rPr>
  </w:style>
  <w:style w:type="paragraph" w:customStyle="1" w:styleId="5601D29C2A5645E9A474B7CF1ACF1F811">
    <w:name w:val="5601D29C2A5645E9A474B7CF1ACF1F811"/>
    <w:rsid w:val="00F62CE0"/>
    <w:pPr>
      <w:widowControl w:val="0"/>
      <w:spacing w:after="240"/>
      <w:ind w:left="720"/>
      <w:contextualSpacing/>
    </w:pPr>
    <w:rPr>
      <w:rFonts w:ascii="Arial" w:eastAsia="Calibri" w:hAnsi="Arial" w:cs="Calibri"/>
      <w:color w:val="000000"/>
      <w:sz w:val="24"/>
      <w:szCs w:val="24"/>
    </w:rPr>
  </w:style>
  <w:style w:type="paragraph" w:customStyle="1" w:styleId="7F6F5D1A40CF40B09EA9860076C774EE1">
    <w:name w:val="7F6F5D1A40CF40B09EA9860076C774EE1"/>
    <w:rsid w:val="00F62CE0"/>
    <w:pPr>
      <w:widowControl w:val="0"/>
      <w:spacing w:after="240"/>
      <w:ind w:left="720"/>
      <w:contextualSpacing/>
    </w:pPr>
    <w:rPr>
      <w:rFonts w:ascii="Arial" w:eastAsia="Calibri" w:hAnsi="Arial" w:cs="Calibri"/>
      <w:color w:val="000000"/>
      <w:sz w:val="24"/>
      <w:szCs w:val="24"/>
    </w:rPr>
  </w:style>
  <w:style w:type="paragraph" w:customStyle="1" w:styleId="C34C4C0DCC0248638E7D8CCB13DCE6AF1">
    <w:name w:val="C34C4C0DCC0248638E7D8CCB13DCE6AF1"/>
    <w:rsid w:val="00F62CE0"/>
    <w:pPr>
      <w:widowControl w:val="0"/>
      <w:spacing w:after="0" w:line="240" w:lineRule="auto"/>
    </w:pPr>
    <w:rPr>
      <w:rFonts w:ascii="Arial" w:eastAsia="Calibri" w:hAnsi="Arial" w:cs="Calibri"/>
      <w:color w:val="000000"/>
      <w:sz w:val="24"/>
      <w:szCs w:val="24"/>
    </w:rPr>
  </w:style>
  <w:style w:type="paragraph" w:customStyle="1" w:styleId="884320A0C2684FEDADA9918644C1C6061">
    <w:name w:val="884320A0C2684FEDADA9918644C1C6061"/>
    <w:rsid w:val="00F62CE0"/>
    <w:pPr>
      <w:widowControl w:val="0"/>
      <w:spacing w:after="0" w:line="240" w:lineRule="auto"/>
    </w:pPr>
    <w:rPr>
      <w:rFonts w:ascii="Arial" w:eastAsia="Calibri" w:hAnsi="Arial" w:cs="Calibri"/>
      <w:color w:val="000000"/>
      <w:sz w:val="24"/>
      <w:szCs w:val="24"/>
    </w:rPr>
  </w:style>
  <w:style w:type="paragraph" w:customStyle="1" w:styleId="D0016CEF03C44D5983B7AAE53E43C3F11">
    <w:name w:val="D0016CEF03C44D5983B7AAE53E43C3F11"/>
    <w:rsid w:val="00F62CE0"/>
    <w:pPr>
      <w:widowControl w:val="0"/>
      <w:spacing w:after="0" w:line="240" w:lineRule="auto"/>
    </w:pPr>
    <w:rPr>
      <w:rFonts w:ascii="Arial" w:eastAsia="Calibri" w:hAnsi="Arial" w:cs="Calibri"/>
      <w:color w:val="000000"/>
      <w:sz w:val="24"/>
      <w:szCs w:val="24"/>
    </w:rPr>
  </w:style>
  <w:style w:type="paragraph" w:customStyle="1" w:styleId="71528F80901142E4A4CE2735349A4F3F1">
    <w:name w:val="71528F80901142E4A4CE2735349A4F3F1"/>
    <w:rsid w:val="00F62CE0"/>
    <w:pPr>
      <w:widowControl w:val="0"/>
      <w:spacing w:after="240"/>
      <w:ind w:left="720"/>
      <w:contextualSpacing/>
    </w:pPr>
    <w:rPr>
      <w:rFonts w:ascii="Arial" w:eastAsia="Calibri" w:hAnsi="Arial" w:cs="Calibri"/>
      <w:color w:val="000000"/>
      <w:sz w:val="24"/>
      <w:szCs w:val="24"/>
    </w:rPr>
  </w:style>
  <w:style w:type="paragraph" w:customStyle="1" w:styleId="89590A974E174D38909FF0AFB11F2EB21">
    <w:name w:val="89590A974E174D38909FF0AFB11F2EB21"/>
    <w:rsid w:val="00F62CE0"/>
    <w:pPr>
      <w:widowControl w:val="0"/>
      <w:spacing w:after="0" w:line="240" w:lineRule="auto"/>
    </w:pPr>
    <w:rPr>
      <w:rFonts w:ascii="Arial" w:eastAsia="Calibri" w:hAnsi="Arial" w:cs="Calibri"/>
      <w:color w:val="000000"/>
      <w:sz w:val="24"/>
      <w:szCs w:val="24"/>
    </w:rPr>
  </w:style>
  <w:style w:type="paragraph" w:customStyle="1" w:styleId="D0243D047D76456A9B437AC6C7BBAA8C1">
    <w:name w:val="D0243D047D76456A9B437AC6C7BBAA8C1"/>
    <w:rsid w:val="00F62CE0"/>
    <w:pPr>
      <w:widowControl w:val="0"/>
      <w:spacing w:after="0" w:line="240" w:lineRule="auto"/>
    </w:pPr>
    <w:rPr>
      <w:rFonts w:ascii="Arial" w:eastAsia="Calibri" w:hAnsi="Arial" w:cs="Calibri"/>
      <w:color w:val="000000"/>
      <w:sz w:val="24"/>
      <w:szCs w:val="24"/>
    </w:rPr>
  </w:style>
  <w:style w:type="paragraph" w:customStyle="1" w:styleId="E678A4DFB1FB4C7EA5AA3DE1FBE219391">
    <w:name w:val="E678A4DFB1FB4C7EA5AA3DE1FBE219391"/>
    <w:rsid w:val="00F62CE0"/>
    <w:pPr>
      <w:widowControl w:val="0"/>
      <w:spacing w:after="0" w:line="240" w:lineRule="auto"/>
    </w:pPr>
    <w:rPr>
      <w:rFonts w:ascii="Arial" w:eastAsia="Calibri" w:hAnsi="Arial" w:cs="Calibri"/>
      <w:color w:val="000000"/>
      <w:sz w:val="24"/>
      <w:szCs w:val="24"/>
    </w:rPr>
  </w:style>
  <w:style w:type="paragraph" w:customStyle="1" w:styleId="402CA5094AC3489198211B69A3E4A8B01">
    <w:name w:val="402CA5094AC3489198211B69A3E4A8B01"/>
    <w:rsid w:val="00F62CE0"/>
    <w:pPr>
      <w:widowControl w:val="0"/>
      <w:spacing w:after="240"/>
      <w:ind w:left="720"/>
      <w:contextualSpacing/>
    </w:pPr>
    <w:rPr>
      <w:rFonts w:ascii="Arial" w:eastAsia="Calibri" w:hAnsi="Arial" w:cs="Calibri"/>
      <w:color w:val="000000"/>
      <w:sz w:val="24"/>
      <w:szCs w:val="24"/>
    </w:rPr>
  </w:style>
  <w:style w:type="paragraph" w:customStyle="1" w:styleId="23CE1758CECE4634AF07FF1FE00DBDBF1">
    <w:name w:val="23CE1758CECE4634AF07FF1FE00DBDBF1"/>
    <w:rsid w:val="00F62CE0"/>
    <w:pPr>
      <w:widowControl w:val="0"/>
      <w:spacing w:after="0" w:line="240" w:lineRule="auto"/>
    </w:pPr>
    <w:rPr>
      <w:rFonts w:ascii="Arial" w:eastAsia="Calibri" w:hAnsi="Arial" w:cs="Calibri"/>
      <w:color w:val="000000"/>
      <w:sz w:val="24"/>
      <w:szCs w:val="24"/>
    </w:rPr>
  </w:style>
  <w:style w:type="paragraph" w:customStyle="1" w:styleId="ABBBB5DE684642FF915B2FCBC02A83651">
    <w:name w:val="ABBBB5DE684642FF915B2FCBC02A83651"/>
    <w:rsid w:val="00F62CE0"/>
    <w:pPr>
      <w:widowControl w:val="0"/>
      <w:spacing w:after="0" w:line="240" w:lineRule="auto"/>
    </w:pPr>
    <w:rPr>
      <w:rFonts w:ascii="Arial" w:eastAsia="Calibri" w:hAnsi="Arial" w:cs="Calibri"/>
      <w:color w:val="000000"/>
      <w:sz w:val="24"/>
      <w:szCs w:val="24"/>
    </w:rPr>
  </w:style>
  <w:style w:type="paragraph" w:customStyle="1" w:styleId="F6352027A7744234A217D3D38A85C9ED1">
    <w:name w:val="F6352027A7744234A217D3D38A85C9ED1"/>
    <w:rsid w:val="00F62CE0"/>
    <w:pPr>
      <w:widowControl w:val="0"/>
      <w:spacing w:after="0" w:line="240" w:lineRule="auto"/>
    </w:pPr>
    <w:rPr>
      <w:rFonts w:ascii="Arial" w:eastAsia="Calibri" w:hAnsi="Arial" w:cs="Calibri"/>
      <w:color w:val="000000"/>
      <w:sz w:val="24"/>
      <w:szCs w:val="24"/>
    </w:rPr>
  </w:style>
  <w:style w:type="paragraph" w:customStyle="1" w:styleId="7E7A25D71C834B1CB1C2B55B67EF572F">
    <w:name w:val="7E7A25D71C834B1CB1C2B55B67EF572F"/>
    <w:rsid w:val="00F62CE0"/>
  </w:style>
  <w:style w:type="paragraph" w:customStyle="1" w:styleId="9B42731B88DD4B368BEC1A82CDD30EA4">
    <w:name w:val="9B42731B88DD4B368BEC1A82CDD30EA4"/>
    <w:rsid w:val="00F62CE0"/>
  </w:style>
  <w:style w:type="paragraph" w:customStyle="1" w:styleId="6E1892B5920842E2B1019D0634A165D8">
    <w:name w:val="6E1892B5920842E2B1019D0634A165D8"/>
    <w:rsid w:val="00F62CE0"/>
  </w:style>
  <w:style w:type="paragraph" w:customStyle="1" w:styleId="BF34368ADE3240BDAE022D576763515B">
    <w:name w:val="BF34368ADE3240BDAE022D576763515B"/>
    <w:rsid w:val="00F62CE0"/>
  </w:style>
  <w:style w:type="paragraph" w:customStyle="1" w:styleId="3D8A3D7A1ABB4CDFB6914C5CC6ED174D">
    <w:name w:val="3D8A3D7A1ABB4CDFB6914C5CC6ED174D"/>
    <w:rsid w:val="00F62CE0"/>
  </w:style>
  <w:style w:type="paragraph" w:customStyle="1" w:styleId="9E240080D5644E8C910FFFB847F60FC8">
    <w:name w:val="9E240080D5644E8C910FFFB847F60FC8"/>
    <w:rsid w:val="00F62CE0"/>
  </w:style>
  <w:style w:type="paragraph" w:customStyle="1" w:styleId="33A3A7A96E3B41A2B4D5F61739705D46">
    <w:name w:val="33A3A7A96E3B41A2B4D5F61739705D46"/>
    <w:rsid w:val="00F62CE0"/>
  </w:style>
  <w:style w:type="paragraph" w:customStyle="1" w:styleId="D5F2F017E84B432D96F7ADAFF33ECABB">
    <w:name w:val="D5F2F017E84B432D96F7ADAFF33ECABB"/>
    <w:rsid w:val="00F62CE0"/>
  </w:style>
  <w:style w:type="paragraph" w:customStyle="1" w:styleId="7E735B96A0BF4327B33D035C597FDF12">
    <w:name w:val="7E735B96A0BF4327B33D035C597FDF12"/>
    <w:rsid w:val="00F62CE0"/>
  </w:style>
  <w:style w:type="paragraph" w:customStyle="1" w:styleId="04BE46EC2A394F93A6B61868183F5368">
    <w:name w:val="04BE46EC2A394F93A6B61868183F5368"/>
    <w:rsid w:val="00F62CE0"/>
  </w:style>
  <w:style w:type="paragraph" w:customStyle="1" w:styleId="E431F6A5B628434AB073FFBB11F99E6E">
    <w:name w:val="E431F6A5B628434AB073FFBB11F99E6E"/>
    <w:rsid w:val="00F62CE0"/>
  </w:style>
  <w:style w:type="paragraph" w:customStyle="1" w:styleId="54FF0B25471141FA94C2948874106B7C">
    <w:name w:val="54FF0B25471141FA94C2948874106B7C"/>
    <w:rsid w:val="00F62CE0"/>
  </w:style>
  <w:style w:type="paragraph" w:customStyle="1" w:styleId="04BC049530B1457D81228FBC206FFC4A">
    <w:name w:val="04BC049530B1457D81228FBC206FFC4A"/>
    <w:rsid w:val="00F62CE0"/>
  </w:style>
  <w:style w:type="paragraph" w:customStyle="1" w:styleId="AB115D84DA824788B37D40F44AFF0DA1">
    <w:name w:val="AB115D84DA824788B37D40F44AFF0DA1"/>
    <w:rsid w:val="00F62CE0"/>
  </w:style>
  <w:style w:type="paragraph" w:customStyle="1" w:styleId="754BEE66B36F46ADAF8EDD22B0CF5F4D">
    <w:name w:val="754BEE66B36F46ADAF8EDD22B0CF5F4D"/>
    <w:rsid w:val="00F62CE0"/>
  </w:style>
  <w:style w:type="paragraph" w:customStyle="1" w:styleId="FB0C1B920D544FF7979D5D80C15F5EFA">
    <w:name w:val="FB0C1B920D544FF7979D5D80C15F5EFA"/>
    <w:rsid w:val="00F62CE0"/>
  </w:style>
  <w:style w:type="paragraph" w:customStyle="1" w:styleId="F38242F88DE94E4CAB1ED884222469D0">
    <w:name w:val="F38242F88DE94E4CAB1ED884222469D0"/>
    <w:rsid w:val="00F62CE0"/>
  </w:style>
  <w:style w:type="paragraph" w:customStyle="1" w:styleId="55F63368ED6A436A91BBF2896E88B5DD">
    <w:name w:val="55F63368ED6A436A91BBF2896E88B5DD"/>
    <w:rsid w:val="00F62CE0"/>
  </w:style>
  <w:style w:type="paragraph" w:customStyle="1" w:styleId="B57AADEF089F46CFA128416AA98EEB76">
    <w:name w:val="B57AADEF089F46CFA128416AA98EEB76"/>
    <w:rsid w:val="00F62CE0"/>
  </w:style>
  <w:style w:type="paragraph" w:customStyle="1" w:styleId="B153A5BBCBD941309A3575D45D75D4CD">
    <w:name w:val="B153A5BBCBD941309A3575D45D75D4CD"/>
    <w:rsid w:val="00F62CE0"/>
  </w:style>
  <w:style w:type="paragraph" w:customStyle="1" w:styleId="2944B6A16351405D8B7EEDAC117C5FD6">
    <w:name w:val="2944B6A16351405D8B7EEDAC117C5FD6"/>
    <w:rsid w:val="00F62CE0"/>
  </w:style>
  <w:style w:type="paragraph" w:customStyle="1" w:styleId="A7B5BA908B77494B9CC40BC64F75E725">
    <w:name w:val="A7B5BA908B77494B9CC40BC64F75E725"/>
    <w:rsid w:val="00F62CE0"/>
  </w:style>
  <w:style w:type="paragraph" w:customStyle="1" w:styleId="B65612CC531A4FDABEE9D5D796251359">
    <w:name w:val="B65612CC531A4FDABEE9D5D796251359"/>
    <w:rsid w:val="00F62CE0"/>
  </w:style>
  <w:style w:type="paragraph" w:customStyle="1" w:styleId="82BCFAA2E2E44625A01CAF066195DD8C11">
    <w:name w:val="82BCFAA2E2E44625A01CAF066195DD8C11"/>
    <w:rsid w:val="00F62CE0"/>
    <w:pPr>
      <w:widowControl w:val="0"/>
      <w:spacing w:after="240"/>
    </w:pPr>
    <w:rPr>
      <w:rFonts w:ascii="Arial" w:eastAsia="Calibri" w:hAnsi="Arial" w:cs="Calibri"/>
      <w:color w:val="000000"/>
      <w:sz w:val="24"/>
      <w:szCs w:val="24"/>
    </w:rPr>
  </w:style>
  <w:style w:type="paragraph" w:customStyle="1" w:styleId="C6243E7DE0CB4442A1C9199C01D096A711">
    <w:name w:val="C6243E7DE0CB4442A1C9199C01D096A711"/>
    <w:rsid w:val="00F62CE0"/>
    <w:pPr>
      <w:widowControl w:val="0"/>
      <w:spacing w:after="240"/>
    </w:pPr>
    <w:rPr>
      <w:rFonts w:ascii="Arial" w:eastAsia="Calibri" w:hAnsi="Arial" w:cs="Calibri"/>
      <w:color w:val="000000"/>
      <w:sz w:val="24"/>
      <w:szCs w:val="24"/>
    </w:rPr>
  </w:style>
  <w:style w:type="paragraph" w:customStyle="1" w:styleId="1E82039AC0E047D9B6E3C7BABB92FEB111">
    <w:name w:val="1E82039AC0E047D9B6E3C7BABB92FEB111"/>
    <w:rsid w:val="00F62CE0"/>
    <w:pPr>
      <w:widowControl w:val="0"/>
      <w:spacing w:after="240"/>
    </w:pPr>
    <w:rPr>
      <w:rFonts w:ascii="Arial" w:eastAsia="Calibri" w:hAnsi="Arial" w:cs="Calibri"/>
      <w:color w:val="000000"/>
      <w:sz w:val="24"/>
      <w:szCs w:val="24"/>
    </w:rPr>
  </w:style>
  <w:style w:type="paragraph" w:customStyle="1" w:styleId="E324D6FD8721427EB80FADA4DBFCC39511">
    <w:name w:val="E324D6FD8721427EB80FADA4DBFCC39511"/>
    <w:rsid w:val="00F62CE0"/>
    <w:pPr>
      <w:widowControl w:val="0"/>
      <w:spacing w:after="240"/>
    </w:pPr>
    <w:rPr>
      <w:rFonts w:ascii="Arial" w:eastAsia="Calibri" w:hAnsi="Arial" w:cs="Calibri"/>
      <w:color w:val="000000"/>
      <w:sz w:val="24"/>
      <w:szCs w:val="24"/>
    </w:rPr>
  </w:style>
  <w:style w:type="paragraph" w:customStyle="1" w:styleId="EA3DFC05BB404EC5954D2B506B22E74D11">
    <w:name w:val="EA3DFC05BB404EC5954D2B506B22E74D11"/>
    <w:rsid w:val="00F62CE0"/>
    <w:pPr>
      <w:widowControl w:val="0"/>
      <w:spacing w:after="240"/>
    </w:pPr>
    <w:rPr>
      <w:rFonts w:ascii="Arial" w:eastAsia="Calibri" w:hAnsi="Arial" w:cs="Calibri"/>
      <w:color w:val="000000"/>
      <w:sz w:val="24"/>
      <w:szCs w:val="24"/>
    </w:rPr>
  </w:style>
  <w:style w:type="paragraph" w:customStyle="1" w:styleId="B4C85465E5684C5BB12578B5FCCD984D11">
    <w:name w:val="B4C85465E5684C5BB12578B5FCCD984D11"/>
    <w:rsid w:val="00F62CE0"/>
    <w:pPr>
      <w:widowControl w:val="0"/>
      <w:spacing w:after="240"/>
    </w:pPr>
    <w:rPr>
      <w:rFonts w:ascii="Arial" w:eastAsia="Calibri" w:hAnsi="Arial" w:cs="Calibri"/>
      <w:color w:val="000000"/>
      <w:sz w:val="24"/>
      <w:szCs w:val="24"/>
    </w:rPr>
  </w:style>
  <w:style w:type="paragraph" w:customStyle="1" w:styleId="23ADC6B677F640B8A5ABA656BCEE9DAA11">
    <w:name w:val="23ADC6B677F640B8A5ABA656BCEE9DAA11"/>
    <w:rsid w:val="00F62CE0"/>
    <w:pPr>
      <w:widowControl w:val="0"/>
      <w:spacing w:after="240"/>
    </w:pPr>
    <w:rPr>
      <w:rFonts w:ascii="Arial" w:eastAsia="Calibri" w:hAnsi="Arial" w:cs="Calibri"/>
      <w:color w:val="000000"/>
      <w:sz w:val="24"/>
      <w:szCs w:val="24"/>
    </w:rPr>
  </w:style>
  <w:style w:type="paragraph" w:customStyle="1" w:styleId="8C5F77AF6BD1466B80FD82C3A6985E2211">
    <w:name w:val="8C5F77AF6BD1466B80FD82C3A6985E2211"/>
    <w:rsid w:val="00F62CE0"/>
    <w:pPr>
      <w:widowControl w:val="0"/>
      <w:spacing w:after="240"/>
    </w:pPr>
    <w:rPr>
      <w:rFonts w:ascii="Arial" w:eastAsia="Calibri" w:hAnsi="Arial" w:cs="Calibri"/>
      <w:color w:val="000000"/>
      <w:sz w:val="24"/>
      <w:szCs w:val="24"/>
    </w:rPr>
  </w:style>
  <w:style w:type="paragraph" w:customStyle="1" w:styleId="228AEFE73E9B49B0A616C3577337ECCA11">
    <w:name w:val="228AEFE73E9B49B0A616C3577337ECCA11"/>
    <w:rsid w:val="00F62CE0"/>
    <w:pPr>
      <w:widowControl w:val="0"/>
      <w:spacing w:after="240"/>
    </w:pPr>
    <w:rPr>
      <w:rFonts w:ascii="Arial" w:eastAsia="Calibri" w:hAnsi="Arial" w:cs="Calibri"/>
      <w:color w:val="000000"/>
      <w:sz w:val="24"/>
      <w:szCs w:val="24"/>
    </w:rPr>
  </w:style>
  <w:style w:type="paragraph" w:customStyle="1" w:styleId="EC7D50B98FE04BABB031B0F0C4D35D6210">
    <w:name w:val="EC7D50B98FE04BABB031B0F0C4D35D6210"/>
    <w:rsid w:val="00F62CE0"/>
    <w:pPr>
      <w:widowControl w:val="0"/>
      <w:spacing w:after="240"/>
      <w:ind w:left="720"/>
      <w:contextualSpacing/>
    </w:pPr>
    <w:rPr>
      <w:rFonts w:ascii="Arial" w:eastAsia="Calibri" w:hAnsi="Arial" w:cs="Calibri"/>
      <w:color w:val="000000"/>
      <w:sz w:val="24"/>
      <w:szCs w:val="24"/>
    </w:rPr>
  </w:style>
  <w:style w:type="paragraph" w:customStyle="1" w:styleId="A6A8FE20EBF34E51974F041317F1680913">
    <w:name w:val="A6A8FE20EBF34E51974F041317F1680913"/>
    <w:rsid w:val="00F62CE0"/>
    <w:pPr>
      <w:widowControl w:val="0"/>
      <w:spacing w:after="240"/>
      <w:ind w:left="720"/>
      <w:contextualSpacing/>
    </w:pPr>
    <w:rPr>
      <w:rFonts w:ascii="Arial" w:eastAsia="Calibri" w:hAnsi="Arial" w:cs="Calibri"/>
      <w:color w:val="000000"/>
      <w:sz w:val="24"/>
      <w:szCs w:val="24"/>
    </w:rPr>
  </w:style>
  <w:style w:type="paragraph" w:customStyle="1" w:styleId="82EEA4B18FA74FE3A2C63514CCA47A0A13">
    <w:name w:val="82EEA4B18FA74FE3A2C63514CCA47A0A13"/>
    <w:rsid w:val="00F62CE0"/>
    <w:pPr>
      <w:widowControl w:val="0"/>
      <w:spacing w:after="240"/>
      <w:ind w:left="720"/>
      <w:contextualSpacing/>
    </w:pPr>
    <w:rPr>
      <w:rFonts w:ascii="Arial" w:eastAsia="Calibri" w:hAnsi="Arial" w:cs="Calibri"/>
      <w:color w:val="000000"/>
      <w:sz w:val="24"/>
      <w:szCs w:val="24"/>
    </w:rPr>
  </w:style>
  <w:style w:type="paragraph" w:customStyle="1" w:styleId="C8D60DC94220434CB2BAF3F4A64A4A959">
    <w:name w:val="C8D60DC94220434CB2BAF3F4A64A4A959"/>
    <w:rsid w:val="00F62CE0"/>
    <w:pPr>
      <w:widowControl w:val="0"/>
      <w:spacing w:after="240"/>
      <w:ind w:left="720"/>
      <w:contextualSpacing/>
    </w:pPr>
    <w:rPr>
      <w:rFonts w:ascii="Arial" w:eastAsia="Calibri" w:hAnsi="Arial" w:cs="Calibri"/>
      <w:color w:val="000000"/>
      <w:sz w:val="24"/>
      <w:szCs w:val="24"/>
    </w:rPr>
  </w:style>
  <w:style w:type="paragraph" w:customStyle="1" w:styleId="8A3D92697C884936B309C0F4BCF8B99A9">
    <w:name w:val="8A3D92697C884936B309C0F4BCF8B99A9"/>
    <w:rsid w:val="00F62CE0"/>
    <w:pPr>
      <w:widowControl w:val="0"/>
      <w:spacing w:after="240"/>
      <w:ind w:left="720"/>
      <w:contextualSpacing/>
    </w:pPr>
    <w:rPr>
      <w:rFonts w:ascii="Arial" w:eastAsia="Calibri" w:hAnsi="Arial" w:cs="Calibri"/>
      <w:color w:val="000000"/>
      <w:sz w:val="24"/>
      <w:szCs w:val="24"/>
    </w:rPr>
  </w:style>
  <w:style w:type="paragraph" w:customStyle="1" w:styleId="6261872CD5184D6382EF9EF644A736C87">
    <w:name w:val="6261872CD5184D6382EF9EF644A736C87"/>
    <w:rsid w:val="00F62CE0"/>
    <w:pPr>
      <w:widowControl w:val="0"/>
      <w:spacing w:after="240"/>
      <w:ind w:left="720"/>
      <w:contextualSpacing/>
    </w:pPr>
    <w:rPr>
      <w:rFonts w:ascii="Arial" w:eastAsia="Calibri" w:hAnsi="Arial" w:cs="Calibri"/>
      <w:color w:val="000000"/>
      <w:sz w:val="24"/>
      <w:szCs w:val="24"/>
    </w:rPr>
  </w:style>
  <w:style w:type="paragraph" w:customStyle="1" w:styleId="71351603DAD744D5B7FC466890C1DEFC5">
    <w:name w:val="71351603DAD744D5B7FC466890C1DEFC5"/>
    <w:rsid w:val="00F62CE0"/>
    <w:pPr>
      <w:widowControl w:val="0"/>
      <w:spacing w:after="0" w:line="240" w:lineRule="auto"/>
    </w:pPr>
    <w:rPr>
      <w:rFonts w:ascii="Arial" w:eastAsia="Calibri" w:hAnsi="Arial" w:cs="Calibri"/>
      <w:color w:val="000000"/>
      <w:sz w:val="24"/>
      <w:szCs w:val="24"/>
    </w:rPr>
  </w:style>
  <w:style w:type="paragraph" w:customStyle="1" w:styleId="E00F717A5F7A45ADB36F7722D2F05A356">
    <w:name w:val="E00F717A5F7A45ADB36F7722D2F05A356"/>
    <w:rsid w:val="00F62CE0"/>
    <w:pPr>
      <w:widowControl w:val="0"/>
      <w:spacing w:after="0" w:line="240" w:lineRule="auto"/>
    </w:pPr>
    <w:rPr>
      <w:rFonts w:ascii="Arial" w:eastAsia="Calibri" w:hAnsi="Arial" w:cs="Calibri"/>
      <w:color w:val="000000"/>
      <w:sz w:val="24"/>
      <w:szCs w:val="24"/>
    </w:rPr>
  </w:style>
  <w:style w:type="paragraph" w:customStyle="1" w:styleId="63DEAD51B7A14D8EB24E5992D605CEB76">
    <w:name w:val="63DEAD51B7A14D8EB24E5992D605CEB76"/>
    <w:rsid w:val="00F62CE0"/>
    <w:pPr>
      <w:widowControl w:val="0"/>
      <w:spacing w:after="0" w:line="240" w:lineRule="auto"/>
    </w:pPr>
    <w:rPr>
      <w:rFonts w:ascii="Arial" w:eastAsia="Calibri" w:hAnsi="Arial" w:cs="Calibri"/>
      <w:color w:val="000000"/>
      <w:sz w:val="24"/>
      <w:szCs w:val="24"/>
    </w:rPr>
  </w:style>
  <w:style w:type="paragraph" w:customStyle="1" w:styleId="88421E4531F1441EB6370DCF109ABE7F6">
    <w:name w:val="88421E4531F1441EB6370DCF109ABE7F6"/>
    <w:rsid w:val="00F62CE0"/>
    <w:pPr>
      <w:widowControl w:val="0"/>
      <w:spacing w:after="0" w:line="240" w:lineRule="auto"/>
    </w:pPr>
    <w:rPr>
      <w:rFonts w:ascii="Arial" w:eastAsia="Calibri" w:hAnsi="Arial" w:cs="Calibri"/>
      <w:color w:val="000000"/>
      <w:sz w:val="24"/>
      <w:szCs w:val="24"/>
    </w:rPr>
  </w:style>
  <w:style w:type="paragraph" w:customStyle="1" w:styleId="BA887DF695C847688164582440D5FC206">
    <w:name w:val="BA887DF695C847688164582440D5FC206"/>
    <w:rsid w:val="00F62CE0"/>
    <w:pPr>
      <w:widowControl w:val="0"/>
      <w:spacing w:after="240"/>
      <w:ind w:left="720"/>
      <w:contextualSpacing/>
    </w:pPr>
    <w:rPr>
      <w:rFonts w:ascii="Arial" w:eastAsia="Calibri" w:hAnsi="Arial" w:cs="Calibri"/>
      <w:color w:val="000000"/>
      <w:sz w:val="24"/>
      <w:szCs w:val="24"/>
    </w:rPr>
  </w:style>
  <w:style w:type="paragraph" w:customStyle="1" w:styleId="2BDBC19216194AB4B6B608807AE2C3966">
    <w:name w:val="2BDBC19216194AB4B6B608807AE2C3966"/>
    <w:rsid w:val="00F62CE0"/>
    <w:pPr>
      <w:widowControl w:val="0"/>
      <w:spacing w:after="0" w:line="240" w:lineRule="auto"/>
    </w:pPr>
    <w:rPr>
      <w:rFonts w:ascii="Arial" w:eastAsia="Calibri" w:hAnsi="Arial" w:cs="Calibri"/>
      <w:color w:val="000000"/>
      <w:sz w:val="24"/>
      <w:szCs w:val="24"/>
    </w:rPr>
  </w:style>
  <w:style w:type="paragraph" w:customStyle="1" w:styleId="96F4F2C52CF547A887231C18AFC770166">
    <w:name w:val="96F4F2C52CF547A887231C18AFC770166"/>
    <w:rsid w:val="00F62CE0"/>
    <w:pPr>
      <w:widowControl w:val="0"/>
      <w:spacing w:after="0" w:line="240" w:lineRule="auto"/>
    </w:pPr>
    <w:rPr>
      <w:rFonts w:ascii="Arial" w:eastAsia="Calibri" w:hAnsi="Arial" w:cs="Calibri"/>
      <w:color w:val="000000"/>
      <w:sz w:val="24"/>
      <w:szCs w:val="24"/>
    </w:rPr>
  </w:style>
  <w:style w:type="paragraph" w:customStyle="1" w:styleId="1CEACD3E70FB4918A5C7F35C4B6F627B5">
    <w:name w:val="1CEACD3E70FB4918A5C7F35C4B6F627B5"/>
    <w:rsid w:val="00F62CE0"/>
    <w:pPr>
      <w:widowControl w:val="0"/>
      <w:spacing w:after="0" w:line="240" w:lineRule="auto"/>
    </w:pPr>
    <w:rPr>
      <w:rFonts w:ascii="Arial" w:eastAsia="Calibri" w:hAnsi="Arial" w:cs="Calibri"/>
      <w:color w:val="000000"/>
      <w:sz w:val="24"/>
      <w:szCs w:val="24"/>
    </w:rPr>
  </w:style>
  <w:style w:type="paragraph" w:customStyle="1" w:styleId="A84BAF6A9D014E369EA23E64526D30AD6">
    <w:name w:val="A84BAF6A9D014E369EA23E64526D30AD6"/>
    <w:rsid w:val="00F62CE0"/>
    <w:pPr>
      <w:widowControl w:val="0"/>
      <w:spacing w:after="0" w:line="240" w:lineRule="auto"/>
    </w:pPr>
    <w:rPr>
      <w:rFonts w:ascii="Arial" w:eastAsia="Calibri" w:hAnsi="Arial" w:cs="Calibri"/>
      <w:color w:val="000000"/>
      <w:sz w:val="24"/>
      <w:szCs w:val="24"/>
    </w:rPr>
  </w:style>
  <w:style w:type="paragraph" w:customStyle="1" w:styleId="C3D32AA74DAE4F5F8C6686E32CB4BCA75">
    <w:name w:val="C3D32AA74DAE4F5F8C6686E32CB4BCA75"/>
    <w:rsid w:val="00F62CE0"/>
    <w:pPr>
      <w:widowControl w:val="0"/>
      <w:spacing w:after="240"/>
      <w:ind w:left="720"/>
      <w:contextualSpacing/>
    </w:pPr>
    <w:rPr>
      <w:rFonts w:ascii="Arial" w:eastAsia="Calibri" w:hAnsi="Arial" w:cs="Calibri"/>
      <w:color w:val="000000"/>
      <w:sz w:val="24"/>
      <w:szCs w:val="24"/>
    </w:rPr>
  </w:style>
  <w:style w:type="paragraph" w:customStyle="1" w:styleId="A778BD1035F242A594D56B5D058F86515">
    <w:name w:val="A778BD1035F242A594D56B5D058F86515"/>
    <w:rsid w:val="00F62CE0"/>
    <w:pPr>
      <w:widowControl w:val="0"/>
      <w:spacing w:after="240"/>
      <w:ind w:left="720"/>
      <w:contextualSpacing/>
    </w:pPr>
    <w:rPr>
      <w:rFonts w:ascii="Arial" w:eastAsia="Calibri" w:hAnsi="Arial" w:cs="Calibri"/>
      <w:color w:val="000000"/>
      <w:sz w:val="24"/>
      <w:szCs w:val="24"/>
    </w:rPr>
  </w:style>
  <w:style w:type="paragraph" w:customStyle="1" w:styleId="5601D29C2A5645E9A474B7CF1ACF1F812">
    <w:name w:val="5601D29C2A5645E9A474B7CF1ACF1F812"/>
    <w:rsid w:val="00F62CE0"/>
    <w:pPr>
      <w:widowControl w:val="0"/>
      <w:spacing w:after="240"/>
      <w:ind w:left="720"/>
      <w:contextualSpacing/>
    </w:pPr>
    <w:rPr>
      <w:rFonts w:ascii="Arial" w:eastAsia="Calibri" w:hAnsi="Arial" w:cs="Calibri"/>
      <w:color w:val="000000"/>
      <w:sz w:val="24"/>
      <w:szCs w:val="24"/>
    </w:rPr>
  </w:style>
  <w:style w:type="paragraph" w:customStyle="1" w:styleId="7F6F5D1A40CF40B09EA9860076C774EE2">
    <w:name w:val="7F6F5D1A40CF40B09EA9860076C774EE2"/>
    <w:rsid w:val="00F62CE0"/>
    <w:pPr>
      <w:widowControl w:val="0"/>
      <w:spacing w:after="240"/>
      <w:ind w:left="720"/>
      <w:contextualSpacing/>
    </w:pPr>
    <w:rPr>
      <w:rFonts w:ascii="Arial" w:eastAsia="Calibri" w:hAnsi="Arial" w:cs="Calibri"/>
      <w:color w:val="000000"/>
      <w:sz w:val="24"/>
      <w:szCs w:val="24"/>
    </w:rPr>
  </w:style>
  <w:style w:type="paragraph" w:customStyle="1" w:styleId="C34C4C0DCC0248638E7D8CCB13DCE6AF2">
    <w:name w:val="C34C4C0DCC0248638E7D8CCB13DCE6AF2"/>
    <w:rsid w:val="00F62CE0"/>
    <w:pPr>
      <w:widowControl w:val="0"/>
      <w:spacing w:after="0" w:line="240" w:lineRule="auto"/>
    </w:pPr>
    <w:rPr>
      <w:rFonts w:ascii="Arial" w:eastAsia="Calibri" w:hAnsi="Arial" w:cs="Calibri"/>
      <w:color w:val="000000"/>
      <w:sz w:val="24"/>
      <w:szCs w:val="24"/>
    </w:rPr>
  </w:style>
  <w:style w:type="paragraph" w:customStyle="1" w:styleId="884320A0C2684FEDADA9918644C1C6062">
    <w:name w:val="884320A0C2684FEDADA9918644C1C6062"/>
    <w:rsid w:val="00F62CE0"/>
    <w:pPr>
      <w:widowControl w:val="0"/>
      <w:spacing w:after="0" w:line="240" w:lineRule="auto"/>
    </w:pPr>
    <w:rPr>
      <w:rFonts w:ascii="Arial" w:eastAsia="Calibri" w:hAnsi="Arial" w:cs="Calibri"/>
      <w:color w:val="000000"/>
      <w:sz w:val="24"/>
      <w:szCs w:val="24"/>
    </w:rPr>
  </w:style>
  <w:style w:type="paragraph" w:customStyle="1" w:styleId="D0016CEF03C44D5983B7AAE53E43C3F12">
    <w:name w:val="D0016CEF03C44D5983B7AAE53E43C3F12"/>
    <w:rsid w:val="00F62CE0"/>
    <w:pPr>
      <w:widowControl w:val="0"/>
      <w:spacing w:after="0" w:line="240" w:lineRule="auto"/>
    </w:pPr>
    <w:rPr>
      <w:rFonts w:ascii="Arial" w:eastAsia="Calibri" w:hAnsi="Arial" w:cs="Calibri"/>
      <w:color w:val="000000"/>
      <w:sz w:val="24"/>
      <w:szCs w:val="24"/>
    </w:rPr>
  </w:style>
  <w:style w:type="paragraph" w:customStyle="1" w:styleId="71528F80901142E4A4CE2735349A4F3F2">
    <w:name w:val="71528F80901142E4A4CE2735349A4F3F2"/>
    <w:rsid w:val="00F62CE0"/>
    <w:pPr>
      <w:widowControl w:val="0"/>
      <w:spacing w:after="240"/>
      <w:ind w:left="720"/>
      <w:contextualSpacing/>
    </w:pPr>
    <w:rPr>
      <w:rFonts w:ascii="Arial" w:eastAsia="Calibri" w:hAnsi="Arial" w:cs="Calibri"/>
      <w:color w:val="000000"/>
      <w:sz w:val="24"/>
      <w:szCs w:val="24"/>
    </w:rPr>
  </w:style>
  <w:style w:type="paragraph" w:customStyle="1" w:styleId="89590A974E174D38909FF0AFB11F2EB22">
    <w:name w:val="89590A974E174D38909FF0AFB11F2EB22"/>
    <w:rsid w:val="00F62CE0"/>
    <w:pPr>
      <w:widowControl w:val="0"/>
      <w:spacing w:after="0" w:line="240" w:lineRule="auto"/>
    </w:pPr>
    <w:rPr>
      <w:rFonts w:ascii="Arial" w:eastAsia="Calibri" w:hAnsi="Arial" w:cs="Calibri"/>
      <w:color w:val="000000"/>
      <w:sz w:val="24"/>
      <w:szCs w:val="24"/>
    </w:rPr>
  </w:style>
  <w:style w:type="paragraph" w:customStyle="1" w:styleId="D0243D047D76456A9B437AC6C7BBAA8C2">
    <w:name w:val="D0243D047D76456A9B437AC6C7BBAA8C2"/>
    <w:rsid w:val="00F62CE0"/>
    <w:pPr>
      <w:widowControl w:val="0"/>
      <w:spacing w:after="0" w:line="240" w:lineRule="auto"/>
    </w:pPr>
    <w:rPr>
      <w:rFonts w:ascii="Arial" w:eastAsia="Calibri" w:hAnsi="Arial" w:cs="Calibri"/>
      <w:color w:val="000000"/>
      <w:sz w:val="24"/>
      <w:szCs w:val="24"/>
    </w:rPr>
  </w:style>
  <w:style w:type="paragraph" w:customStyle="1" w:styleId="E678A4DFB1FB4C7EA5AA3DE1FBE219392">
    <w:name w:val="E678A4DFB1FB4C7EA5AA3DE1FBE219392"/>
    <w:rsid w:val="00F62CE0"/>
    <w:pPr>
      <w:widowControl w:val="0"/>
      <w:spacing w:after="0" w:line="240" w:lineRule="auto"/>
    </w:pPr>
    <w:rPr>
      <w:rFonts w:ascii="Arial" w:eastAsia="Calibri" w:hAnsi="Arial" w:cs="Calibri"/>
      <w:color w:val="000000"/>
      <w:sz w:val="24"/>
      <w:szCs w:val="24"/>
    </w:rPr>
  </w:style>
  <w:style w:type="paragraph" w:customStyle="1" w:styleId="2944B6A16351405D8B7EEDAC117C5FD61">
    <w:name w:val="2944B6A16351405D8B7EEDAC117C5FD61"/>
    <w:rsid w:val="00F62CE0"/>
    <w:pPr>
      <w:widowControl w:val="0"/>
      <w:spacing w:after="240"/>
      <w:ind w:left="720"/>
      <w:contextualSpacing/>
    </w:pPr>
    <w:rPr>
      <w:rFonts w:ascii="Arial" w:eastAsia="Calibri" w:hAnsi="Arial" w:cs="Calibri"/>
      <w:color w:val="000000"/>
      <w:sz w:val="24"/>
      <w:szCs w:val="24"/>
    </w:rPr>
  </w:style>
  <w:style w:type="paragraph" w:customStyle="1" w:styleId="E431F6A5B628434AB073FFBB11F99E6E1">
    <w:name w:val="E431F6A5B628434AB073FFBB11F99E6E1"/>
    <w:rsid w:val="00F62CE0"/>
    <w:pPr>
      <w:widowControl w:val="0"/>
      <w:spacing w:after="240"/>
      <w:ind w:left="720"/>
      <w:contextualSpacing/>
    </w:pPr>
    <w:rPr>
      <w:rFonts w:ascii="Arial" w:eastAsia="Calibri" w:hAnsi="Arial" w:cs="Calibri"/>
      <w:color w:val="000000"/>
      <w:sz w:val="24"/>
      <w:szCs w:val="24"/>
    </w:rPr>
  </w:style>
  <w:style w:type="paragraph" w:customStyle="1" w:styleId="54FF0B25471141FA94C2948874106B7C1">
    <w:name w:val="54FF0B25471141FA94C2948874106B7C1"/>
    <w:rsid w:val="00F62CE0"/>
    <w:pPr>
      <w:widowControl w:val="0"/>
      <w:spacing w:after="0" w:line="240" w:lineRule="auto"/>
    </w:pPr>
    <w:rPr>
      <w:rFonts w:ascii="Arial" w:eastAsia="Calibri" w:hAnsi="Arial" w:cs="Calibri"/>
      <w:color w:val="000000"/>
      <w:sz w:val="24"/>
      <w:szCs w:val="24"/>
    </w:rPr>
  </w:style>
  <w:style w:type="paragraph" w:customStyle="1" w:styleId="04BC049530B1457D81228FBC206FFC4A1">
    <w:name w:val="04BC049530B1457D81228FBC206FFC4A1"/>
    <w:rsid w:val="00F62CE0"/>
    <w:pPr>
      <w:widowControl w:val="0"/>
      <w:spacing w:after="0" w:line="240" w:lineRule="auto"/>
    </w:pPr>
    <w:rPr>
      <w:rFonts w:ascii="Arial" w:eastAsia="Calibri" w:hAnsi="Arial" w:cs="Calibri"/>
      <w:color w:val="000000"/>
      <w:sz w:val="24"/>
      <w:szCs w:val="24"/>
    </w:rPr>
  </w:style>
  <w:style w:type="paragraph" w:customStyle="1" w:styleId="754BEE66B36F46ADAF8EDD22B0CF5F4D1">
    <w:name w:val="754BEE66B36F46ADAF8EDD22B0CF5F4D1"/>
    <w:rsid w:val="00F62CE0"/>
    <w:pPr>
      <w:widowControl w:val="0"/>
      <w:spacing w:after="0" w:line="240" w:lineRule="auto"/>
    </w:pPr>
    <w:rPr>
      <w:rFonts w:ascii="Arial" w:eastAsia="Calibri" w:hAnsi="Arial" w:cs="Calibri"/>
      <w:color w:val="000000"/>
      <w:sz w:val="24"/>
      <w:szCs w:val="24"/>
    </w:rPr>
  </w:style>
  <w:style w:type="paragraph" w:customStyle="1" w:styleId="A7B5BA908B77494B9CC40BC64F75E7251">
    <w:name w:val="A7B5BA908B77494B9CC40BC64F75E7251"/>
    <w:rsid w:val="00F62CE0"/>
    <w:pPr>
      <w:widowControl w:val="0"/>
      <w:spacing w:after="0" w:line="240" w:lineRule="auto"/>
    </w:pPr>
    <w:rPr>
      <w:rFonts w:ascii="Arial" w:eastAsia="Calibri" w:hAnsi="Arial" w:cs="Calibri"/>
      <w:color w:val="000000"/>
      <w:sz w:val="24"/>
      <w:szCs w:val="24"/>
    </w:rPr>
  </w:style>
  <w:style w:type="paragraph" w:customStyle="1" w:styleId="B65612CC531A4FDABEE9D5D7962513591">
    <w:name w:val="B65612CC531A4FDABEE9D5D7962513591"/>
    <w:rsid w:val="00F62CE0"/>
    <w:pPr>
      <w:widowControl w:val="0"/>
      <w:spacing w:after="0" w:line="240" w:lineRule="auto"/>
    </w:pPr>
    <w:rPr>
      <w:rFonts w:ascii="Arial" w:eastAsia="Calibri" w:hAnsi="Arial" w:cs="Calibri"/>
      <w:color w:val="000000"/>
      <w:sz w:val="24"/>
      <w:szCs w:val="24"/>
    </w:rPr>
  </w:style>
  <w:style w:type="paragraph" w:customStyle="1" w:styleId="55808BF108B544E4846DF83A94971D7F">
    <w:name w:val="55808BF108B544E4846DF83A94971D7F"/>
    <w:rsid w:val="00F62CE0"/>
  </w:style>
  <w:style w:type="paragraph" w:customStyle="1" w:styleId="82BCFAA2E2E44625A01CAF066195DD8C12">
    <w:name w:val="82BCFAA2E2E44625A01CAF066195DD8C12"/>
    <w:rsid w:val="00F62CE0"/>
    <w:pPr>
      <w:widowControl w:val="0"/>
      <w:spacing w:after="240"/>
    </w:pPr>
    <w:rPr>
      <w:rFonts w:ascii="Arial" w:eastAsia="Calibri" w:hAnsi="Arial" w:cs="Calibri"/>
      <w:color w:val="000000"/>
      <w:sz w:val="24"/>
      <w:szCs w:val="24"/>
    </w:rPr>
  </w:style>
  <w:style w:type="paragraph" w:customStyle="1" w:styleId="C6243E7DE0CB4442A1C9199C01D096A712">
    <w:name w:val="C6243E7DE0CB4442A1C9199C01D096A712"/>
    <w:rsid w:val="00F62CE0"/>
    <w:pPr>
      <w:widowControl w:val="0"/>
      <w:spacing w:after="240"/>
    </w:pPr>
    <w:rPr>
      <w:rFonts w:ascii="Arial" w:eastAsia="Calibri" w:hAnsi="Arial" w:cs="Calibri"/>
      <w:color w:val="000000"/>
      <w:sz w:val="24"/>
      <w:szCs w:val="24"/>
    </w:rPr>
  </w:style>
  <w:style w:type="paragraph" w:customStyle="1" w:styleId="1E82039AC0E047D9B6E3C7BABB92FEB112">
    <w:name w:val="1E82039AC0E047D9B6E3C7BABB92FEB112"/>
    <w:rsid w:val="00F62CE0"/>
    <w:pPr>
      <w:widowControl w:val="0"/>
      <w:spacing w:after="240"/>
    </w:pPr>
    <w:rPr>
      <w:rFonts w:ascii="Arial" w:eastAsia="Calibri" w:hAnsi="Arial" w:cs="Calibri"/>
      <w:color w:val="000000"/>
      <w:sz w:val="24"/>
      <w:szCs w:val="24"/>
    </w:rPr>
  </w:style>
  <w:style w:type="paragraph" w:customStyle="1" w:styleId="E324D6FD8721427EB80FADA4DBFCC39512">
    <w:name w:val="E324D6FD8721427EB80FADA4DBFCC39512"/>
    <w:rsid w:val="00F62CE0"/>
    <w:pPr>
      <w:widowControl w:val="0"/>
      <w:spacing w:after="240"/>
    </w:pPr>
    <w:rPr>
      <w:rFonts w:ascii="Arial" w:eastAsia="Calibri" w:hAnsi="Arial" w:cs="Calibri"/>
      <w:color w:val="000000"/>
      <w:sz w:val="24"/>
      <w:szCs w:val="24"/>
    </w:rPr>
  </w:style>
  <w:style w:type="paragraph" w:customStyle="1" w:styleId="EA3DFC05BB404EC5954D2B506B22E74D12">
    <w:name w:val="EA3DFC05BB404EC5954D2B506B22E74D12"/>
    <w:rsid w:val="00F62CE0"/>
    <w:pPr>
      <w:widowControl w:val="0"/>
      <w:spacing w:after="240"/>
    </w:pPr>
    <w:rPr>
      <w:rFonts w:ascii="Arial" w:eastAsia="Calibri" w:hAnsi="Arial" w:cs="Calibri"/>
      <w:color w:val="000000"/>
      <w:sz w:val="24"/>
      <w:szCs w:val="24"/>
    </w:rPr>
  </w:style>
  <w:style w:type="paragraph" w:customStyle="1" w:styleId="B4C85465E5684C5BB12578B5FCCD984D12">
    <w:name w:val="B4C85465E5684C5BB12578B5FCCD984D12"/>
    <w:rsid w:val="00F62CE0"/>
    <w:pPr>
      <w:widowControl w:val="0"/>
      <w:spacing w:after="240"/>
    </w:pPr>
    <w:rPr>
      <w:rFonts w:ascii="Arial" w:eastAsia="Calibri" w:hAnsi="Arial" w:cs="Calibri"/>
      <w:color w:val="000000"/>
      <w:sz w:val="24"/>
      <w:szCs w:val="24"/>
    </w:rPr>
  </w:style>
  <w:style w:type="paragraph" w:customStyle="1" w:styleId="23ADC6B677F640B8A5ABA656BCEE9DAA12">
    <w:name w:val="23ADC6B677F640B8A5ABA656BCEE9DAA12"/>
    <w:rsid w:val="00F62CE0"/>
    <w:pPr>
      <w:widowControl w:val="0"/>
      <w:spacing w:after="240"/>
    </w:pPr>
    <w:rPr>
      <w:rFonts w:ascii="Arial" w:eastAsia="Calibri" w:hAnsi="Arial" w:cs="Calibri"/>
      <w:color w:val="000000"/>
      <w:sz w:val="24"/>
      <w:szCs w:val="24"/>
    </w:rPr>
  </w:style>
  <w:style w:type="paragraph" w:customStyle="1" w:styleId="8C5F77AF6BD1466B80FD82C3A6985E2212">
    <w:name w:val="8C5F77AF6BD1466B80FD82C3A6985E2212"/>
    <w:rsid w:val="00F62CE0"/>
    <w:pPr>
      <w:widowControl w:val="0"/>
      <w:spacing w:after="240"/>
    </w:pPr>
    <w:rPr>
      <w:rFonts w:ascii="Arial" w:eastAsia="Calibri" w:hAnsi="Arial" w:cs="Calibri"/>
      <w:color w:val="000000"/>
      <w:sz w:val="24"/>
      <w:szCs w:val="24"/>
    </w:rPr>
  </w:style>
  <w:style w:type="paragraph" w:customStyle="1" w:styleId="228AEFE73E9B49B0A616C3577337ECCA12">
    <w:name w:val="228AEFE73E9B49B0A616C3577337ECCA12"/>
    <w:rsid w:val="00F62CE0"/>
    <w:pPr>
      <w:widowControl w:val="0"/>
      <w:spacing w:after="240"/>
    </w:pPr>
    <w:rPr>
      <w:rFonts w:ascii="Arial" w:eastAsia="Calibri" w:hAnsi="Arial" w:cs="Calibri"/>
      <w:color w:val="000000"/>
      <w:sz w:val="24"/>
      <w:szCs w:val="24"/>
    </w:rPr>
  </w:style>
  <w:style w:type="paragraph" w:customStyle="1" w:styleId="EC7D50B98FE04BABB031B0F0C4D35D6211">
    <w:name w:val="EC7D50B98FE04BABB031B0F0C4D35D6211"/>
    <w:rsid w:val="00F62CE0"/>
    <w:pPr>
      <w:widowControl w:val="0"/>
      <w:spacing w:after="240"/>
      <w:ind w:left="720"/>
      <w:contextualSpacing/>
    </w:pPr>
    <w:rPr>
      <w:rFonts w:ascii="Arial" w:eastAsia="Calibri" w:hAnsi="Arial" w:cs="Calibri"/>
      <w:color w:val="000000"/>
      <w:sz w:val="24"/>
      <w:szCs w:val="24"/>
    </w:rPr>
  </w:style>
  <w:style w:type="paragraph" w:customStyle="1" w:styleId="A6A8FE20EBF34E51974F041317F1680914">
    <w:name w:val="A6A8FE20EBF34E51974F041317F1680914"/>
    <w:rsid w:val="00F62CE0"/>
    <w:pPr>
      <w:widowControl w:val="0"/>
      <w:spacing w:after="240"/>
      <w:ind w:left="720"/>
      <w:contextualSpacing/>
    </w:pPr>
    <w:rPr>
      <w:rFonts w:ascii="Arial" w:eastAsia="Calibri" w:hAnsi="Arial" w:cs="Calibri"/>
      <w:color w:val="000000"/>
      <w:sz w:val="24"/>
      <w:szCs w:val="24"/>
    </w:rPr>
  </w:style>
  <w:style w:type="paragraph" w:customStyle="1" w:styleId="82EEA4B18FA74FE3A2C63514CCA47A0A14">
    <w:name w:val="82EEA4B18FA74FE3A2C63514CCA47A0A14"/>
    <w:rsid w:val="00F62CE0"/>
    <w:pPr>
      <w:widowControl w:val="0"/>
      <w:spacing w:after="240"/>
      <w:ind w:left="720"/>
      <w:contextualSpacing/>
    </w:pPr>
    <w:rPr>
      <w:rFonts w:ascii="Arial" w:eastAsia="Calibri" w:hAnsi="Arial" w:cs="Calibri"/>
      <w:color w:val="000000"/>
      <w:sz w:val="24"/>
      <w:szCs w:val="24"/>
    </w:rPr>
  </w:style>
  <w:style w:type="paragraph" w:customStyle="1" w:styleId="C8D60DC94220434CB2BAF3F4A64A4A9510">
    <w:name w:val="C8D60DC94220434CB2BAF3F4A64A4A9510"/>
    <w:rsid w:val="00F62CE0"/>
    <w:pPr>
      <w:widowControl w:val="0"/>
      <w:spacing w:after="240"/>
      <w:ind w:left="720"/>
      <w:contextualSpacing/>
    </w:pPr>
    <w:rPr>
      <w:rFonts w:ascii="Arial" w:eastAsia="Calibri" w:hAnsi="Arial" w:cs="Calibri"/>
      <w:color w:val="000000"/>
      <w:sz w:val="24"/>
      <w:szCs w:val="24"/>
    </w:rPr>
  </w:style>
  <w:style w:type="paragraph" w:customStyle="1" w:styleId="8A3D92697C884936B309C0F4BCF8B99A10">
    <w:name w:val="8A3D92697C884936B309C0F4BCF8B99A10"/>
    <w:rsid w:val="00F62CE0"/>
    <w:pPr>
      <w:widowControl w:val="0"/>
      <w:spacing w:after="240"/>
      <w:ind w:left="720"/>
      <w:contextualSpacing/>
    </w:pPr>
    <w:rPr>
      <w:rFonts w:ascii="Arial" w:eastAsia="Calibri" w:hAnsi="Arial" w:cs="Calibri"/>
      <w:color w:val="000000"/>
      <w:sz w:val="24"/>
      <w:szCs w:val="24"/>
    </w:rPr>
  </w:style>
  <w:style w:type="paragraph" w:customStyle="1" w:styleId="6261872CD5184D6382EF9EF644A736C88">
    <w:name w:val="6261872CD5184D6382EF9EF644A736C88"/>
    <w:rsid w:val="00F62CE0"/>
    <w:pPr>
      <w:widowControl w:val="0"/>
      <w:spacing w:after="240"/>
      <w:ind w:left="720"/>
      <w:contextualSpacing/>
    </w:pPr>
    <w:rPr>
      <w:rFonts w:ascii="Arial" w:eastAsia="Calibri" w:hAnsi="Arial" w:cs="Calibri"/>
      <w:color w:val="000000"/>
      <w:sz w:val="24"/>
      <w:szCs w:val="24"/>
    </w:rPr>
  </w:style>
  <w:style w:type="paragraph" w:customStyle="1" w:styleId="71351603DAD744D5B7FC466890C1DEFC6">
    <w:name w:val="71351603DAD744D5B7FC466890C1DEFC6"/>
    <w:rsid w:val="00F62CE0"/>
    <w:pPr>
      <w:widowControl w:val="0"/>
      <w:spacing w:after="0" w:line="240" w:lineRule="auto"/>
    </w:pPr>
    <w:rPr>
      <w:rFonts w:ascii="Arial" w:eastAsia="Calibri" w:hAnsi="Arial" w:cs="Calibri"/>
      <w:color w:val="000000"/>
      <w:sz w:val="24"/>
      <w:szCs w:val="24"/>
    </w:rPr>
  </w:style>
  <w:style w:type="paragraph" w:customStyle="1" w:styleId="E00F717A5F7A45ADB36F7722D2F05A357">
    <w:name w:val="E00F717A5F7A45ADB36F7722D2F05A357"/>
    <w:rsid w:val="00F62CE0"/>
    <w:pPr>
      <w:widowControl w:val="0"/>
      <w:spacing w:after="0" w:line="240" w:lineRule="auto"/>
    </w:pPr>
    <w:rPr>
      <w:rFonts w:ascii="Arial" w:eastAsia="Calibri" w:hAnsi="Arial" w:cs="Calibri"/>
      <w:color w:val="000000"/>
      <w:sz w:val="24"/>
      <w:szCs w:val="24"/>
    </w:rPr>
  </w:style>
  <w:style w:type="paragraph" w:customStyle="1" w:styleId="63DEAD51B7A14D8EB24E5992D605CEB77">
    <w:name w:val="63DEAD51B7A14D8EB24E5992D605CEB77"/>
    <w:rsid w:val="00F62CE0"/>
    <w:pPr>
      <w:widowControl w:val="0"/>
      <w:spacing w:after="0" w:line="240" w:lineRule="auto"/>
    </w:pPr>
    <w:rPr>
      <w:rFonts w:ascii="Arial" w:eastAsia="Calibri" w:hAnsi="Arial" w:cs="Calibri"/>
      <w:color w:val="000000"/>
      <w:sz w:val="24"/>
      <w:szCs w:val="24"/>
    </w:rPr>
  </w:style>
  <w:style w:type="paragraph" w:customStyle="1" w:styleId="88421E4531F1441EB6370DCF109ABE7F7">
    <w:name w:val="88421E4531F1441EB6370DCF109ABE7F7"/>
    <w:rsid w:val="00F62CE0"/>
    <w:pPr>
      <w:widowControl w:val="0"/>
      <w:spacing w:after="0" w:line="240" w:lineRule="auto"/>
    </w:pPr>
    <w:rPr>
      <w:rFonts w:ascii="Arial" w:eastAsia="Calibri" w:hAnsi="Arial" w:cs="Calibri"/>
      <w:color w:val="000000"/>
      <w:sz w:val="24"/>
      <w:szCs w:val="24"/>
    </w:rPr>
  </w:style>
  <w:style w:type="paragraph" w:customStyle="1" w:styleId="BA887DF695C847688164582440D5FC207">
    <w:name w:val="BA887DF695C847688164582440D5FC207"/>
    <w:rsid w:val="00F62CE0"/>
    <w:pPr>
      <w:widowControl w:val="0"/>
      <w:spacing w:after="240"/>
      <w:ind w:left="720"/>
      <w:contextualSpacing/>
    </w:pPr>
    <w:rPr>
      <w:rFonts w:ascii="Arial" w:eastAsia="Calibri" w:hAnsi="Arial" w:cs="Calibri"/>
      <w:color w:val="000000"/>
      <w:sz w:val="24"/>
      <w:szCs w:val="24"/>
    </w:rPr>
  </w:style>
  <w:style w:type="paragraph" w:customStyle="1" w:styleId="2BDBC19216194AB4B6B608807AE2C3967">
    <w:name w:val="2BDBC19216194AB4B6B608807AE2C3967"/>
    <w:rsid w:val="00F62CE0"/>
    <w:pPr>
      <w:widowControl w:val="0"/>
      <w:spacing w:after="0" w:line="240" w:lineRule="auto"/>
    </w:pPr>
    <w:rPr>
      <w:rFonts w:ascii="Arial" w:eastAsia="Calibri" w:hAnsi="Arial" w:cs="Calibri"/>
      <w:color w:val="000000"/>
      <w:sz w:val="24"/>
      <w:szCs w:val="24"/>
    </w:rPr>
  </w:style>
  <w:style w:type="paragraph" w:customStyle="1" w:styleId="96F4F2C52CF547A887231C18AFC770167">
    <w:name w:val="96F4F2C52CF547A887231C18AFC770167"/>
    <w:rsid w:val="00F62CE0"/>
    <w:pPr>
      <w:widowControl w:val="0"/>
      <w:spacing w:after="0" w:line="240" w:lineRule="auto"/>
    </w:pPr>
    <w:rPr>
      <w:rFonts w:ascii="Arial" w:eastAsia="Calibri" w:hAnsi="Arial" w:cs="Calibri"/>
      <w:color w:val="000000"/>
      <w:sz w:val="24"/>
      <w:szCs w:val="24"/>
    </w:rPr>
  </w:style>
  <w:style w:type="paragraph" w:customStyle="1" w:styleId="1CEACD3E70FB4918A5C7F35C4B6F627B6">
    <w:name w:val="1CEACD3E70FB4918A5C7F35C4B6F627B6"/>
    <w:rsid w:val="00F62CE0"/>
    <w:pPr>
      <w:widowControl w:val="0"/>
      <w:spacing w:after="0" w:line="240" w:lineRule="auto"/>
    </w:pPr>
    <w:rPr>
      <w:rFonts w:ascii="Arial" w:eastAsia="Calibri" w:hAnsi="Arial" w:cs="Calibri"/>
      <w:color w:val="000000"/>
      <w:sz w:val="24"/>
      <w:szCs w:val="24"/>
    </w:rPr>
  </w:style>
  <w:style w:type="paragraph" w:customStyle="1" w:styleId="A84BAF6A9D014E369EA23E64526D30AD7">
    <w:name w:val="A84BAF6A9D014E369EA23E64526D30AD7"/>
    <w:rsid w:val="00F62CE0"/>
    <w:pPr>
      <w:widowControl w:val="0"/>
      <w:spacing w:after="0" w:line="240" w:lineRule="auto"/>
    </w:pPr>
    <w:rPr>
      <w:rFonts w:ascii="Arial" w:eastAsia="Calibri" w:hAnsi="Arial" w:cs="Calibri"/>
      <w:color w:val="000000"/>
      <w:sz w:val="24"/>
      <w:szCs w:val="24"/>
    </w:rPr>
  </w:style>
  <w:style w:type="paragraph" w:customStyle="1" w:styleId="C3D32AA74DAE4F5F8C6686E32CB4BCA76">
    <w:name w:val="C3D32AA74DAE4F5F8C6686E32CB4BCA76"/>
    <w:rsid w:val="00F62CE0"/>
    <w:pPr>
      <w:widowControl w:val="0"/>
      <w:spacing w:after="240"/>
      <w:ind w:left="720"/>
      <w:contextualSpacing/>
    </w:pPr>
    <w:rPr>
      <w:rFonts w:ascii="Arial" w:eastAsia="Calibri" w:hAnsi="Arial" w:cs="Calibri"/>
      <w:color w:val="000000"/>
      <w:sz w:val="24"/>
      <w:szCs w:val="24"/>
    </w:rPr>
  </w:style>
  <w:style w:type="paragraph" w:customStyle="1" w:styleId="A778BD1035F242A594D56B5D058F86516">
    <w:name w:val="A778BD1035F242A594D56B5D058F86516"/>
    <w:rsid w:val="00F62CE0"/>
    <w:pPr>
      <w:widowControl w:val="0"/>
      <w:spacing w:after="240"/>
      <w:ind w:left="720"/>
      <w:contextualSpacing/>
    </w:pPr>
    <w:rPr>
      <w:rFonts w:ascii="Arial" w:eastAsia="Calibri" w:hAnsi="Arial" w:cs="Calibri"/>
      <w:color w:val="000000"/>
      <w:sz w:val="24"/>
      <w:szCs w:val="24"/>
    </w:rPr>
  </w:style>
  <w:style w:type="paragraph" w:customStyle="1" w:styleId="5601D29C2A5645E9A474B7CF1ACF1F813">
    <w:name w:val="5601D29C2A5645E9A474B7CF1ACF1F813"/>
    <w:rsid w:val="00F62CE0"/>
    <w:pPr>
      <w:widowControl w:val="0"/>
      <w:spacing w:after="240"/>
      <w:ind w:left="720"/>
      <w:contextualSpacing/>
    </w:pPr>
    <w:rPr>
      <w:rFonts w:ascii="Arial" w:eastAsia="Calibri" w:hAnsi="Arial" w:cs="Calibri"/>
      <w:color w:val="000000"/>
      <w:sz w:val="24"/>
      <w:szCs w:val="24"/>
    </w:rPr>
  </w:style>
  <w:style w:type="paragraph" w:customStyle="1" w:styleId="7F6F5D1A40CF40B09EA9860076C774EE3">
    <w:name w:val="7F6F5D1A40CF40B09EA9860076C774EE3"/>
    <w:rsid w:val="00F62CE0"/>
    <w:pPr>
      <w:widowControl w:val="0"/>
      <w:spacing w:after="240"/>
      <w:ind w:left="720"/>
      <w:contextualSpacing/>
    </w:pPr>
    <w:rPr>
      <w:rFonts w:ascii="Arial" w:eastAsia="Calibri" w:hAnsi="Arial" w:cs="Calibri"/>
      <w:color w:val="000000"/>
      <w:sz w:val="24"/>
      <w:szCs w:val="24"/>
    </w:rPr>
  </w:style>
  <w:style w:type="paragraph" w:customStyle="1" w:styleId="C34C4C0DCC0248638E7D8CCB13DCE6AF3">
    <w:name w:val="C34C4C0DCC0248638E7D8CCB13DCE6AF3"/>
    <w:rsid w:val="00F62CE0"/>
    <w:pPr>
      <w:widowControl w:val="0"/>
      <w:spacing w:after="0" w:line="240" w:lineRule="auto"/>
    </w:pPr>
    <w:rPr>
      <w:rFonts w:ascii="Arial" w:eastAsia="Calibri" w:hAnsi="Arial" w:cs="Calibri"/>
      <w:color w:val="000000"/>
      <w:sz w:val="24"/>
      <w:szCs w:val="24"/>
    </w:rPr>
  </w:style>
  <w:style w:type="paragraph" w:customStyle="1" w:styleId="884320A0C2684FEDADA9918644C1C6063">
    <w:name w:val="884320A0C2684FEDADA9918644C1C6063"/>
    <w:rsid w:val="00F62CE0"/>
    <w:pPr>
      <w:widowControl w:val="0"/>
      <w:spacing w:after="0" w:line="240" w:lineRule="auto"/>
    </w:pPr>
    <w:rPr>
      <w:rFonts w:ascii="Arial" w:eastAsia="Calibri" w:hAnsi="Arial" w:cs="Calibri"/>
      <w:color w:val="000000"/>
      <w:sz w:val="24"/>
      <w:szCs w:val="24"/>
    </w:rPr>
  </w:style>
  <w:style w:type="paragraph" w:customStyle="1" w:styleId="D0016CEF03C44D5983B7AAE53E43C3F13">
    <w:name w:val="D0016CEF03C44D5983B7AAE53E43C3F13"/>
    <w:rsid w:val="00F62CE0"/>
    <w:pPr>
      <w:widowControl w:val="0"/>
      <w:spacing w:after="0" w:line="240" w:lineRule="auto"/>
    </w:pPr>
    <w:rPr>
      <w:rFonts w:ascii="Arial" w:eastAsia="Calibri" w:hAnsi="Arial" w:cs="Calibri"/>
      <w:color w:val="000000"/>
      <w:sz w:val="24"/>
      <w:szCs w:val="24"/>
    </w:rPr>
  </w:style>
  <w:style w:type="paragraph" w:customStyle="1" w:styleId="71528F80901142E4A4CE2735349A4F3F3">
    <w:name w:val="71528F80901142E4A4CE2735349A4F3F3"/>
    <w:rsid w:val="00F62CE0"/>
    <w:pPr>
      <w:widowControl w:val="0"/>
      <w:spacing w:after="240"/>
      <w:ind w:left="720"/>
      <w:contextualSpacing/>
    </w:pPr>
    <w:rPr>
      <w:rFonts w:ascii="Arial" w:eastAsia="Calibri" w:hAnsi="Arial" w:cs="Calibri"/>
      <w:color w:val="000000"/>
      <w:sz w:val="24"/>
      <w:szCs w:val="24"/>
    </w:rPr>
  </w:style>
  <w:style w:type="paragraph" w:customStyle="1" w:styleId="89590A974E174D38909FF0AFB11F2EB23">
    <w:name w:val="89590A974E174D38909FF0AFB11F2EB23"/>
    <w:rsid w:val="00F62CE0"/>
    <w:pPr>
      <w:widowControl w:val="0"/>
      <w:spacing w:after="0" w:line="240" w:lineRule="auto"/>
    </w:pPr>
    <w:rPr>
      <w:rFonts w:ascii="Arial" w:eastAsia="Calibri" w:hAnsi="Arial" w:cs="Calibri"/>
      <w:color w:val="000000"/>
      <w:sz w:val="24"/>
      <w:szCs w:val="24"/>
    </w:rPr>
  </w:style>
  <w:style w:type="paragraph" w:customStyle="1" w:styleId="D0243D047D76456A9B437AC6C7BBAA8C3">
    <w:name w:val="D0243D047D76456A9B437AC6C7BBAA8C3"/>
    <w:rsid w:val="00F62CE0"/>
    <w:pPr>
      <w:widowControl w:val="0"/>
      <w:spacing w:after="0" w:line="240" w:lineRule="auto"/>
    </w:pPr>
    <w:rPr>
      <w:rFonts w:ascii="Arial" w:eastAsia="Calibri" w:hAnsi="Arial" w:cs="Calibri"/>
      <w:color w:val="000000"/>
      <w:sz w:val="24"/>
      <w:szCs w:val="24"/>
    </w:rPr>
  </w:style>
  <w:style w:type="paragraph" w:customStyle="1" w:styleId="E678A4DFB1FB4C7EA5AA3DE1FBE219393">
    <w:name w:val="E678A4DFB1FB4C7EA5AA3DE1FBE219393"/>
    <w:rsid w:val="00F62CE0"/>
    <w:pPr>
      <w:widowControl w:val="0"/>
      <w:spacing w:after="0" w:line="240" w:lineRule="auto"/>
    </w:pPr>
    <w:rPr>
      <w:rFonts w:ascii="Arial" w:eastAsia="Calibri" w:hAnsi="Arial" w:cs="Calibri"/>
      <w:color w:val="000000"/>
      <w:sz w:val="24"/>
      <w:szCs w:val="24"/>
    </w:rPr>
  </w:style>
  <w:style w:type="paragraph" w:customStyle="1" w:styleId="2944B6A16351405D8B7EEDAC117C5FD62">
    <w:name w:val="2944B6A16351405D8B7EEDAC117C5FD62"/>
    <w:rsid w:val="00F62CE0"/>
    <w:pPr>
      <w:widowControl w:val="0"/>
      <w:spacing w:after="240"/>
      <w:ind w:left="720"/>
      <w:contextualSpacing/>
    </w:pPr>
    <w:rPr>
      <w:rFonts w:ascii="Arial" w:eastAsia="Calibri" w:hAnsi="Arial" w:cs="Calibri"/>
      <w:color w:val="000000"/>
      <w:sz w:val="24"/>
      <w:szCs w:val="24"/>
    </w:rPr>
  </w:style>
  <w:style w:type="paragraph" w:customStyle="1" w:styleId="E431F6A5B628434AB073FFBB11F99E6E2">
    <w:name w:val="E431F6A5B628434AB073FFBB11F99E6E2"/>
    <w:rsid w:val="00F62CE0"/>
    <w:pPr>
      <w:widowControl w:val="0"/>
      <w:spacing w:after="240"/>
      <w:ind w:left="720"/>
      <w:contextualSpacing/>
    </w:pPr>
    <w:rPr>
      <w:rFonts w:ascii="Arial" w:eastAsia="Calibri" w:hAnsi="Arial" w:cs="Calibri"/>
      <w:color w:val="000000"/>
      <w:sz w:val="24"/>
      <w:szCs w:val="24"/>
    </w:rPr>
  </w:style>
  <w:style w:type="paragraph" w:customStyle="1" w:styleId="55808BF108B544E4846DF83A94971D7F1">
    <w:name w:val="55808BF108B544E4846DF83A94971D7F1"/>
    <w:rsid w:val="00F62CE0"/>
    <w:pPr>
      <w:widowControl w:val="0"/>
      <w:spacing w:after="0" w:line="240" w:lineRule="auto"/>
    </w:pPr>
    <w:rPr>
      <w:rFonts w:ascii="Arial" w:eastAsia="Calibri" w:hAnsi="Arial" w:cs="Calibri"/>
      <w:color w:val="000000"/>
      <w:sz w:val="24"/>
      <w:szCs w:val="24"/>
    </w:rPr>
  </w:style>
  <w:style w:type="paragraph" w:customStyle="1" w:styleId="54FF0B25471141FA94C2948874106B7C2">
    <w:name w:val="54FF0B25471141FA94C2948874106B7C2"/>
    <w:rsid w:val="00F62CE0"/>
    <w:pPr>
      <w:widowControl w:val="0"/>
      <w:spacing w:after="0" w:line="240" w:lineRule="auto"/>
    </w:pPr>
    <w:rPr>
      <w:rFonts w:ascii="Arial" w:eastAsia="Calibri" w:hAnsi="Arial" w:cs="Calibri"/>
      <w:color w:val="000000"/>
      <w:sz w:val="24"/>
      <w:szCs w:val="24"/>
    </w:rPr>
  </w:style>
  <w:style w:type="paragraph" w:customStyle="1" w:styleId="04BC049530B1457D81228FBC206FFC4A2">
    <w:name w:val="04BC049530B1457D81228FBC206FFC4A2"/>
    <w:rsid w:val="00F62CE0"/>
    <w:pPr>
      <w:widowControl w:val="0"/>
      <w:spacing w:after="0" w:line="240" w:lineRule="auto"/>
    </w:pPr>
    <w:rPr>
      <w:rFonts w:ascii="Arial" w:eastAsia="Calibri" w:hAnsi="Arial" w:cs="Calibri"/>
      <w:color w:val="000000"/>
      <w:sz w:val="24"/>
      <w:szCs w:val="24"/>
    </w:rPr>
  </w:style>
  <w:style w:type="paragraph" w:customStyle="1" w:styleId="754BEE66B36F46ADAF8EDD22B0CF5F4D2">
    <w:name w:val="754BEE66B36F46ADAF8EDD22B0CF5F4D2"/>
    <w:rsid w:val="00F62CE0"/>
    <w:pPr>
      <w:widowControl w:val="0"/>
      <w:spacing w:after="0" w:line="240" w:lineRule="auto"/>
    </w:pPr>
    <w:rPr>
      <w:rFonts w:ascii="Arial" w:eastAsia="Calibri" w:hAnsi="Arial" w:cs="Calibri"/>
      <w:color w:val="000000"/>
      <w:sz w:val="24"/>
      <w:szCs w:val="24"/>
    </w:rPr>
  </w:style>
  <w:style w:type="paragraph" w:customStyle="1" w:styleId="A7B5BA908B77494B9CC40BC64F75E7252">
    <w:name w:val="A7B5BA908B77494B9CC40BC64F75E7252"/>
    <w:rsid w:val="00F62CE0"/>
    <w:pPr>
      <w:widowControl w:val="0"/>
      <w:spacing w:after="0" w:line="240" w:lineRule="auto"/>
    </w:pPr>
    <w:rPr>
      <w:rFonts w:ascii="Arial" w:eastAsia="Calibri" w:hAnsi="Arial" w:cs="Calibri"/>
      <w:color w:val="000000"/>
      <w:sz w:val="24"/>
      <w:szCs w:val="24"/>
    </w:rPr>
  </w:style>
  <w:style w:type="paragraph" w:customStyle="1" w:styleId="B65612CC531A4FDABEE9D5D7962513592">
    <w:name w:val="B65612CC531A4FDABEE9D5D7962513592"/>
    <w:rsid w:val="00F62CE0"/>
    <w:pPr>
      <w:widowControl w:val="0"/>
      <w:spacing w:after="0" w:line="240" w:lineRule="auto"/>
    </w:pPr>
    <w:rPr>
      <w:rFonts w:ascii="Arial" w:eastAsia="Calibri" w:hAnsi="Arial" w:cs="Calibri"/>
      <w:color w:val="000000"/>
      <w:sz w:val="24"/>
      <w:szCs w:val="24"/>
    </w:rPr>
  </w:style>
  <w:style w:type="paragraph" w:customStyle="1" w:styleId="750CF20D69F945599FB47AF3E4DE5049">
    <w:name w:val="750CF20D69F945599FB47AF3E4DE5049"/>
    <w:rsid w:val="00F62CE0"/>
  </w:style>
  <w:style w:type="paragraph" w:customStyle="1" w:styleId="91352E19515542819A5FA679D1700525">
    <w:name w:val="91352E19515542819A5FA679D1700525"/>
    <w:rsid w:val="00F62CE0"/>
  </w:style>
  <w:style w:type="paragraph" w:customStyle="1" w:styleId="99490715136445EBB74F9EBE7F38052A">
    <w:name w:val="99490715136445EBB74F9EBE7F38052A"/>
    <w:rsid w:val="00F62CE0"/>
  </w:style>
  <w:style w:type="paragraph" w:customStyle="1" w:styleId="0C0A273927124C0A8F364902D5871CA2">
    <w:name w:val="0C0A273927124C0A8F364902D5871CA2"/>
    <w:rsid w:val="00F62CE0"/>
  </w:style>
  <w:style w:type="paragraph" w:customStyle="1" w:styleId="162BC5E1340847D2AE13A9413A2F9716">
    <w:name w:val="162BC5E1340847D2AE13A9413A2F9716"/>
    <w:rsid w:val="00F62CE0"/>
  </w:style>
  <w:style w:type="paragraph" w:customStyle="1" w:styleId="38A5A30349C448FB852A8A8599E89BC0">
    <w:name w:val="38A5A30349C448FB852A8A8599E89BC0"/>
    <w:rsid w:val="00F62CE0"/>
  </w:style>
  <w:style w:type="paragraph" w:customStyle="1" w:styleId="AB4DF00A15424ED5A7729E5614B5D26D">
    <w:name w:val="AB4DF00A15424ED5A7729E5614B5D26D"/>
    <w:rsid w:val="00F62CE0"/>
  </w:style>
  <w:style w:type="paragraph" w:customStyle="1" w:styleId="8B75AEFBE519411FB0C7BFC0FDE7D7E2">
    <w:name w:val="8B75AEFBE519411FB0C7BFC0FDE7D7E2"/>
    <w:rsid w:val="00F62CE0"/>
  </w:style>
  <w:style w:type="paragraph" w:customStyle="1" w:styleId="68FD4C720F6C45AFA346685618F3C274">
    <w:name w:val="68FD4C720F6C45AFA346685618F3C274"/>
    <w:rsid w:val="00F62CE0"/>
  </w:style>
  <w:style w:type="paragraph" w:customStyle="1" w:styleId="82BCFAA2E2E44625A01CAF066195DD8C13">
    <w:name w:val="82BCFAA2E2E44625A01CAF066195DD8C13"/>
    <w:rsid w:val="00F62CE0"/>
    <w:pPr>
      <w:widowControl w:val="0"/>
      <w:spacing w:after="240"/>
    </w:pPr>
    <w:rPr>
      <w:rFonts w:ascii="Arial" w:eastAsia="Calibri" w:hAnsi="Arial" w:cs="Calibri"/>
      <w:color w:val="000000"/>
      <w:sz w:val="24"/>
      <w:szCs w:val="24"/>
    </w:rPr>
  </w:style>
  <w:style w:type="paragraph" w:customStyle="1" w:styleId="C6243E7DE0CB4442A1C9199C01D096A713">
    <w:name w:val="C6243E7DE0CB4442A1C9199C01D096A713"/>
    <w:rsid w:val="00F62CE0"/>
    <w:pPr>
      <w:widowControl w:val="0"/>
      <w:spacing w:after="240"/>
    </w:pPr>
    <w:rPr>
      <w:rFonts w:ascii="Arial" w:eastAsia="Calibri" w:hAnsi="Arial" w:cs="Calibri"/>
      <w:color w:val="000000"/>
      <w:sz w:val="24"/>
      <w:szCs w:val="24"/>
    </w:rPr>
  </w:style>
  <w:style w:type="paragraph" w:customStyle="1" w:styleId="1E82039AC0E047D9B6E3C7BABB92FEB113">
    <w:name w:val="1E82039AC0E047D9B6E3C7BABB92FEB113"/>
    <w:rsid w:val="00F62CE0"/>
    <w:pPr>
      <w:widowControl w:val="0"/>
      <w:spacing w:after="240"/>
    </w:pPr>
    <w:rPr>
      <w:rFonts w:ascii="Arial" w:eastAsia="Calibri" w:hAnsi="Arial" w:cs="Calibri"/>
      <w:color w:val="000000"/>
      <w:sz w:val="24"/>
      <w:szCs w:val="24"/>
    </w:rPr>
  </w:style>
  <w:style w:type="paragraph" w:customStyle="1" w:styleId="E324D6FD8721427EB80FADA4DBFCC39513">
    <w:name w:val="E324D6FD8721427EB80FADA4DBFCC39513"/>
    <w:rsid w:val="00F62CE0"/>
    <w:pPr>
      <w:widowControl w:val="0"/>
      <w:spacing w:after="240"/>
    </w:pPr>
    <w:rPr>
      <w:rFonts w:ascii="Arial" w:eastAsia="Calibri" w:hAnsi="Arial" w:cs="Calibri"/>
      <w:color w:val="000000"/>
      <w:sz w:val="24"/>
      <w:szCs w:val="24"/>
    </w:rPr>
  </w:style>
  <w:style w:type="paragraph" w:customStyle="1" w:styleId="EA3DFC05BB404EC5954D2B506B22E74D13">
    <w:name w:val="EA3DFC05BB404EC5954D2B506B22E74D13"/>
    <w:rsid w:val="00F62CE0"/>
    <w:pPr>
      <w:widowControl w:val="0"/>
      <w:spacing w:after="240"/>
    </w:pPr>
    <w:rPr>
      <w:rFonts w:ascii="Arial" w:eastAsia="Calibri" w:hAnsi="Arial" w:cs="Calibri"/>
      <w:color w:val="000000"/>
      <w:sz w:val="24"/>
      <w:szCs w:val="24"/>
    </w:rPr>
  </w:style>
  <w:style w:type="paragraph" w:customStyle="1" w:styleId="B4C85465E5684C5BB12578B5FCCD984D13">
    <w:name w:val="B4C85465E5684C5BB12578B5FCCD984D13"/>
    <w:rsid w:val="00F62CE0"/>
    <w:pPr>
      <w:widowControl w:val="0"/>
      <w:spacing w:after="240"/>
    </w:pPr>
    <w:rPr>
      <w:rFonts w:ascii="Arial" w:eastAsia="Calibri" w:hAnsi="Arial" w:cs="Calibri"/>
      <w:color w:val="000000"/>
      <w:sz w:val="24"/>
      <w:szCs w:val="24"/>
    </w:rPr>
  </w:style>
  <w:style w:type="paragraph" w:customStyle="1" w:styleId="23ADC6B677F640B8A5ABA656BCEE9DAA13">
    <w:name w:val="23ADC6B677F640B8A5ABA656BCEE9DAA13"/>
    <w:rsid w:val="00F62CE0"/>
    <w:pPr>
      <w:widowControl w:val="0"/>
      <w:spacing w:after="240"/>
    </w:pPr>
    <w:rPr>
      <w:rFonts w:ascii="Arial" w:eastAsia="Calibri" w:hAnsi="Arial" w:cs="Calibri"/>
      <w:color w:val="000000"/>
      <w:sz w:val="24"/>
      <w:szCs w:val="24"/>
    </w:rPr>
  </w:style>
  <w:style w:type="paragraph" w:customStyle="1" w:styleId="8C5F77AF6BD1466B80FD82C3A6985E2213">
    <w:name w:val="8C5F77AF6BD1466B80FD82C3A6985E2213"/>
    <w:rsid w:val="00F62CE0"/>
    <w:pPr>
      <w:widowControl w:val="0"/>
      <w:spacing w:after="240"/>
    </w:pPr>
    <w:rPr>
      <w:rFonts w:ascii="Arial" w:eastAsia="Calibri" w:hAnsi="Arial" w:cs="Calibri"/>
      <w:color w:val="000000"/>
      <w:sz w:val="24"/>
      <w:szCs w:val="24"/>
    </w:rPr>
  </w:style>
  <w:style w:type="paragraph" w:customStyle="1" w:styleId="228AEFE73E9B49B0A616C3577337ECCA13">
    <w:name w:val="228AEFE73E9B49B0A616C3577337ECCA13"/>
    <w:rsid w:val="00F62CE0"/>
    <w:pPr>
      <w:widowControl w:val="0"/>
      <w:spacing w:after="240"/>
    </w:pPr>
    <w:rPr>
      <w:rFonts w:ascii="Arial" w:eastAsia="Calibri" w:hAnsi="Arial" w:cs="Calibri"/>
      <w:color w:val="000000"/>
      <w:sz w:val="24"/>
      <w:szCs w:val="24"/>
    </w:rPr>
  </w:style>
  <w:style w:type="paragraph" w:customStyle="1" w:styleId="EC7D50B98FE04BABB031B0F0C4D35D6212">
    <w:name w:val="EC7D50B98FE04BABB031B0F0C4D35D6212"/>
    <w:rsid w:val="00F62CE0"/>
    <w:pPr>
      <w:widowControl w:val="0"/>
      <w:spacing w:after="240"/>
      <w:ind w:left="720"/>
      <w:contextualSpacing/>
    </w:pPr>
    <w:rPr>
      <w:rFonts w:ascii="Arial" w:eastAsia="Calibri" w:hAnsi="Arial" w:cs="Calibri"/>
      <w:color w:val="000000"/>
      <w:sz w:val="24"/>
      <w:szCs w:val="24"/>
    </w:rPr>
  </w:style>
  <w:style w:type="paragraph" w:customStyle="1" w:styleId="A6A8FE20EBF34E51974F041317F1680915">
    <w:name w:val="A6A8FE20EBF34E51974F041317F1680915"/>
    <w:rsid w:val="00F62CE0"/>
    <w:pPr>
      <w:widowControl w:val="0"/>
      <w:spacing w:after="240"/>
      <w:ind w:left="720"/>
      <w:contextualSpacing/>
    </w:pPr>
    <w:rPr>
      <w:rFonts w:ascii="Arial" w:eastAsia="Calibri" w:hAnsi="Arial" w:cs="Calibri"/>
      <w:color w:val="000000"/>
      <w:sz w:val="24"/>
      <w:szCs w:val="24"/>
    </w:rPr>
  </w:style>
  <w:style w:type="paragraph" w:customStyle="1" w:styleId="82EEA4B18FA74FE3A2C63514CCA47A0A15">
    <w:name w:val="82EEA4B18FA74FE3A2C63514CCA47A0A15"/>
    <w:rsid w:val="00F62CE0"/>
    <w:pPr>
      <w:widowControl w:val="0"/>
      <w:spacing w:after="240"/>
      <w:ind w:left="720"/>
      <w:contextualSpacing/>
    </w:pPr>
    <w:rPr>
      <w:rFonts w:ascii="Arial" w:eastAsia="Calibri" w:hAnsi="Arial" w:cs="Calibri"/>
      <w:color w:val="000000"/>
      <w:sz w:val="24"/>
      <w:szCs w:val="24"/>
    </w:rPr>
  </w:style>
  <w:style w:type="paragraph" w:customStyle="1" w:styleId="C8D60DC94220434CB2BAF3F4A64A4A9511">
    <w:name w:val="C8D60DC94220434CB2BAF3F4A64A4A9511"/>
    <w:rsid w:val="00F62CE0"/>
    <w:pPr>
      <w:widowControl w:val="0"/>
      <w:spacing w:after="240"/>
      <w:ind w:left="720"/>
      <w:contextualSpacing/>
    </w:pPr>
    <w:rPr>
      <w:rFonts w:ascii="Arial" w:eastAsia="Calibri" w:hAnsi="Arial" w:cs="Calibri"/>
      <w:color w:val="000000"/>
      <w:sz w:val="24"/>
      <w:szCs w:val="24"/>
    </w:rPr>
  </w:style>
  <w:style w:type="paragraph" w:customStyle="1" w:styleId="8A3D92697C884936B309C0F4BCF8B99A11">
    <w:name w:val="8A3D92697C884936B309C0F4BCF8B99A11"/>
    <w:rsid w:val="00F62CE0"/>
    <w:pPr>
      <w:widowControl w:val="0"/>
      <w:spacing w:after="240"/>
      <w:ind w:left="720"/>
      <w:contextualSpacing/>
    </w:pPr>
    <w:rPr>
      <w:rFonts w:ascii="Arial" w:eastAsia="Calibri" w:hAnsi="Arial" w:cs="Calibri"/>
      <w:color w:val="000000"/>
      <w:sz w:val="24"/>
      <w:szCs w:val="24"/>
    </w:rPr>
  </w:style>
  <w:style w:type="paragraph" w:customStyle="1" w:styleId="6261872CD5184D6382EF9EF644A736C89">
    <w:name w:val="6261872CD5184D6382EF9EF644A736C89"/>
    <w:rsid w:val="00F62CE0"/>
    <w:pPr>
      <w:widowControl w:val="0"/>
      <w:spacing w:after="240"/>
      <w:ind w:left="720"/>
      <w:contextualSpacing/>
    </w:pPr>
    <w:rPr>
      <w:rFonts w:ascii="Arial" w:eastAsia="Calibri" w:hAnsi="Arial" w:cs="Calibri"/>
      <w:color w:val="000000"/>
      <w:sz w:val="24"/>
      <w:szCs w:val="24"/>
    </w:rPr>
  </w:style>
  <w:style w:type="paragraph" w:customStyle="1" w:styleId="71351603DAD744D5B7FC466890C1DEFC7">
    <w:name w:val="71351603DAD744D5B7FC466890C1DEFC7"/>
    <w:rsid w:val="00F62CE0"/>
    <w:pPr>
      <w:widowControl w:val="0"/>
      <w:spacing w:after="0" w:line="240" w:lineRule="auto"/>
    </w:pPr>
    <w:rPr>
      <w:rFonts w:ascii="Arial" w:eastAsia="Calibri" w:hAnsi="Arial" w:cs="Calibri"/>
      <w:color w:val="000000"/>
      <w:sz w:val="24"/>
      <w:szCs w:val="24"/>
    </w:rPr>
  </w:style>
  <w:style w:type="paragraph" w:customStyle="1" w:styleId="E00F717A5F7A45ADB36F7722D2F05A358">
    <w:name w:val="E00F717A5F7A45ADB36F7722D2F05A358"/>
    <w:rsid w:val="00F62CE0"/>
    <w:pPr>
      <w:widowControl w:val="0"/>
      <w:spacing w:after="0" w:line="240" w:lineRule="auto"/>
    </w:pPr>
    <w:rPr>
      <w:rFonts w:ascii="Arial" w:eastAsia="Calibri" w:hAnsi="Arial" w:cs="Calibri"/>
      <w:color w:val="000000"/>
      <w:sz w:val="24"/>
      <w:szCs w:val="24"/>
    </w:rPr>
  </w:style>
  <w:style w:type="paragraph" w:customStyle="1" w:styleId="63DEAD51B7A14D8EB24E5992D605CEB78">
    <w:name w:val="63DEAD51B7A14D8EB24E5992D605CEB78"/>
    <w:rsid w:val="00F62CE0"/>
    <w:pPr>
      <w:widowControl w:val="0"/>
      <w:spacing w:after="0" w:line="240" w:lineRule="auto"/>
    </w:pPr>
    <w:rPr>
      <w:rFonts w:ascii="Arial" w:eastAsia="Calibri" w:hAnsi="Arial" w:cs="Calibri"/>
      <w:color w:val="000000"/>
      <w:sz w:val="24"/>
      <w:szCs w:val="24"/>
    </w:rPr>
  </w:style>
  <w:style w:type="paragraph" w:customStyle="1" w:styleId="88421E4531F1441EB6370DCF109ABE7F8">
    <w:name w:val="88421E4531F1441EB6370DCF109ABE7F8"/>
    <w:rsid w:val="00F62CE0"/>
    <w:pPr>
      <w:widowControl w:val="0"/>
      <w:spacing w:after="0" w:line="240" w:lineRule="auto"/>
    </w:pPr>
    <w:rPr>
      <w:rFonts w:ascii="Arial" w:eastAsia="Calibri" w:hAnsi="Arial" w:cs="Calibri"/>
      <w:color w:val="000000"/>
      <w:sz w:val="24"/>
      <w:szCs w:val="24"/>
    </w:rPr>
  </w:style>
  <w:style w:type="paragraph" w:customStyle="1" w:styleId="BA887DF695C847688164582440D5FC208">
    <w:name w:val="BA887DF695C847688164582440D5FC208"/>
    <w:rsid w:val="00F62CE0"/>
    <w:pPr>
      <w:widowControl w:val="0"/>
      <w:spacing w:after="240"/>
      <w:ind w:left="720"/>
      <w:contextualSpacing/>
    </w:pPr>
    <w:rPr>
      <w:rFonts w:ascii="Arial" w:eastAsia="Calibri" w:hAnsi="Arial" w:cs="Calibri"/>
      <w:color w:val="000000"/>
      <w:sz w:val="24"/>
      <w:szCs w:val="24"/>
    </w:rPr>
  </w:style>
  <w:style w:type="paragraph" w:customStyle="1" w:styleId="2BDBC19216194AB4B6B608807AE2C3968">
    <w:name w:val="2BDBC19216194AB4B6B608807AE2C3968"/>
    <w:rsid w:val="00F62CE0"/>
    <w:pPr>
      <w:widowControl w:val="0"/>
      <w:spacing w:after="0" w:line="240" w:lineRule="auto"/>
    </w:pPr>
    <w:rPr>
      <w:rFonts w:ascii="Arial" w:eastAsia="Calibri" w:hAnsi="Arial" w:cs="Calibri"/>
      <w:color w:val="000000"/>
      <w:sz w:val="24"/>
      <w:szCs w:val="24"/>
    </w:rPr>
  </w:style>
  <w:style w:type="paragraph" w:customStyle="1" w:styleId="96F4F2C52CF547A887231C18AFC770168">
    <w:name w:val="96F4F2C52CF547A887231C18AFC770168"/>
    <w:rsid w:val="00F62CE0"/>
    <w:pPr>
      <w:widowControl w:val="0"/>
      <w:spacing w:after="0" w:line="240" w:lineRule="auto"/>
    </w:pPr>
    <w:rPr>
      <w:rFonts w:ascii="Arial" w:eastAsia="Calibri" w:hAnsi="Arial" w:cs="Calibri"/>
      <w:color w:val="000000"/>
      <w:sz w:val="24"/>
      <w:szCs w:val="24"/>
    </w:rPr>
  </w:style>
  <w:style w:type="paragraph" w:customStyle="1" w:styleId="1CEACD3E70FB4918A5C7F35C4B6F627B7">
    <w:name w:val="1CEACD3E70FB4918A5C7F35C4B6F627B7"/>
    <w:rsid w:val="00F62CE0"/>
    <w:pPr>
      <w:widowControl w:val="0"/>
      <w:spacing w:after="0" w:line="240" w:lineRule="auto"/>
    </w:pPr>
    <w:rPr>
      <w:rFonts w:ascii="Arial" w:eastAsia="Calibri" w:hAnsi="Arial" w:cs="Calibri"/>
      <w:color w:val="000000"/>
      <w:sz w:val="24"/>
      <w:szCs w:val="24"/>
    </w:rPr>
  </w:style>
  <w:style w:type="paragraph" w:customStyle="1" w:styleId="A84BAF6A9D014E369EA23E64526D30AD8">
    <w:name w:val="A84BAF6A9D014E369EA23E64526D30AD8"/>
    <w:rsid w:val="00F62CE0"/>
    <w:pPr>
      <w:widowControl w:val="0"/>
      <w:spacing w:after="0" w:line="240" w:lineRule="auto"/>
    </w:pPr>
    <w:rPr>
      <w:rFonts w:ascii="Arial" w:eastAsia="Calibri" w:hAnsi="Arial" w:cs="Calibri"/>
      <w:color w:val="000000"/>
      <w:sz w:val="24"/>
      <w:szCs w:val="24"/>
    </w:rPr>
  </w:style>
  <w:style w:type="paragraph" w:customStyle="1" w:styleId="C3D32AA74DAE4F5F8C6686E32CB4BCA77">
    <w:name w:val="C3D32AA74DAE4F5F8C6686E32CB4BCA77"/>
    <w:rsid w:val="00F62CE0"/>
    <w:pPr>
      <w:widowControl w:val="0"/>
      <w:spacing w:after="240"/>
      <w:ind w:left="720"/>
      <w:contextualSpacing/>
    </w:pPr>
    <w:rPr>
      <w:rFonts w:ascii="Arial" w:eastAsia="Calibri" w:hAnsi="Arial" w:cs="Calibri"/>
      <w:color w:val="000000"/>
      <w:sz w:val="24"/>
      <w:szCs w:val="24"/>
    </w:rPr>
  </w:style>
  <w:style w:type="paragraph" w:customStyle="1" w:styleId="A778BD1035F242A594D56B5D058F86517">
    <w:name w:val="A778BD1035F242A594D56B5D058F86517"/>
    <w:rsid w:val="00F62CE0"/>
    <w:pPr>
      <w:widowControl w:val="0"/>
      <w:spacing w:after="240"/>
      <w:ind w:left="720"/>
      <w:contextualSpacing/>
    </w:pPr>
    <w:rPr>
      <w:rFonts w:ascii="Arial" w:eastAsia="Calibri" w:hAnsi="Arial" w:cs="Calibri"/>
      <w:color w:val="000000"/>
      <w:sz w:val="24"/>
      <w:szCs w:val="24"/>
    </w:rPr>
  </w:style>
  <w:style w:type="paragraph" w:customStyle="1" w:styleId="5601D29C2A5645E9A474B7CF1ACF1F814">
    <w:name w:val="5601D29C2A5645E9A474B7CF1ACF1F814"/>
    <w:rsid w:val="00F62CE0"/>
    <w:pPr>
      <w:widowControl w:val="0"/>
      <w:spacing w:after="240"/>
      <w:ind w:left="720"/>
      <w:contextualSpacing/>
    </w:pPr>
    <w:rPr>
      <w:rFonts w:ascii="Arial" w:eastAsia="Calibri" w:hAnsi="Arial" w:cs="Calibri"/>
      <w:color w:val="000000"/>
      <w:sz w:val="24"/>
      <w:szCs w:val="24"/>
    </w:rPr>
  </w:style>
  <w:style w:type="paragraph" w:customStyle="1" w:styleId="7F6F5D1A40CF40B09EA9860076C774EE4">
    <w:name w:val="7F6F5D1A40CF40B09EA9860076C774EE4"/>
    <w:rsid w:val="00F62CE0"/>
    <w:pPr>
      <w:widowControl w:val="0"/>
      <w:spacing w:after="240"/>
      <w:ind w:left="720"/>
      <w:contextualSpacing/>
    </w:pPr>
    <w:rPr>
      <w:rFonts w:ascii="Arial" w:eastAsia="Calibri" w:hAnsi="Arial" w:cs="Calibri"/>
      <w:color w:val="000000"/>
      <w:sz w:val="24"/>
      <w:szCs w:val="24"/>
    </w:rPr>
  </w:style>
  <w:style w:type="paragraph" w:customStyle="1" w:styleId="C34C4C0DCC0248638E7D8CCB13DCE6AF4">
    <w:name w:val="C34C4C0DCC0248638E7D8CCB13DCE6AF4"/>
    <w:rsid w:val="00F62CE0"/>
    <w:pPr>
      <w:widowControl w:val="0"/>
      <w:spacing w:after="0" w:line="240" w:lineRule="auto"/>
    </w:pPr>
    <w:rPr>
      <w:rFonts w:ascii="Arial" w:eastAsia="Calibri" w:hAnsi="Arial" w:cs="Calibri"/>
      <w:color w:val="000000"/>
      <w:sz w:val="24"/>
      <w:szCs w:val="24"/>
    </w:rPr>
  </w:style>
  <w:style w:type="paragraph" w:customStyle="1" w:styleId="884320A0C2684FEDADA9918644C1C6064">
    <w:name w:val="884320A0C2684FEDADA9918644C1C6064"/>
    <w:rsid w:val="00F62CE0"/>
    <w:pPr>
      <w:widowControl w:val="0"/>
      <w:spacing w:after="0" w:line="240" w:lineRule="auto"/>
    </w:pPr>
    <w:rPr>
      <w:rFonts w:ascii="Arial" w:eastAsia="Calibri" w:hAnsi="Arial" w:cs="Calibri"/>
      <w:color w:val="000000"/>
      <w:sz w:val="24"/>
      <w:szCs w:val="24"/>
    </w:rPr>
  </w:style>
  <w:style w:type="paragraph" w:customStyle="1" w:styleId="D0016CEF03C44D5983B7AAE53E43C3F14">
    <w:name w:val="D0016CEF03C44D5983B7AAE53E43C3F14"/>
    <w:rsid w:val="00F62CE0"/>
    <w:pPr>
      <w:widowControl w:val="0"/>
      <w:spacing w:after="0" w:line="240" w:lineRule="auto"/>
    </w:pPr>
    <w:rPr>
      <w:rFonts w:ascii="Arial" w:eastAsia="Calibri" w:hAnsi="Arial" w:cs="Calibri"/>
      <w:color w:val="000000"/>
      <w:sz w:val="24"/>
      <w:szCs w:val="24"/>
    </w:rPr>
  </w:style>
  <w:style w:type="paragraph" w:customStyle="1" w:styleId="71528F80901142E4A4CE2735349A4F3F4">
    <w:name w:val="71528F80901142E4A4CE2735349A4F3F4"/>
    <w:rsid w:val="00F62CE0"/>
    <w:pPr>
      <w:widowControl w:val="0"/>
      <w:spacing w:after="240"/>
      <w:ind w:left="720"/>
      <w:contextualSpacing/>
    </w:pPr>
    <w:rPr>
      <w:rFonts w:ascii="Arial" w:eastAsia="Calibri" w:hAnsi="Arial" w:cs="Calibri"/>
      <w:color w:val="000000"/>
      <w:sz w:val="24"/>
      <w:szCs w:val="24"/>
    </w:rPr>
  </w:style>
  <w:style w:type="paragraph" w:customStyle="1" w:styleId="89590A974E174D38909FF0AFB11F2EB24">
    <w:name w:val="89590A974E174D38909FF0AFB11F2EB24"/>
    <w:rsid w:val="00F62CE0"/>
    <w:pPr>
      <w:widowControl w:val="0"/>
      <w:spacing w:after="0" w:line="240" w:lineRule="auto"/>
    </w:pPr>
    <w:rPr>
      <w:rFonts w:ascii="Arial" w:eastAsia="Calibri" w:hAnsi="Arial" w:cs="Calibri"/>
      <w:color w:val="000000"/>
      <w:sz w:val="24"/>
      <w:szCs w:val="24"/>
    </w:rPr>
  </w:style>
  <w:style w:type="paragraph" w:customStyle="1" w:styleId="D0243D047D76456A9B437AC6C7BBAA8C4">
    <w:name w:val="D0243D047D76456A9B437AC6C7BBAA8C4"/>
    <w:rsid w:val="00F62CE0"/>
    <w:pPr>
      <w:widowControl w:val="0"/>
      <w:spacing w:after="0" w:line="240" w:lineRule="auto"/>
    </w:pPr>
    <w:rPr>
      <w:rFonts w:ascii="Arial" w:eastAsia="Calibri" w:hAnsi="Arial" w:cs="Calibri"/>
      <w:color w:val="000000"/>
      <w:sz w:val="24"/>
      <w:szCs w:val="24"/>
    </w:rPr>
  </w:style>
  <w:style w:type="paragraph" w:customStyle="1" w:styleId="E678A4DFB1FB4C7EA5AA3DE1FBE219394">
    <w:name w:val="E678A4DFB1FB4C7EA5AA3DE1FBE219394"/>
    <w:rsid w:val="00F62CE0"/>
    <w:pPr>
      <w:widowControl w:val="0"/>
      <w:spacing w:after="0" w:line="240" w:lineRule="auto"/>
    </w:pPr>
    <w:rPr>
      <w:rFonts w:ascii="Arial" w:eastAsia="Calibri" w:hAnsi="Arial" w:cs="Calibri"/>
      <w:color w:val="000000"/>
      <w:sz w:val="24"/>
      <w:szCs w:val="24"/>
    </w:rPr>
  </w:style>
  <w:style w:type="paragraph" w:customStyle="1" w:styleId="750CF20D69F945599FB47AF3E4DE50491">
    <w:name w:val="750CF20D69F945599FB47AF3E4DE50491"/>
    <w:rsid w:val="00F62CE0"/>
    <w:pPr>
      <w:widowControl w:val="0"/>
      <w:spacing w:after="240"/>
    </w:pPr>
    <w:rPr>
      <w:rFonts w:ascii="Arial" w:eastAsia="Calibri" w:hAnsi="Arial" w:cs="Calibri"/>
      <w:color w:val="000000"/>
      <w:sz w:val="24"/>
      <w:szCs w:val="24"/>
    </w:rPr>
  </w:style>
  <w:style w:type="paragraph" w:customStyle="1" w:styleId="2944B6A16351405D8B7EEDAC117C5FD63">
    <w:name w:val="2944B6A16351405D8B7EEDAC117C5FD63"/>
    <w:rsid w:val="00F62CE0"/>
    <w:pPr>
      <w:widowControl w:val="0"/>
      <w:spacing w:after="240"/>
      <w:ind w:left="720"/>
      <w:contextualSpacing/>
    </w:pPr>
    <w:rPr>
      <w:rFonts w:ascii="Arial" w:eastAsia="Calibri" w:hAnsi="Arial" w:cs="Calibri"/>
      <w:color w:val="000000"/>
      <w:sz w:val="24"/>
      <w:szCs w:val="24"/>
    </w:rPr>
  </w:style>
  <w:style w:type="paragraph" w:customStyle="1" w:styleId="E431F6A5B628434AB073FFBB11F99E6E3">
    <w:name w:val="E431F6A5B628434AB073FFBB11F99E6E3"/>
    <w:rsid w:val="00F62CE0"/>
    <w:pPr>
      <w:widowControl w:val="0"/>
      <w:spacing w:after="240"/>
      <w:ind w:left="720"/>
      <w:contextualSpacing/>
    </w:pPr>
    <w:rPr>
      <w:rFonts w:ascii="Arial" w:eastAsia="Calibri" w:hAnsi="Arial" w:cs="Calibri"/>
      <w:color w:val="000000"/>
      <w:sz w:val="24"/>
      <w:szCs w:val="24"/>
    </w:rPr>
  </w:style>
  <w:style w:type="paragraph" w:customStyle="1" w:styleId="55808BF108B544E4846DF83A94971D7F2">
    <w:name w:val="55808BF108B544E4846DF83A94971D7F2"/>
    <w:rsid w:val="00F62CE0"/>
    <w:pPr>
      <w:widowControl w:val="0"/>
      <w:spacing w:after="0" w:line="240" w:lineRule="auto"/>
    </w:pPr>
    <w:rPr>
      <w:rFonts w:ascii="Arial" w:eastAsia="Calibri" w:hAnsi="Arial" w:cs="Calibri"/>
      <w:color w:val="000000"/>
      <w:sz w:val="24"/>
      <w:szCs w:val="24"/>
    </w:rPr>
  </w:style>
  <w:style w:type="paragraph" w:customStyle="1" w:styleId="54FF0B25471141FA94C2948874106B7C3">
    <w:name w:val="54FF0B25471141FA94C2948874106B7C3"/>
    <w:rsid w:val="00F62CE0"/>
    <w:pPr>
      <w:widowControl w:val="0"/>
      <w:spacing w:after="0" w:line="240" w:lineRule="auto"/>
    </w:pPr>
    <w:rPr>
      <w:rFonts w:ascii="Arial" w:eastAsia="Calibri" w:hAnsi="Arial" w:cs="Calibri"/>
      <w:color w:val="000000"/>
      <w:sz w:val="24"/>
      <w:szCs w:val="24"/>
    </w:rPr>
  </w:style>
  <w:style w:type="paragraph" w:customStyle="1" w:styleId="04BC049530B1457D81228FBC206FFC4A3">
    <w:name w:val="04BC049530B1457D81228FBC206FFC4A3"/>
    <w:rsid w:val="00F62CE0"/>
    <w:pPr>
      <w:widowControl w:val="0"/>
      <w:spacing w:after="0" w:line="240" w:lineRule="auto"/>
    </w:pPr>
    <w:rPr>
      <w:rFonts w:ascii="Arial" w:eastAsia="Calibri" w:hAnsi="Arial" w:cs="Calibri"/>
      <w:color w:val="000000"/>
      <w:sz w:val="24"/>
      <w:szCs w:val="24"/>
    </w:rPr>
  </w:style>
  <w:style w:type="paragraph" w:customStyle="1" w:styleId="754BEE66B36F46ADAF8EDD22B0CF5F4D3">
    <w:name w:val="754BEE66B36F46ADAF8EDD22B0CF5F4D3"/>
    <w:rsid w:val="00F62CE0"/>
    <w:pPr>
      <w:widowControl w:val="0"/>
      <w:spacing w:after="0" w:line="240" w:lineRule="auto"/>
    </w:pPr>
    <w:rPr>
      <w:rFonts w:ascii="Arial" w:eastAsia="Calibri" w:hAnsi="Arial" w:cs="Calibri"/>
      <w:color w:val="000000"/>
      <w:sz w:val="24"/>
      <w:szCs w:val="24"/>
    </w:rPr>
  </w:style>
  <w:style w:type="paragraph" w:customStyle="1" w:styleId="A7B5BA908B77494B9CC40BC64F75E7253">
    <w:name w:val="A7B5BA908B77494B9CC40BC64F75E7253"/>
    <w:rsid w:val="00F62CE0"/>
    <w:pPr>
      <w:widowControl w:val="0"/>
      <w:spacing w:after="0" w:line="240" w:lineRule="auto"/>
    </w:pPr>
    <w:rPr>
      <w:rFonts w:ascii="Arial" w:eastAsia="Calibri" w:hAnsi="Arial" w:cs="Calibri"/>
      <w:color w:val="000000"/>
      <w:sz w:val="24"/>
      <w:szCs w:val="24"/>
    </w:rPr>
  </w:style>
  <w:style w:type="paragraph" w:customStyle="1" w:styleId="B65612CC531A4FDABEE9D5D7962513593">
    <w:name w:val="B65612CC531A4FDABEE9D5D7962513593"/>
    <w:rsid w:val="00F62CE0"/>
    <w:pPr>
      <w:widowControl w:val="0"/>
      <w:spacing w:after="0" w:line="240" w:lineRule="auto"/>
    </w:pPr>
    <w:rPr>
      <w:rFonts w:ascii="Arial" w:eastAsia="Calibri" w:hAnsi="Arial" w:cs="Calibri"/>
      <w:color w:val="000000"/>
      <w:sz w:val="24"/>
      <w:szCs w:val="24"/>
    </w:rPr>
  </w:style>
  <w:style w:type="paragraph" w:customStyle="1" w:styleId="38A5A30349C448FB852A8A8599E89BC01">
    <w:name w:val="38A5A30349C448FB852A8A8599E89BC01"/>
    <w:rsid w:val="00F62CE0"/>
    <w:pPr>
      <w:widowControl w:val="0"/>
      <w:spacing w:after="240"/>
      <w:ind w:left="720"/>
      <w:contextualSpacing/>
    </w:pPr>
    <w:rPr>
      <w:rFonts w:ascii="Arial" w:eastAsia="Calibri" w:hAnsi="Arial" w:cs="Calibri"/>
      <w:color w:val="000000"/>
      <w:sz w:val="24"/>
      <w:szCs w:val="24"/>
    </w:rPr>
  </w:style>
  <w:style w:type="paragraph" w:customStyle="1" w:styleId="AB4DF00A15424ED5A7729E5614B5D26D1">
    <w:name w:val="AB4DF00A15424ED5A7729E5614B5D26D1"/>
    <w:rsid w:val="00F62CE0"/>
    <w:pPr>
      <w:widowControl w:val="0"/>
      <w:spacing w:after="240"/>
      <w:ind w:left="720"/>
      <w:contextualSpacing/>
    </w:pPr>
    <w:rPr>
      <w:rFonts w:ascii="Arial" w:eastAsia="Calibri" w:hAnsi="Arial" w:cs="Calibri"/>
      <w:color w:val="000000"/>
      <w:sz w:val="24"/>
      <w:szCs w:val="24"/>
    </w:rPr>
  </w:style>
  <w:style w:type="paragraph" w:customStyle="1" w:styleId="8B75AEFBE519411FB0C7BFC0FDE7D7E21">
    <w:name w:val="8B75AEFBE519411FB0C7BFC0FDE7D7E21"/>
    <w:rsid w:val="00F62CE0"/>
    <w:pPr>
      <w:widowControl w:val="0"/>
      <w:spacing w:after="240"/>
      <w:ind w:left="720"/>
      <w:contextualSpacing/>
    </w:pPr>
    <w:rPr>
      <w:rFonts w:ascii="Arial" w:eastAsia="Calibri" w:hAnsi="Arial" w:cs="Calibri"/>
      <w:color w:val="000000"/>
      <w:sz w:val="24"/>
      <w:szCs w:val="24"/>
    </w:rPr>
  </w:style>
  <w:style w:type="paragraph" w:customStyle="1" w:styleId="68FD4C720F6C45AFA346685618F3C2741">
    <w:name w:val="68FD4C720F6C45AFA346685618F3C2741"/>
    <w:rsid w:val="00F62CE0"/>
    <w:pPr>
      <w:widowControl w:val="0"/>
      <w:spacing w:after="240"/>
      <w:ind w:left="720"/>
      <w:contextualSpacing/>
    </w:pPr>
    <w:rPr>
      <w:rFonts w:ascii="Arial" w:eastAsia="Calibri" w:hAnsi="Arial" w:cs="Calibri"/>
      <w:color w:val="000000"/>
      <w:sz w:val="24"/>
      <w:szCs w:val="24"/>
    </w:rPr>
  </w:style>
  <w:style w:type="paragraph" w:customStyle="1" w:styleId="82BCFAA2E2E44625A01CAF066195DD8C14">
    <w:name w:val="82BCFAA2E2E44625A01CAF066195DD8C14"/>
    <w:rsid w:val="00F62CE0"/>
    <w:pPr>
      <w:widowControl w:val="0"/>
      <w:spacing w:after="240"/>
    </w:pPr>
    <w:rPr>
      <w:rFonts w:ascii="Arial" w:eastAsia="Calibri" w:hAnsi="Arial" w:cs="Calibri"/>
      <w:color w:val="000000"/>
      <w:sz w:val="24"/>
      <w:szCs w:val="24"/>
    </w:rPr>
  </w:style>
  <w:style w:type="paragraph" w:customStyle="1" w:styleId="C6243E7DE0CB4442A1C9199C01D096A714">
    <w:name w:val="C6243E7DE0CB4442A1C9199C01D096A714"/>
    <w:rsid w:val="00F62CE0"/>
    <w:pPr>
      <w:widowControl w:val="0"/>
      <w:spacing w:after="240"/>
    </w:pPr>
    <w:rPr>
      <w:rFonts w:ascii="Arial" w:eastAsia="Calibri" w:hAnsi="Arial" w:cs="Calibri"/>
      <w:color w:val="000000"/>
      <w:sz w:val="24"/>
      <w:szCs w:val="24"/>
    </w:rPr>
  </w:style>
  <w:style w:type="paragraph" w:customStyle="1" w:styleId="1E82039AC0E047D9B6E3C7BABB92FEB114">
    <w:name w:val="1E82039AC0E047D9B6E3C7BABB92FEB114"/>
    <w:rsid w:val="00F62CE0"/>
    <w:pPr>
      <w:widowControl w:val="0"/>
      <w:spacing w:after="240"/>
    </w:pPr>
    <w:rPr>
      <w:rFonts w:ascii="Arial" w:eastAsia="Calibri" w:hAnsi="Arial" w:cs="Calibri"/>
      <w:color w:val="000000"/>
      <w:sz w:val="24"/>
      <w:szCs w:val="24"/>
    </w:rPr>
  </w:style>
  <w:style w:type="paragraph" w:customStyle="1" w:styleId="E324D6FD8721427EB80FADA4DBFCC39514">
    <w:name w:val="E324D6FD8721427EB80FADA4DBFCC39514"/>
    <w:rsid w:val="00F62CE0"/>
    <w:pPr>
      <w:widowControl w:val="0"/>
      <w:spacing w:after="240"/>
    </w:pPr>
    <w:rPr>
      <w:rFonts w:ascii="Arial" w:eastAsia="Calibri" w:hAnsi="Arial" w:cs="Calibri"/>
      <w:color w:val="000000"/>
      <w:sz w:val="24"/>
      <w:szCs w:val="24"/>
    </w:rPr>
  </w:style>
  <w:style w:type="paragraph" w:customStyle="1" w:styleId="EA3DFC05BB404EC5954D2B506B22E74D14">
    <w:name w:val="EA3DFC05BB404EC5954D2B506B22E74D14"/>
    <w:rsid w:val="00F62CE0"/>
    <w:pPr>
      <w:widowControl w:val="0"/>
      <w:spacing w:after="240"/>
    </w:pPr>
    <w:rPr>
      <w:rFonts w:ascii="Arial" w:eastAsia="Calibri" w:hAnsi="Arial" w:cs="Calibri"/>
      <w:color w:val="000000"/>
      <w:sz w:val="24"/>
      <w:szCs w:val="24"/>
    </w:rPr>
  </w:style>
  <w:style w:type="paragraph" w:customStyle="1" w:styleId="B4C85465E5684C5BB12578B5FCCD984D14">
    <w:name w:val="B4C85465E5684C5BB12578B5FCCD984D14"/>
    <w:rsid w:val="00F62CE0"/>
    <w:pPr>
      <w:widowControl w:val="0"/>
      <w:spacing w:after="240"/>
    </w:pPr>
    <w:rPr>
      <w:rFonts w:ascii="Arial" w:eastAsia="Calibri" w:hAnsi="Arial" w:cs="Calibri"/>
      <w:color w:val="000000"/>
      <w:sz w:val="24"/>
      <w:szCs w:val="24"/>
    </w:rPr>
  </w:style>
  <w:style w:type="paragraph" w:customStyle="1" w:styleId="23ADC6B677F640B8A5ABA656BCEE9DAA14">
    <w:name w:val="23ADC6B677F640B8A5ABA656BCEE9DAA14"/>
    <w:rsid w:val="00F62CE0"/>
    <w:pPr>
      <w:widowControl w:val="0"/>
      <w:spacing w:after="240"/>
    </w:pPr>
    <w:rPr>
      <w:rFonts w:ascii="Arial" w:eastAsia="Calibri" w:hAnsi="Arial" w:cs="Calibri"/>
      <w:color w:val="000000"/>
      <w:sz w:val="24"/>
      <w:szCs w:val="24"/>
    </w:rPr>
  </w:style>
  <w:style w:type="paragraph" w:customStyle="1" w:styleId="8C5F77AF6BD1466B80FD82C3A6985E2214">
    <w:name w:val="8C5F77AF6BD1466B80FD82C3A6985E2214"/>
    <w:rsid w:val="00F62CE0"/>
    <w:pPr>
      <w:widowControl w:val="0"/>
      <w:spacing w:after="240"/>
    </w:pPr>
    <w:rPr>
      <w:rFonts w:ascii="Arial" w:eastAsia="Calibri" w:hAnsi="Arial" w:cs="Calibri"/>
      <w:color w:val="000000"/>
      <w:sz w:val="24"/>
      <w:szCs w:val="24"/>
    </w:rPr>
  </w:style>
  <w:style w:type="paragraph" w:customStyle="1" w:styleId="228AEFE73E9B49B0A616C3577337ECCA14">
    <w:name w:val="228AEFE73E9B49B0A616C3577337ECCA14"/>
    <w:rsid w:val="00F62CE0"/>
    <w:pPr>
      <w:widowControl w:val="0"/>
      <w:spacing w:after="240"/>
    </w:pPr>
    <w:rPr>
      <w:rFonts w:ascii="Arial" w:eastAsia="Calibri" w:hAnsi="Arial" w:cs="Calibri"/>
      <w:color w:val="000000"/>
      <w:sz w:val="24"/>
      <w:szCs w:val="24"/>
    </w:rPr>
  </w:style>
  <w:style w:type="paragraph" w:customStyle="1" w:styleId="EC7D50B98FE04BABB031B0F0C4D35D6213">
    <w:name w:val="EC7D50B98FE04BABB031B0F0C4D35D6213"/>
    <w:rsid w:val="00F62CE0"/>
    <w:pPr>
      <w:widowControl w:val="0"/>
      <w:spacing w:after="240"/>
      <w:ind w:left="720"/>
      <w:contextualSpacing/>
    </w:pPr>
    <w:rPr>
      <w:rFonts w:ascii="Arial" w:eastAsia="Calibri" w:hAnsi="Arial" w:cs="Calibri"/>
      <w:color w:val="000000"/>
      <w:sz w:val="24"/>
      <w:szCs w:val="24"/>
    </w:rPr>
  </w:style>
  <w:style w:type="paragraph" w:customStyle="1" w:styleId="A6A8FE20EBF34E51974F041317F1680916">
    <w:name w:val="A6A8FE20EBF34E51974F041317F1680916"/>
    <w:rsid w:val="00F62CE0"/>
    <w:pPr>
      <w:widowControl w:val="0"/>
      <w:spacing w:after="240"/>
      <w:ind w:left="720"/>
      <w:contextualSpacing/>
    </w:pPr>
    <w:rPr>
      <w:rFonts w:ascii="Arial" w:eastAsia="Calibri" w:hAnsi="Arial" w:cs="Calibri"/>
      <w:color w:val="000000"/>
      <w:sz w:val="24"/>
      <w:szCs w:val="24"/>
    </w:rPr>
  </w:style>
  <w:style w:type="paragraph" w:customStyle="1" w:styleId="82EEA4B18FA74FE3A2C63514CCA47A0A16">
    <w:name w:val="82EEA4B18FA74FE3A2C63514CCA47A0A16"/>
    <w:rsid w:val="00F62CE0"/>
    <w:pPr>
      <w:widowControl w:val="0"/>
      <w:spacing w:after="240"/>
      <w:ind w:left="720"/>
      <w:contextualSpacing/>
    </w:pPr>
    <w:rPr>
      <w:rFonts w:ascii="Arial" w:eastAsia="Calibri" w:hAnsi="Arial" w:cs="Calibri"/>
      <w:color w:val="000000"/>
      <w:sz w:val="24"/>
      <w:szCs w:val="24"/>
    </w:rPr>
  </w:style>
  <w:style w:type="paragraph" w:customStyle="1" w:styleId="C8D60DC94220434CB2BAF3F4A64A4A9512">
    <w:name w:val="C8D60DC94220434CB2BAF3F4A64A4A9512"/>
    <w:rsid w:val="00F62CE0"/>
    <w:pPr>
      <w:widowControl w:val="0"/>
      <w:spacing w:after="240"/>
      <w:ind w:left="720"/>
      <w:contextualSpacing/>
    </w:pPr>
    <w:rPr>
      <w:rFonts w:ascii="Arial" w:eastAsia="Calibri" w:hAnsi="Arial" w:cs="Calibri"/>
      <w:color w:val="000000"/>
      <w:sz w:val="24"/>
      <w:szCs w:val="24"/>
    </w:rPr>
  </w:style>
  <w:style w:type="paragraph" w:customStyle="1" w:styleId="8A3D92697C884936B309C0F4BCF8B99A12">
    <w:name w:val="8A3D92697C884936B309C0F4BCF8B99A12"/>
    <w:rsid w:val="00F62CE0"/>
    <w:pPr>
      <w:widowControl w:val="0"/>
      <w:spacing w:after="240"/>
      <w:ind w:left="720"/>
      <w:contextualSpacing/>
    </w:pPr>
    <w:rPr>
      <w:rFonts w:ascii="Arial" w:eastAsia="Calibri" w:hAnsi="Arial" w:cs="Calibri"/>
      <w:color w:val="000000"/>
      <w:sz w:val="24"/>
      <w:szCs w:val="24"/>
    </w:rPr>
  </w:style>
  <w:style w:type="paragraph" w:customStyle="1" w:styleId="6261872CD5184D6382EF9EF644A736C810">
    <w:name w:val="6261872CD5184D6382EF9EF644A736C810"/>
    <w:rsid w:val="00F62CE0"/>
    <w:pPr>
      <w:widowControl w:val="0"/>
      <w:spacing w:after="240"/>
      <w:ind w:left="720"/>
      <w:contextualSpacing/>
    </w:pPr>
    <w:rPr>
      <w:rFonts w:ascii="Arial" w:eastAsia="Calibri" w:hAnsi="Arial" w:cs="Calibri"/>
      <w:color w:val="000000"/>
      <w:sz w:val="24"/>
      <w:szCs w:val="24"/>
    </w:rPr>
  </w:style>
  <w:style w:type="paragraph" w:customStyle="1" w:styleId="71351603DAD744D5B7FC466890C1DEFC8">
    <w:name w:val="71351603DAD744D5B7FC466890C1DEFC8"/>
    <w:rsid w:val="00F62CE0"/>
    <w:pPr>
      <w:widowControl w:val="0"/>
      <w:spacing w:after="0" w:line="240" w:lineRule="auto"/>
    </w:pPr>
    <w:rPr>
      <w:rFonts w:ascii="Arial" w:eastAsia="Calibri" w:hAnsi="Arial" w:cs="Calibri"/>
      <w:color w:val="000000"/>
      <w:sz w:val="24"/>
      <w:szCs w:val="24"/>
    </w:rPr>
  </w:style>
  <w:style w:type="paragraph" w:customStyle="1" w:styleId="E00F717A5F7A45ADB36F7722D2F05A359">
    <w:name w:val="E00F717A5F7A45ADB36F7722D2F05A359"/>
    <w:rsid w:val="00F62CE0"/>
    <w:pPr>
      <w:widowControl w:val="0"/>
      <w:spacing w:after="0" w:line="240" w:lineRule="auto"/>
    </w:pPr>
    <w:rPr>
      <w:rFonts w:ascii="Arial" w:eastAsia="Calibri" w:hAnsi="Arial" w:cs="Calibri"/>
      <w:color w:val="000000"/>
      <w:sz w:val="24"/>
      <w:szCs w:val="24"/>
    </w:rPr>
  </w:style>
  <w:style w:type="paragraph" w:customStyle="1" w:styleId="63DEAD51B7A14D8EB24E5992D605CEB79">
    <w:name w:val="63DEAD51B7A14D8EB24E5992D605CEB79"/>
    <w:rsid w:val="00F62CE0"/>
    <w:pPr>
      <w:widowControl w:val="0"/>
      <w:spacing w:after="0" w:line="240" w:lineRule="auto"/>
    </w:pPr>
    <w:rPr>
      <w:rFonts w:ascii="Arial" w:eastAsia="Calibri" w:hAnsi="Arial" w:cs="Calibri"/>
      <w:color w:val="000000"/>
      <w:sz w:val="24"/>
      <w:szCs w:val="24"/>
    </w:rPr>
  </w:style>
  <w:style w:type="paragraph" w:customStyle="1" w:styleId="88421E4531F1441EB6370DCF109ABE7F9">
    <w:name w:val="88421E4531F1441EB6370DCF109ABE7F9"/>
    <w:rsid w:val="00F62CE0"/>
    <w:pPr>
      <w:widowControl w:val="0"/>
      <w:spacing w:after="0" w:line="240" w:lineRule="auto"/>
    </w:pPr>
    <w:rPr>
      <w:rFonts w:ascii="Arial" w:eastAsia="Calibri" w:hAnsi="Arial" w:cs="Calibri"/>
      <w:color w:val="000000"/>
      <w:sz w:val="24"/>
      <w:szCs w:val="24"/>
    </w:rPr>
  </w:style>
  <w:style w:type="paragraph" w:customStyle="1" w:styleId="BA887DF695C847688164582440D5FC209">
    <w:name w:val="BA887DF695C847688164582440D5FC209"/>
    <w:rsid w:val="00F62CE0"/>
    <w:pPr>
      <w:widowControl w:val="0"/>
      <w:spacing w:after="240"/>
      <w:ind w:left="720"/>
      <w:contextualSpacing/>
    </w:pPr>
    <w:rPr>
      <w:rFonts w:ascii="Arial" w:eastAsia="Calibri" w:hAnsi="Arial" w:cs="Calibri"/>
      <w:color w:val="000000"/>
      <w:sz w:val="24"/>
      <w:szCs w:val="24"/>
    </w:rPr>
  </w:style>
  <w:style w:type="paragraph" w:customStyle="1" w:styleId="2BDBC19216194AB4B6B608807AE2C3969">
    <w:name w:val="2BDBC19216194AB4B6B608807AE2C3969"/>
    <w:rsid w:val="00F62CE0"/>
    <w:pPr>
      <w:widowControl w:val="0"/>
      <w:spacing w:after="0" w:line="240" w:lineRule="auto"/>
    </w:pPr>
    <w:rPr>
      <w:rFonts w:ascii="Arial" w:eastAsia="Calibri" w:hAnsi="Arial" w:cs="Calibri"/>
      <w:color w:val="000000"/>
      <w:sz w:val="24"/>
      <w:szCs w:val="24"/>
    </w:rPr>
  </w:style>
  <w:style w:type="paragraph" w:customStyle="1" w:styleId="96F4F2C52CF547A887231C18AFC770169">
    <w:name w:val="96F4F2C52CF547A887231C18AFC770169"/>
    <w:rsid w:val="00F62CE0"/>
    <w:pPr>
      <w:widowControl w:val="0"/>
      <w:spacing w:after="0" w:line="240" w:lineRule="auto"/>
    </w:pPr>
    <w:rPr>
      <w:rFonts w:ascii="Arial" w:eastAsia="Calibri" w:hAnsi="Arial" w:cs="Calibri"/>
      <w:color w:val="000000"/>
      <w:sz w:val="24"/>
      <w:szCs w:val="24"/>
    </w:rPr>
  </w:style>
  <w:style w:type="paragraph" w:customStyle="1" w:styleId="1CEACD3E70FB4918A5C7F35C4B6F627B8">
    <w:name w:val="1CEACD3E70FB4918A5C7F35C4B6F627B8"/>
    <w:rsid w:val="00F62CE0"/>
    <w:pPr>
      <w:widowControl w:val="0"/>
      <w:spacing w:after="0" w:line="240" w:lineRule="auto"/>
    </w:pPr>
    <w:rPr>
      <w:rFonts w:ascii="Arial" w:eastAsia="Calibri" w:hAnsi="Arial" w:cs="Calibri"/>
      <w:color w:val="000000"/>
      <w:sz w:val="24"/>
      <w:szCs w:val="24"/>
    </w:rPr>
  </w:style>
  <w:style w:type="paragraph" w:customStyle="1" w:styleId="A84BAF6A9D014E369EA23E64526D30AD9">
    <w:name w:val="A84BAF6A9D014E369EA23E64526D30AD9"/>
    <w:rsid w:val="00F62CE0"/>
    <w:pPr>
      <w:widowControl w:val="0"/>
      <w:spacing w:after="0" w:line="240" w:lineRule="auto"/>
    </w:pPr>
    <w:rPr>
      <w:rFonts w:ascii="Arial" w:eastAsia="Calibri" w:hAnsi="Arial" w:cs="Calibri"/>
      <w:color w:val="000000"/>
      <w:sz w:val="24"/>
      <w:szCs w:val="24"/>
    </w:rPr>
  </w:style>
  <w:style w:type="paragraph" w:customStyle="1" w:styleId="C3D32AA74DAE4F5F8C6686E32CB4BCA78">
    <w:name w:val="C3D32AA74DAE4F5F8C6686E32CB4BCA78"/>
    <w:rsid w:val="00F62CE0"/>
    <w:pPr>
      <w:widowControl w:val="0"/>
      <w:spacing w:after="240"/>
      <w:ind w:left="720"/>
      <w:contextualSpacing/>
    </w:pPr>
    <w:rPr>
      <w:rFonts w:ascii="Arial" w:eastAsia="Calibri" w:hAnsi="Arial" w:cs="Calibri"/>
      <w:color w:val="000000"/>
      <w:sz w:val="24"/>
      <w:szCs w:val="24"/>
    </w:rPr>
  </w:style>
  <w:style w:type="paragraph" w:customStyle="1" w:styleId="A778BD1035F242A594D56B5D058F86518">
    <w:name w:val="A778BD1035F242A594D56B5D058F86518"/>
    <w:rsid w:val="00F62CE0"/>
    <w:pPr>
      <w:widowControl w:val="0"/>
      <w:spacing w:after="240"/>
      <w:ind w:left="720"/>
      <w:contextualSpacing/>
    </w:pPr>
    <w:rPr>
      <w:rFonts w:ascii="Arial" w:eastAsia="Calibri" w:hAnsi="Arial" w:cs="Calibri"/>
      <w:color w:val="000000"/>
      <w:sz w:val="24"/>
      <w:szCs w:val="24"/>
    </w:rPr>
  </w:style>
  <w:style w:type="paragraph" w:customStyle="1" w:styleId="5601D29C2A5645E9A474B7CF1ACF1F815">
    <w:name w:val="5601D29C2A5645E9A474B7CF1ACF1F815"/>
    <w:rsid w:val="00F62CE0"/>
    <w:pPr>
      <w:widowControl w:val="0"/>
      <w:spacing w:after="240"/>
      <w:ind w:left="720"/>
      <w:contextualSpacing/>
    </w:pPr>
    <w:rPr>
      <w:rFonts w:ascii="Arial" w:eastAsia="Calibri" w:hAnsi="Arial" w:cs="Calibri"/>
      <w:color w:val="000000"/>
      <w:sz w:val="24"/>
      <w:szCs w:val="24"/>
    </w:rPr>
  </w:style>
  <w:style w:type="paragraph" w:customStyle="1" w:styleId="7F6F5D1A40CF40B09EA9860076C774EE5">
    <w:name w:val="7F6F5D1A40CF40B09EA9860076C774EE5"/>
    <w:rsid w:val="00F62CE0"/>
    <w:pPr>
      <w:widowControl w:val="0"/>
      <w:spacing w:after="240"/>
      <w:ind w:left="720"/>
      <w:contextualSpacing/>
    </w:pPr>
    <w:rPr>
      <w:rFonts w:ascii="Arial" w:eastAsia="Calibri" w:hAnsi="Arial" w:cs="Calibri"/>
      <w:color w:val="000000"/>
      <w:sz w:val="24"/>
      <w:szCs w:val="24"/>
    </w:rPr>
  </w:style>
  <w:style w:type="paragraph" w:customStyle="1" w:styleId="C34C4C0DCC0248638E7D8CCB13DCE6AF5">
    <w:name w:val="C34C4C0DCC0248638E7D8CCB13DCE6AF5"/>
    <w:rsid w:val="00F62CE0"/>
    <w:pPr>
      <w:widowControl w:val="0"/>
      <w:spacing w:after="0" w:line="240" w:lineRule="auto"/>
    </w:pPr>
    <w:rPr>
      <w:rFonts w:ascii="Arial" w:eastAsia="Calibri" w:hAnsi="Arial" w:cs="Calibri"/>
      <w:color w:val="000000"/>
      <w:sz w:val="24"/>
      <w:szCs w:val="24"/>
    </w:rPr>
  </w:style>
  <w:style w:type="paragraph" w:customStyle="1" w:styleId="884320A0C2684FEDADA9918644C1C6065">
    <w:name w:val="884320A0C2684FEDADA9918644C1C6065"/>
    <w:rsid w:val="00F62CE0"/>
    <w:pPr>
      <w:widowControl w:val="0"/>
      <w:spacing w:after="0" w:line="240" w:lineRule="auto"/>
    </w:pPr>
    <w:rPr>
      <w:rFonts w:ascii="Arial" w:eastAsia="Calibri" w:hAnsi="Arial" w:cs="Calibri"/>
      <w:color w:val="000000"/>
      <w:sz w:val="24"/>
      <w:szCs w:val="24"/>
    </w:rPr>
  </w:style>
  <w:style w:type="paragraph" w:customStyle="1" w:styleId="D0016CEF03C44D5983B7AAE53E43C3F15">
    <w:name w:val="D0016CEF03C44D5983B7AAE53E43C3F15"/>
    <w:rsid w:val="00F62CE0"/>
    <w:pPr>
      <w:widowControl w:val="0"/>
      <w:spacing w:after="0" w:line="240" w:lineRule="auto"/>
    </w:pPr>
    <w:rPr>
      <w:rFonts w:ascii="Arial" w:eastAsia="Calibri" w:hAnsi="Arial" w:cs="Calibri"/>
      <w:color w:val="000000"/>
      <w:sz w:val="24"/>
      <w:szCs w:val="24"/>
    </w:rPr>
  </w:style>
  <w:style w:type="paragraph" w:customStyle="1" w:styleId="71528F80901142E4A4CE2735349A4F3F5">
    <w:name w:val="71528F80901142E4A4CE2735349A4F3F5"/>
    <w:rsid w:val="00F62CE0"/>
    <w:pPr>
      <w:widowControl w:val="0"/>
      <w:spacing w:after="240"/>
      <w:ind w:left="720"/>
      <w:contextualSpacing/>
    </w:pPr>
    <w:rPr>
      <w:rFonts w:ascii="Arial" w:eastAsia="Calibri" w:hAnsi="Arial" w:cs="Calibri"/>
      <w:color w:val="000000"/>
      <w:sz w:val="24"/>
      <w:szCs w:val="24"/>
    </w:rPr>
  </w:style>
  <w:style w:type="paragraph" w:customStyle="1" w:styleId="89590A974E174D38909FF0AFB11F2EB25">
    <w:name w:val="89590A974E174D38909FF0AFB11F2EB25"/>
    <w:rsid w:val="00F62CE0"/>
    <w:pPr>
      <w:widowControl w:val="0"/>
      <w:spacing w:after="0" w:line="240" w:lineRule="auto"/>
    </w:pPr>
    <w:rPr>
      <w:rFonts w:ascii="Arial" w:eastAsia="Calibri" w:hAnsi="Arial" w:cs="Calibri"/>
      <w:color w:val="000000"/>
      <w:sz w:val="24"/>
      <w:szCs w:val="24"/>
    </w:rPr>
  </w:style>
  <w:style w:type="paragraph" w:customStyle="1" w:styleId="D0243D047D76456A9B437AC6C7BBAA8C5">
    <w:name w:val="D0243D047D76456A9B437AC6C7BBAA8C5"/>
    <w:rsid w:val="00F62CE0"/>
    <w:pPr>
      <w:widowControl w:val="0"/>
      <w:spacing w:after="0" w:line="240" w:lineRule="auto"/>
    </w:pPr>
    <w:rPr>
      <w:rFonts w:ascii="Arial" w:eastAsia="Calibri" w:hAnsi="Arial" w:cs="Calibri"/>
      <w:color w:val="000000"/>
      <w:sz w:val="24"/>
      <w:szCs w:val="24"/>
    </w:rPr>
  </w:style>
  <w:style w:type="paragraph" w:customStyle="1" w:styleId="E678A4DFB1FB4C7EA5AA3DE1FBE219395">
    <w:name w:val="E678A4DFB1FB4C7EA5AA3DE1FBE219395"/>
    <w:rsid w:val="00F62CE0"/>
    <w:pPr>
      <w:widowControl w:val="0"/>
      <w:spacing w:after="0" w:line="240" w:lineRule="auto"/>
    </w:pPr>
    <w:rPr>
      <w:rFonts w:ascii="Arial" w:eastAsia="Calibri" w:hAnsi="Arial" w:cs="Calibri"/>
      <w:color w:val="000000"/>
      <w:sz w:val="24"/>
      <w:szCs w:val="24"/>
    </w:rPr>
  </w:style>
  <w:style w:type="paragraph" w:customStyle="1" w:styleId="750CF20D69F945599FB47AF3E4DE50492">
    <w:name w:val="750CF20D69F945599FB47AF3E4DE50492"/>
    <w:rsid w:val="00F62CE0"/>
    <w:pPr>
      <w:widowControl w:val="0"/>
      <w:spacing w:after="240"/>
    </w:pPr>
    <w:rPr>
      <w:rFonts w:ascii="Arial" w:eastAsia="Calibri" w:hAnsi="Arial" w:cs="Calibri"/>
      <w:color w:val="000000"/>
      <w:sz w:val="24"/>
      <w:szCs w:val="24"/>
    </w:rPr>
  </w:style>
  <w:style w:type="paragraph" w:customStyle="1" w:styleId="2944B6A16351405D8B7EEDAC117C5FD64">
    <w:name w:val="2944B6A16351405D8B7EEDAC117C5FD64"/>
    <w:rsid w:val="00F62CE0"/>
    <w:pPr>
      <w:widowControl w:val="0"/>
      <w:spacing w:after="240"/>
      <w:ind w:left="720"/>
      <w:contextualSpacing/>
    </w:pPr>
    <w:rPr>
      <w:rFonts w:ascii="Arial" w:eastAsia="Calibri" w:hAnsi="Arial" w:cs="Calibri"/>
      <w:color w:val="000000"/>
      <w:sz w:val="24"/>
      <w:szCs w:val="24"/>
    </w:rPr>
  </w:style>
  <w:style w:type="paragraph" w:customStyle="1" w:styleId="E431F6A5B628434AB073FFBB11F99E6E4">
    <w:name w:val="E431F6A5B628434AB073FFBB11F99E6E4"/>
    <w:rsid w:val="00F62CE0"/>
    <w:pPr>
      <w:widowControl w:val="0"/>
      <w:spacing w:after="240"/>
      <w:ind w:left="720"/>
      <w:contextualSpacing/>
    </w:pPr>
    <w:rPr>
      <w:rFonts w:ascii="Arial" w:eastAsia="Calibri" w:hAnsi="Arial" w:cs="Calibri"/>
      <w:color w:val="000000"/>
      <w:sz w:val="24"/>
      <w:szCs w:val="24"/>
    </w:rPr>
  </w:style>
  <w:style w:type="paragraph" w:customStyle="1" w:styleId="55808BF108B544E4846DF83A94971D7F3">
    <w:name w:val="55808BF108B544E4846DF83A94971D7F3"/>
    <w:rsid w:val="00F62CE0"/>
    <w:pPr>
      <w:widowControl w:val="0"/>
      <w:spacing w:after="0" w:line="240" w:lineRule="auto"/>
    </w:pPr>
    <w:rPr>
      <w:rFonts w:ascii="Arial" w:eastAsia="Calibri" w:hAnsi="Arial" w:cs="Calibri"/>
      <w:color w:val="000000"/>
      <w:sz w:val="24"/>
      <w:szCs w:val="24"/>
    </w:rPr>
  </w:style>
  <w:style w:type="paragraph" w:customStyle="1" w:styleId="54FF0B25471141FA94C2948874106B7C4">
    <w:name w:val="54FF0B25471141FA94C2948874106B7C4"/>
    <w:rsid w:val="00F62CE0"/>
    <w:pPr>
      <w:widowControl w:val="0"/>
      <w:spacing w:after="0" w:line="240" w:lineRule="auto"/>
    </w:pPr>
    <w:rPr>
      <w:rFonts w:ascii="Arial" w:eastAsia="Calibri" w:hAnsi="Arial" w:cs="Calibri"/>
      <w:color w:val="000000"/>
      <w:sz w:val="24"/>
      <w:szCs w:val="24"/>
    </w:rPr>
  </w:style>
  <w:style w:type="paragraph" w:customStyle="1" w:styleId="04BC049530B1457D81228FBC206FFC4A4">
    <w:name w:val="04BC049530B1457D81228FBC206FFC4A4"/>
    <w:rsid w:val="00F62CE0"/>
    <w:pPr>
      <w:widowControl w:val="0"/>
      <w:spacing w:after="0" w:line="240" w:lineRule="auto"/>
    </w:pPr>
    <w:rPr>
      <w:rFonts w:ascii="Arial" w:eastAsia="Calibri" w:hAnsi="Arial" w:cs="Calibri"/>
      <w:color w:val="000000"/>
      <w:sz w:val="24"/>
      <w:szCs w:val="24"/>
    </w:rPr>
  </w:style>
  <w:style w:type="paragraph" w:customStyle="1" w:styleId="754BEE66B36F46ADAF8EDD22B0CF5F4D4">
    <w:name w:val="754BEE66B36F46ADAF8EDD22B0CF5F4D4"/>
    <w:rsid w:val="00F62CE0"/>
    <w:pPr>
      <w:widowControl w:val="0"/>
      <w:spacing w:after="0" w:line="240" w:lineRule="auto"/>
    </w:pPr>
    <w:rPr>
      <w:rFonts w:ascii="Arial" w:eastAsia="Calibri" w:hAnsi="Arial" w:cs="Calibri"/>
      <w:color w:val="000000"/>
      <w:sz w:val="24"/>
      <w:szCs w:val="24"/>
    </w:rPr>
  </w:style>
  <w:style w:type="paragraph" w:customStyle="1" w:styleId="A7B5BA908B77494B9CC40BC64F75E7254">
    <w:name w:val="A7B5BA908B77494B9CC40BC64F75E7254"/>
    <w:rsid w:val="00F62CE0"/>
    <w:pPr>
      <w:widowControl w:val="0"/>
      <w:spacing w:after="0" w:line="240" w:lineRule="auto"/>
    </w:pPr>
    <w:rPr>
      <w:rFonts w:ascii="Arial" w:eastAsia="Calibri" w:hAnsi="Arial" w:cs="Calibri"/>
      <w:color w:val="000000"/>
      <w:sz w:val="24"/>
      <w:szCs w:val="24"/>
    </w:rPr>
  </w:style>
  <w:style w:type="paragraph" w:customStyle="1" w:styleId="B65612CC531A4FDABEE9D5D7962513594">
    <w:name w:val="B65612CC531A4FDABEE9D5D7962513594"/>
    <w:rsid w:val="00F62CE0"/>
    <w:pPr>
      <w:widowControl w:val="0"/>
      <w:spacing w:after="0" w:line="240" w:lineRule="auto"/>
    </w:pPr>
    <w:rPr>
      <w:rFonts w:ascii="Arial" w:eastAsia="Calibri" w:hAnsi="Arial" w:cs="Calibri"/>
      <w:color w:val="000000"/>
      <w:sz w:val="24"/>
      <w:szCs w:val="24"/>
    </w:rPr>
  </w:style>
  <w:style w:type="paragraph" w:customStyle="1" w:styleId="38A5A30349C448FB852A8A8599E89BC02">
    <w:name w:val="38A5A30349C448FB852A8A8599E89BC02"/>
    <w:rsid w:val="00F62CE0"/>
    <w:pPr>
      <w:widowControl w:val="0"/>
      <w:spacing w:after="240"/>
      <w:ind w:left="720"/>
      <w:contextualSpacing/>
    </w:pPr>
    <w:rPr>
      <w:rFonts w:ascii="Arial" w:eastAsia="Calibri" w:hAnsi="Arial" w:cs="Calibri"/>
      <w:color w:val="000000"/>
      <w:sz w:val="24"/>
      <w:szCs w:val="24"/>
    </w:rPr>
  </w:style>
  <w:style w:type="paragraph" w:customStyle="1" w:styleId="AB4DF00A15424ED5A7729E5614B5D26D2">
    <w:name w:val="AB4DF00A15424ED5A7729E5614B5D26D2"/>
    <w:rsid w:val="00F62CE0"/>
    <w:pPr>
      <w:widowControl w:val="0"/>
      <w:spacing w:after="240"/>
      <w:ind w:left="720"/>
      <w:contextualSpacing/>
    </w:pPr>
    <w:rPr>
      <w:rFonts w:ascii="Arial" w:eastAsia="Calibri" w:hAnsi="Arial" w:cs="Calibri"/>
      <w:color w:val="000000"/>
      <w:sz w:val="24"/>
      <w:szCs w:val="24"/>
    </w:rPr>
  </w:style>
  <w:style w:type="paragraph" w:customStyle="1" w:styleId="8B75AEFBE519411FB0C7BFC0FDE7D7E22">
    <w:name w:val="8B75AEFBE519411FB0C7BFC0FDE7D7E22"/>
    <w:rsid w:val="00F62CE0"/>
    <w:pPr>
      <w:widowControl w:val="0"/>
      <w:spacing w:after="240"/>
      <w:ind w:left="720"/>
      <w:contextualSpacing/>
    </w:pPr>
    <w:rPr>
      <w:rFonts w:ascii="Arial" w:eastAsia="Calibri" w:hAnsi="Arial" w:cs="Calibri"/>
      <w:color w:val="000000"/>
      <w:sz w:val="24"/>
      <w:szCs w:val="24"/>
    </w:rPr>
  </w:style>
  <w:style w:type="paragraph" w:customStyle="1" w:styleId="FDDFBC53F1C640E7AAA502FB15BC9600">
    <w:name w:val="FDDFBC53F1C640E7AAA502FB15BC9600"/>
    <w:rsid w:val="00F62CE0"/>
  </w:style>
  <w:style w:type="paragraph" w:customStyle="1" w:styleId="E1252596818846FBAEB228C471DD48CD">
    <w:name w:val="E1252596818846FBAEB228C471DD48CD"/>
    <w:rsid w:val="00F62CE0"/>
  </w:style>
  <w:style w:type="paragraph" w:customStyle="1" w:styleId="82BCFAA2E2E44625A01CAF066195DD8C15">
    <w:name w:val="82BCFAA2E2E44625A01CAF066195DD8C15"/>
    <w:rsid w:val="00F62CE0"/>
    <w:pPr>
      <w:widowControl w:val="0"/>
      <w:spacing w:after="240"/>
    </w:pPr>
    <w:rPr>
      <w:rFonts w:ascii="Arial" w:eastAsia="Calibri" w:hAnsi="Arial" w:cs="Calibri"/>
      <w:color w:val="000000"/>
      <w:sz w:val="24"/>
      <w:szCs w:val="24"/>
    </w:rPr>
  </w:style>
  <w:style w:type="paragraph" w:customStyle="1" w:styleId="C6243E7DE0CB4442A1C9199C01D096A715">
    <w:name w:val="C6243E7DE0CB4442A1C9199C01D096A715"/>
    <w:rsid w:val="00F62CE0"/>
    <w:pPr>
      <w:widowControl w:val="0"/>
      <w:spacing w:after="240"/>
    </w:pPr>
    <w:rPr>
      <w:rFonts w:ascii="Arial" w:eastAsia="Calibri" w:hAnsi="Arial" w:cs="Calibri"/>
      <w:color w:val="000000"/>
      <w:sz w:val="24"/>
      <w:szCs w:val="24"/>
    </w:rPr>
  </w:style>
  <w:style w:type="paragraph" w:customStyle="1" w:styleId="1E82039AC0E047D9B6E3C7BABB92FEB115">
    <w:name w:val="1E82039AC0E047D9B6E3C7BABB92FEB115"/>
    <w:rsid w:val="00F62CE0"/>
    <w:pPr>
      <w:widowControl w:val="0"/>
      <w:spacing w:after="240"/>
    </w:pPr>
    <w:rPr>
      <w:rFonts w:ascii="Arial" w:eastAsia="Calibri" w:hAnsi="Arial" w:cs="Calibri"/>
      <w:color w:val="000000"/>
      <w:sz w:val="24"/>
      <w:szCs w:val="24"/>
    </w:rPr>
  </w:style>
  <w:style w:type="paragraph" w:customStyle="1" w:styleId="E324D6FD8721427EB80FADA4DBFCC39515">
    <w:name w:val="E324D6FD8721427EB80FADA4DBFCC39515"/>
    <w:rsid w:val="00F62CE0"/>
    <w:pPr>
      <w:widowControl w:val="0"/>
      <w:spacing w:after="240"/>
    </w:pPr>
    <w:rPr>
      <w:rFonts w:ascii="Arial" w:eastAsia="Calibri" w:hAnsi="Arial" w:cs="Calibri"/>
      <w:color w:val="000000"/>
      <w:sz w:val="24"/>
      <w:szCs w:val="24"/>
    </w:rPr>
  </w:style>
  <w:style w:type="paragraph" w:customStyle="1" w:styleId="EA3DFC05BB404EC5954D2B506B22E74D15">
    <w:name w:val="EA3DFC05BB404EC5954D2B506B22E74D15"/>
    <w:rsid w:val="00F62CE0"/>
    <w:pPr>
      <w:widowControl w:val="0"/>
      <w:spacing w:after="240"/>
    </w:pPr>
    <w:rPr>
      <w:rFonts w:ascii="Arial" w:eastAsia="Calibri" w:hAnsi="Arial" w:cs="Calibri"/>
      <w:color w:val="000000"/>
      <w:sz w:val="24"/>
      <w:szCs w:val="24"/>
    </w:rPr>
  </w:style>
  <w:style w:type="paragraph" w:customStyle="1" w:styleId="B4C85465E5684C5BB12578B5FCCD984D15">
    <w:name w:val="B4C85465E5684C5BB12578B5FCCD984D15"/>
    <w:rsid w:val="00F62CE0"/>
    <w:pPr>
      <w:widowControl w:val="0"/>
      <w:spacing w:after="240"/>
    </w:pPr>
    <w:rPr>
      <w:rFonts w:ascii="Arial" w:eastAsia="Calibri" w:hAnsi="Arial" w:cs="Calibri"/>
      <w:color w:val="000000"/>
      <w:sz w:val="24"/>
      <w:szCs w:val="24"/>
    </w:rPr>
  </w:style>
  <w:style w:type="paragraph" w:customStyle="1" w:styleId="23ADC6B677F640B8A5ABA656BCEE9DAA15">
    <w:name w:val="23ADC6B677F640B8A5ABA656BCEE9DAA15"/>
    <w:rsid w:val="00F62CE0"/>
    <w:pPr>
      <w:widowControl w:val="0"/>
      <w:spacing w:after="240"/>
    </w:pPr>
    <w:rPr>
      <w:rFonts w:ascii="Arial" w:eastAsia="Calibri" w:hAnsi="Arial" w:cs="Calibri"/>
      <w:color w:val="000000"/>
      <w:sz w:val="24"/>
      <w:szCs w:val="24"/>
    </w:rPr>
  </w:style>
  <w:style w:type="paragraph" w:customStyle="1" w:styleId="8C5F77AF6BD1466B80FD82C3A6985E2215">
    <w:name w:val="8C5F77AF6BD1466B80FD82C3A6985E2215"/>
    <w:rsid w:val="00F62CE0"/>
    <w:pPr>
      <w:widowControl w:val="0"/>
      <w:spacing w:after="240"/>
    </w:pPr>
    <w:rPr>
      <w:rFonts w:ascii="Arial" w:eastAsia="Calibri" w:hAnsi="Arial" w:cs="Calibri"/>
      <w:color w:val="000000"/>
      <w:sz w:val="24"/>
      <w:szCs w:val="24"/>
    </w:rPr>
  </w:style>
  <w:style w:type="paragraph" w:customStyle="1" w:styleId="228AEFE73E9B49B0A616C3577337ECCA15">
    <w:name w:val="228AEFE73E9B49B0A616C3577337ECCA15"/>
    <w:rsid w:val="00F62CE0"/>
    <w:pPr>
      <w:widowControl w:val="0"/>
      <w:spacing w:after="240"/>
    </w:pPr>
    <w:rPr>
      <w:rFonts w:ascii="Arial" w:eastAsia="Calibri" w:hAnsi="Arial" w:cs="Calibri"/>
      <w:color w:val="000000"/>
      <w:sz w:val="24"/>
      <w:szCs w:val="24"/>
    </w:rPr>
  </w:style>
  <w:style w:type="paragraph" w:customStyle="1" w:styleId="EC7D50B98FE04BABB031B0F0C4D35D6214">
    <w:name w:val="EC7D50B98FE04BABB031B0F0C4D35D6214"/>
    <w:rsid w:val="00F62CE0"/>
    <w:pPr>
      <w:widowControl w:val="0"/>
      <w:spacing w:after="240"/>
      <w:ind w:left="720"/>
      <w:contextualSpacing/>
    </w:pPr>
    <w:rPr>
      <w:rFonts w:ascii="Arial" w:eastAsia="Calibri" w:hAnsi="Arial" w:cs="Calibri"/>
      <w:color w:val="000000"/>
      <w:sz w:val="24"/>
      <w:szCs w:val="24"/>
    </w:rPr>
  </w:style>
  <w:style w:type="paragraph" w:customStyle="1" w:styleId="A6A8FE20EBF34E51974F041317F1680917">
    <w:name w:val="A6A8FE20EBF34E51974F041317F1680917"/>
    <w:rsid w:val="00F62CE0"/>
    <w:pPr>
      <w:widowControl w:val="0"/>
      <w:spacing w:after="240"/>
      <w:ind w:left="720"/>
      <w:contextualSpacing/>
    </w:pPr>
    <w:rPr>
      <w:rFonts w:ascii="Arial" w:eastAsia="Calibri" w:hAnsi="Arial" w:cs="Calibri"/>
      <w:color w:val="000000"/>
      <w:sz w:val="24"/>
      <w:szCs w:val="24"/>
    </w:rPr>
  </w:style>
  <w:style w:type="paragraph" w:customStyle="1" w:styleId="82EEA4B18FA74FE3A2C63514CCA47A0A17">
    <w:name w:val="82EEA4B18FA74FE3A2C63514CCA47A0A17"/>
    <w:rsid w:val="00F62CE0"/>
    <w:pPr>
      <w:widowControl w:val="0"/>
      <w:spacing w:after="240"/>
      <w:ind w:left="720"/>
      <w:contextualSpacing/>
    </w:pPr>
    <w:rPr>
      <w:rFonts w:ascii="Arial" w:eastAsia="Calibri" w:hAnsi="Arial" w:cs="Calibri"/>
      <w:color w:val="000000"/>
      <w:sz w:val="24"/>
      <w:szCs w:val="24"/>
    </w:rPr>
  </w:style>
  <w:style w:type="paragraph" w:customStyle="1" w:styleId="C8D60DC94220434CB2BAF3F4A64A4A9513">
    <w:name w:val="C8D60DC94220434CB2BAF3F4A64A4A9513"/>
    <w:rsid w:val="00F62CE0"/>
    <w:pPr>
      <w:widowControl w:val="0"/>
      <w:spacing w:after="240"/>
      <w:ind w:left="720"/>
      <w:contextualSpacing/>
    </w:pPr>
    <w:rPr>
      <w:rFonts w:ascii="Arial" w:eastAsia="Calibri" w:hAnsi="Arial" w:cs="Calibri"/>
      <w:color w:val="000000"/>
      <w:sz w:val="24"/>
      <w:szCs w:val="24"/>
    </w:rPr>
  </w:style>
  <w:style w:type="paragraph" w:customStyle="1" w:styleId="8A3D92697C884936B309C0F4BCF8B99A13">
    <w:name w:val="8A3D92697C884936B309C0F4BCF8B99A13"/>
    <w:rsid w:val="00F62CE0"/>
    <w:pPr>
      <w:widowControl w:val="0"/>
      <w:spacing w:after="240"/>
      <w:ind w:left="720"/>
      <w:contextualSpacing/>
    </w:pPr>
    <w:rPr>
      <w:rFonts w:ascii="Arial" w:eastAsia="Calibri" w:hAnsi="Arial" w:cs="Calibri"/>
      <w:color w:val="000000"/>
      <w:sz w:val="24"/>
      <w:szCs w:val="24"/>
    </w:rPr>
  </w:style>
  <w:style w:type="paragraph" w:customStyle="1" w:styleId="6261872CD5184D6382EF9EF644A736C811">
    <w:name w:val="6261872CD5184D6382EF9EF644A736C811"/>
    <w:rsid w:val="00F62CE0"/>
    <w:pPr>
      <w:widowControl w:val="0"/>
      <w:spacing w:after="240"/>
      <w:ind w:left="720"/>
      <w:contextualSpacing/>
    </w:pPr>
    <w:rPr>
      <w:rFonts w:ascii="Arial" w:eastAsia="Calibri" w:hAnsi="Arial" w:cs="Calibri"/>
      <w:color w:val="000000"/>
      <w:sz w:val="24"/>
      <w:szCs w:val="24"/>
    </w:rPr>
  </w:style>
  <w:style w:type="paragraph" w:customStyle="1" w:styleId="71351603DAD744D5B7FC466890C1DEFC9">
    <w:name w:val="71351603DAD744D5B7FC466890C1DEFC9"/>
    <w:rsid w:val="00F62CE0"/>
    <w:pPr>
      <w:widowControl w:val="0"/>
      <w:spacing w:after="0" w:line="240" w:lineRule="auto"/>
    </w:pPr>
    <w:rPr>
      <w:rFonts w:ascii="Arial" w:eastAsia="Calibri" w:hAnsi="Arial" w:cs="Calibri"/>
      <w:color w:val="000000"/>
      <w:sz w:val="24"/>
      <w:szCs w:val="24"/>
    </w:rPr>
  </w:style>
  <w:style w:type="paragraph" w:customStyle="1" w:styleId="E00F717A5F7A45ADB36F7722D2F05A3510">
    <w:name w:val="E00F717A5F7A45ADB36F7722D2F05A3510"/>
    <w:rsid w:val="00F62CE0"/>
    <w:pPr>
      <w:widowControl w:val="0"/>
      <w:spacing w:after="0" w:line="240" w:lineRule="auto"/>
    </w:pPr>
    <w:rPr>
      <w:rFonts w:ascii="Arial" w:eastAsia="Calibri" w:hAnsi="Arial" w:cs="Calibri"/>
      <w:color w:val="000000"/>
      <w:sz w:val="24"/>
      <w:szCs w:val="24"/>
    </w:rPr>
  </w:style>
  <w:style w:type="paragraph" w:customStyle="1" w:styleId="63DEAD51B7A14D8EB24E5992D605CEB710">
    <w:name w:val="63DEAD51B7A14D8EB24E5992D605CEB710"/>
    <w:rsid w:val="00F62CE0"/>
    <w:pPr>
      <w:widowControl w:val="0"/>
      <w:spacing w:after="0" w:line="240" w:lineRule="auto"/>
    </w:pPr>
    <w:rPr>
      <w:rFonts w:ascii="Arial" w:eastAsia="Calibri" w:hAnsi="Arial" w:cs="Calibri"/>
      <w:color w:val="000000"/>
      <w:sz w:val="24"/>
      <w:szCs w:val="24"/>
    </w:rPr>
  </w:style>
  <w:style w:type="paragraph" w:customStyle="1" w:styleId="88421E4531F1441EB6370DCF109ABE7F10">
    <w:name w:val="88421E4531F1441EB6370DCF109ABE7F10"/>
    <w:rsid w:val="00F62CE0"/>
    <w:pPr>
      <w:widowControl w:val="0"/>
      <w:spacing w:after="0" w:line="240" w:lineRule="auto"/>
    </w:pPr>
    <w:rPr>
      <w:rFonts w:ascii="Arial" w:eastAsia="Calibri" w:hAnsi="Arial" w:cs="Calibri"/>
      <w:color w:val="000000"/>
      <w:sz w:val="24"/>
      <w:szCs w:val="24"/>
    </w:rPr>
  </w:style>
  <w:style w:type="paragraph" w:customStyle="1" w:styleId="BA887DF695C847688164582440D5FC2010">
    <w:name w:val="BA887DF695C847688164582440D5FC2010"/>
    <w:rsid w:val="00F62CE0"/>
    <w:pPr>
      <w:widowControl w:val="0"/>
      <w:spacing w:after="240"/>
      <w:ind w:left="720"/>
      <w:contextualSpacing/>
    </w:pPr>
    <w:rPr>
      <w:rFonts w:ascii="Arial" w:eastAsia="Calibri" w:hAnsi="Arial" w:cs="Calibri"/>
      <w:color w:val="000000"/>
      <w:sz w:val="24"/>
      <w:szCs w:val="24"/>
    </w:rPr>
  </w:style>
  <w:style w:type="paragraph" w:customStyle="1" w:styleId="2BDBC19216194AB4B6B608807AE2C39610">
    <w:name w:val="2BDBC19216194AB4B6B608807AE2C39610"/>
    <w:rsid w:val="00F62CE0"/>
    <w:pPr>
      <w:widowControl w:val="0"/>
      <w:spacing w:after="0" w:line="240" w:lineRule="auto"/>
    </w:pPr>
    <w:rPr>
      <w:rFonts w:ascii="Arial" w:eastAsia="Calibri" w:hAnsi="Arial" w:cs="Calibri"/>
      <w:color w:val="000000"/>
      <w:sz w:val="24"/>
      <w:szCs w:val="24"/>
    </w:rPr>
  </w:style>
  <w:style w:type="paragraph" w:customStyle="1" w:styleId="96F4F2C52CF547A887231C18AFC7701610">
    <w:name w:val="96F4F2C52CF547A887231C18AFC7701610"/>
    <w:rsid w:val="00F62CE0"/>
    <w:pPr>
      <w:widowControl w:val="0"/>
      <w:spacing w:after="0" w:line="240" w:lineRule="auto"/>
    </w:pPr>
    <w:rPr>
      <w:rFonts w:ascii="Arial" w:eastAsia="Calibri" w:hAnsi="Arial" w:cs="Calibri"/>
      <w:color w:val="000000"/>
      <w:sz w:val="24"/>
      <w:szCs w:val="24"/>
    </w:rPr>
  </w:style>
  <w:style w:type="paragraph" w:customStyle="1" w:styleId="1CEACD3E70FB4918A5C7F35C4B6F627B9">
    <w:name w:val="1CEACD3E70FB4918A5C7F35C4B6F627B9"/>
    <w:rsid w:val="00F62CE0"/>
    <w:pPr>
      <w:widowControl w:val="0"/>
      <w:spacing w:after="0" w:line="240" w:lineRule="auto"/>
    </w:pPr>
    <w:rPr>
      <w:rFonts w:ascii="Arial" w:eastAsia="Calibri" w:hAnsi="Arial" w:cs="Calibri"/>
      <w:color w:val="000000"/>
      <w:sz w:val="24"/>
      <w:szCs w:val="24"/>
    </w:rPr>
  </w:style>
  <w:style w:type="paragraph" w:customStyle="1" w:styleId="A84BAF6A9D014E369EA23E64526D30AD10">
    <w:name w:val="A84BAF6A9D014E369EA23E64526D30AD10"/>
    <w:rsid w:val="00F62CE0"/>
    <w:pPr>
      <w:widowControl w:val="0"/>
      <w:spacing w:after="0" w:line="240" w:lineRule="auto"/>
    </w:pPr>
    <w:rPr>
      <w:rFonts w:ascii="Arial" w:eastAsia="Calibri" w:hAnsi="Arial" w:cs="Calibri"/>
      <w:color w:val="000000"/>
      <w:sz w:val="24"/>
      <w:szCs w:val="24"/>
    </w:rPr>
  </w:style>
  <w:style w:type="paragraph" w:customStyle="1" w:styleId="C3D32AA74DAE4F5F8C6686E32CB4BCA79">
    <w:name w:val="C3D32AA74DAE4F5F8C6686E32CB4BCA79"/>
    <w:rsid w:val="00F62CE0"/>
    <w:pPr>
      <w:widowControl w:val="0"/>
      <w:spacing w:after="240"/>
      <w:ind w:left="720"/>
      <w:contextualSpacing/>
    </w:pPr>
    <w:rPr>
      <w:rFonts w:ascii="Arial" w:eastAsia="Calibri" w:hAnsi="Arial" w:cs="Calibri"/>
      <w:color w:val="000000"/>
      <w:sz w:val="24"/>
      <w:szCs w:val="24"/>
    </w:rPr>
  </w:style>
  <w:style w:type="paragraph" w:customStyle="1" w:styleId="A778BD1035F242A594D56B5D058F86519">
    <w:name w:val="A778BD1035F242A594D56B5D058F86519"/>
    <w:rsid w:val="00F62CE0"/>
    <w:pPr>
      <w:widowControl w:val="0"/>
      <w:spacing w:after="240"/>
      <w:ind w:left="720"/>
      <w:contextualSpacing/>
    </w:pPr>
    <w:rPr>
      <w:rFonts w:ascii="Arial" w:eastAsia="Calibri" w:hAnsi="Arial" w:cs="Calibri"/>
      <w:color w:val="000000"/>
      <w:sz w:val="24"/>
      <w:szCs w:val="24"/>
    </w:rPr>
  </w:style>
  <w:style w:type="paragraph" w:customStyle="1" w:styleId="5601D29C2A5645E9A474B7CF1ACF1F816">
    <w:name w:val="5601D29C2A5645E9A474B7CF1ACF1F816"/>
    <w:rsid w:val="00F62CE0"/>
    <w:pPr>
      <w:widowControl w:val="0"/>
      <w:spacing w:after="240"/>
      <w:ind w:left="720"/>
      <w:contextualSpacing/>
    </w:pPr>
    <w:rPr>
      <w:rFonts w:ascii="Arial" w:eastAsia="Calibri" w:hAnsi="Arial" w:cs="Calibri"/>
      <w:color w:val="000000"/>
      <w:sz w:val="24"/>
      <w:szCs w:val="24"/>
    </w:rPr>
  </w:style>
  <w:style w:type="paragraph" w:customStyle="1" w:styleId="7F6F5D1A40CF40B09EA9860076C774EE6">
    <w:name w:val="7F6F5D1A40CF40B09EA9860076C774EE6"/>
    <w:rsid w:val="00F62CE0"/>
    <w:pPr>
      <w:widowControl w:val="0"/>
      <w:spacing w:after="240"/>
      <w:ind w:left="720"/>
      <w:contextualSpacing/>
    </w:pPr>
    <w:rPr>
      <w:rFonts w:ascii="Arial" w:eastAsia="Calibri" w:hAnsi="Arial" w:cs="Calibri"/>
      <w:color w:val="000000"/>
      <w:sz w:val="24"/>
      <w:szCs w:val="24"/>
    </w:rPr>
  </w:style>
  <w:style w:type="paragraph" w:customStyle="1" w:styleId="C34C4C0DCC0248638E7D8CCB13DCE6AF6">
    <w:name w:val="C34C4C0DCC0248638E7D8CCB13DCE6AF6"/>
    <w:rsid w:val="00F62CE0"/>
    <w:pPr>
      <w:widowControl w:val="0"/>
      <w:spacing w:after="0" w:line="240" w:lineRule="auto"/>
    </w:pPr>
    <w:rPr>
      <w:rFonts w:ascii="Arial" w:eastAsia="Calibri" w:hAnsi="Arial" w:cs="Calibri"/>
      <w:color w:val="000000"/>
      <w:sz w:val="24"/>
      <w:szCs w:val="24"/>
    </w:rPr>
  </w:style>
  <w:style w:type="paragraph" w:customStyle="1" w:styleId="884320A0C2684FEDADA9918644C1C6066">
    <w:name w:val="884320A0C2684FEDADA9918644C1C6066"/>
    <w:rsid w:val="00F62CE0"/>
    <w:pPr>
      <w:widowControl w:val="0"/>
      <w:spacing w:after="0" w:line="240" w:lineRule="auto"/>
    </w:pPr>
    <w:rPr>
      <w:rFonts w:ascii="Arial" w:eastAsia="Calibri" w:hAnsi="Arial" w:cs="Calibri"/>
      <w:color w:val="000000"/>
      <w:sz w:val="24"/>
      <w:szCs w:val="24"/>
    </w:rPr>
  </w:style>
  <w:style w:type="paragraph" w:customStyle="1" w:styleId="D0016CEF03C44D5983B7AAE53E43C3F16">
    <w:name w:val="D0016CEF03C44D5983B7AAE53E43C3F16"/>
    <w:rsid w:val="00F62CE0"/>
    <w:pPr>
      <w:widowControl w:val="0"/>
      <w:spacing w:after="0" w:line="240" w:lineRule="auto"/>
    </w:pPr>
    <w:rPr>
      <w:rFonts w:ascii="Arial" w:eastAsia="Calibri" w:hAnsi="Arial" w:cs="Calibri"/>
      <w:color w:val="000000"/>
      <w:sz w:val="24"/>
      <w:szCs w:val="24"/>
    </w:rPr>
  </w:style>
  <w:style w:type="paragraph" w:customStyle="1" w:styleId="71528F80901142E4A4CE2735349A4F3F6">
    <w:name w:val="71528F80901142E4A4CE2735349A4F3F6"/>
    <w:rsid w:val="00F62CE0"/>
    <w:pPr>
      <w:widowControl w:val="0"/>
      <w:spacing w:after="240"/>
      <w:ind w:left="720"/>
      <w:contextualSpacing/>
    </w:pPr>
    <w:rPr>
      <w:rFonts w:ascii="Arial" w:eastAsia="Calibri" w:hAnsi="Arial" w:cs="Calibri"/>
      <w:color w:val="000000"/>
      <w:sz w:val="24"/>
      <w:szCs w:val="24"/>
    </w:rPr>
  </w:style>
  <w:style w:type="paragraph" w:customStyle="1" w:styleId="89590A974E174D38909FF0AFB11F2EB26">
    <w:name w:val="89590A974E174D38909FF0AFB11F2EB26"/>
    <w:rsid w:val="00F62CE0"/>
    <w:pPr>
      <w:widowControl w:val="0"/>
      <w:spacing w:after="0" w:line="240" w:lineRule="auto"/>
    </w:pPr>
    <w:rPr>
      <w:rFonts w:ascii="Arial" w:eastAsia="Calibri" w:hAnsi="Arial" w:cs="Calibri"/>
      <w:color w:val="000000"/>
      <w:sz w:val="24"/>
      <w:szCs w:val="24"/>
    </w:rPr>
  </w:style>
  <w:style w:type="paragraph" w:customStyle="1" w:styleId="D0243D047D76456A9B437AC6C7BBAA8C6">
    <w:name w:val="D0243D047D76456A9B437AC6C7BBAA8C6"/>
    <w:rsid w:val="00F62CE0"/>
    <w:pPr>
      <w:widowControl w:val="0"/>
      <w:spacing w:after="0" w:line="240" w:lineRule="auto"/>
    </w:pPr>
    <w:rPr>
      <w:rFonts w:ascii="Arial" w:eastAsia="Calibri" w:hAnsi="Arial" w:cs="Calibri"/>
      <w:color w:val="000000"/>
      <w:sz w:val="24"/>
      <w:szCs w:val="24"/>
    </w:rPr>
  </w:style>
  <w:style w:type="paragraph" w:customStyle="1" w:styleId="E678A4DFB1FB4C7EA5AA3DE1FBE219396">
    <w:name w:val="E678A4DFB1FB4C7EA5AA3DE1FBE219396"/>
    <w:rsid w:val="00F62CE0"/>
    <w:pPr>
      <w:widowControl w:val="0"/>
      <w:spacing w:after="0" w:line="240" w:lineRule="auto"/>
    </w:pPr>
    <w:rPr>
      <w:rFonts w:ascii="Arial" w:eastAsia="Calibri" w:hAnsi="Arial" w:cs="Calibri"/>
      <w:color w:val="000000"/>
      <w:sz w:val="24"/>
      <w:szCs w:val="24"/>
    </w:rPr>
  </w:style>
  <w:style w:type="paragraph" w:customStyle="1" w:styleId="750CF20D69F945599FB47AF3E4DE50493">
    <w:name w:val="750CF20D69F945599FB47AF3E4DE50493"/>
    <w:rsid w:val="00F62CE0"/>
    <w:pPr>
      <w:widowControl w:val="0"/>
      <w:spacing w:after="240"/>
    </w:pPr>
    <w:rPr>
      <w:rFonts w:ascii="Arial" w:eastAsia="Calibri" w:hAnsi="Arial" w:cs="Calibri"/>
      <w:color w:val="000000"/>
      <w:sz w:val="24"/>
      <w:szCs w:val="24"/>
    </w:rPr>
  </w:style>
  <w:style w:type="paragraph" w:customStyle="1" w:styleId="2944B6A16351405D8B7EEDAC117C5FD65">
    <w:name w:val="2944B6A16351405D8B7EEDAC117C5FD65"/>
    <w:rsid w:val="00F62CE0"/>
    <w:pPr>
      <w:widowControl w:val="0"/>
      <w:spacing w:after="240"/>
      <w:ind w:left="720"/>
      <w:contextualSpacing/>
    </w:pPr>
    <w:rPr>
      <w:rFonts w:ascii="Arial" w:eastAsia="Calibri" w:hAnsi="Arial" w:cs="Calibri"/>
      <w:color w:val="000000"/>
      <w:sz w:val="24"/>
      <w:szCs w:val="24"/>
    </w:rPr>
  </w:style>
  <w:style w:type="paragraph" w:customStyle="1" w:styleId="E431F6A5B628434AB073FFBB11F99E6E5">
    <w:name w:val="E431F6A5B628434AB073FFBB11F99E6E5"/>
    <w:rsid w:val="00F62CE0"/>
    <w:pPr>
      <w:widowControl w:val="0"/>
      <w:spacing w:after="240"/>
      <w:ind w:left="720"/>
      <w:contextualSpacing/>
    </w:pPr>
    <w:rPr>
      <w:rFonts w:ascii="Arial" w:eastAsia="Calibri" w:hAnsi="Arial" w:cs="Calibri"/>
      <w:color w:val="000000"/>
      <w:sz w:val="24"/>
      <w:szCs w:val="24"/>
    </w:rPr>
  </w:style>
  <w:style w:type="paragraph" w:customStyle="1" w:styleId="55808BF108B544E4846DF83A94971D7F4">
    <w:name w:val="55808BF108B544E4846DF83A94971D7F4"/>
    <w:rsid w:val="00F62CE0"/>
    <w:pPr>
      <w:widowControl w:val="0"/>
      <w:spacing w:after="0" w:line="240" w:lineRule="auto"/>
    </w:pPr>
    <w:rPr>
      <w:rFonts w:ascii="Arial" w:eastAsia="Calibri" w:hAnsi="Arial" w:cs="Calibri"/>
      <w:color w:val="000000"/>
      <w:sz w:val="24"/>
      <w:szCs w:val="24"/>
    </w:rPr>
  </w:style>
  <w:style w:type="paragraph" w:customStyle="1" w:styleId="54FF0B25471141FA94C2948874106B7C5">
    <w:name w:val="54FF0B25471141FA94C2948874106B7C5"/>
    <w:rsid w:val="00F62CE0"/>
    <w:pPr>
      <w:widowControl w:val="0"/>
      <w:spacing w:after="0" w:line="240" w:lineRule="auto"/>
    </w:pPr>
    <w:rPr>
      <w:rFonts w:ascii="Arial" w:eastAsia="Calibri" w:hAnsi="Arial" w:cs="Calibri"/>
      <w:color w:val="000000"/>
      <w:sz w:val="24"/>
      <w:szCs w:val="24"/>
    </w:rPr>
  </w:style>
  <w:style w:type="paragraph" w:customStyle="1" w:styleId="04BC049530B1457D81228FBC206FFC4A5">
    <w:name w:val="04BC049530B1457D81228FBC206FFC4A5"/>
    <w:rsid w:val="00F62CE0"/>
    <w:pPr>
      <w:widowControl w:val="0"/>
      <w:spacing w:after="0" w:line="240" w:lineRule="auto"/>
    </w:pPr>
    <w:rPr>
      <w:rFonts w:ascii="Arial" w:eastAsia="Calibri" w:hAnsi="Arial" w:cs="Calibri"/>
      <w:color w:val="000000"/>
      <w:sz w:val="24"/>
      <w:szCs w:val="24"/>
    </w:rPr>
  </w:style>
  <w:style w:type="paragraph" w:customStyle="1" w:styleId="754BEE66B36F46ADAF8EDD22B0CF5F4D5">
    <w:name w:val="754BEE66B36F46ADAF8EDD22B0CF5F4D5"/>
    <w:rsid w:val="00F62CE0"/>
    <w:pPr>
      <w:widowControl w:val="0"/>
      <w:spacing w:after="0" w:line="240" w:lineRule="auto"/>
    </w:pPr>
    <w:rPr>
      <w:rFonts w:ascii="Arial" w:eastAsia="Calibri" w:hAnsi="Arial" w:cs="Calibri"/>
      <w:color w:val="000000"/>
      <w:sz w:val="24"/>
      <w:szCs w:val="24"/>
    </w:rPr>
  </w:style>
  <w:style w:type="paragraph" w:customStyle="1" w:styleId="A7B5BA908B77494B9CC40BC64F75E7255">
    <w:name w:val="A7B5BA908B77494B9CC40BC64F75E7255"/>
    <w:rsid w:val="00F62CE0"/>
    <w:pPr>
      <w:widowControl w:val="0"/>
      <w:spacing w:after="0" w:line="240" w:lineRule="auto"/>
    </w:pPr>
    <w:rPr>
      <w:rFonts w:ascii="Arial" w:eastAsia="Calibri" w:hAnsi="Arial" w:cs="Calibri"/>
      <w:color w:val="000000"/>
      <w:sz w:val="24"/>
      <w:szCs w:val="24"/>
    </w:rPr>
  </w:style>
  <w:style w:type="paragraph" w:customStyle="1" w:styleId="B65612CC531A4FDABEE9D5D7962513595">
    <w:name w:val="B65612CC531A4FDABEE9D5D7962513595"/>
    <w:rsid w:val="00F62CE0"/>
    <w:pPr>
      <w:widowControl w:val="0"/>
      <w:spacing w:after="0" w:line="240" w:lineRule="auto"/>
    </w:pPr>
    <w:rPr>
      <w:rFonts w:ascii="Arial" w:eastAsia="Calibri" w:hAnsi="Arial" w:cs="Calibri"/>
      <w:color w:val="000000"/>
      <w:sz w:val="24"/>
      <w:szCs w:val="24"/>
    </w:rPr>
  </w:style>
  <w:style w:type="paragraph" w:customStyle="1" w:styleId="38A5A30349C448FB852A8A8599E89BC03">
    <w:name w:val="38A5A30349C448FB852A8A8599E89BC03"/>
    <w:rsid w:val="00F62CE0"/>
    <w:pPr>
      <w:widowControl w:val="0"/>
      <w:spacing w:after="240"/>
      <w:ind w:left="720"/>
      <w:contextualSpacing/>
    </w:pPr>
    <w:rPr>
      <w:rFonts w:ascii="Arial" w:eastAsia="Calibri" w:hAnsi="Arial" w:cs="Calibri"/>
      <w:color w:val="000000"/>
      <w:sz w:val="24"/>
      <w:szCs w:val="24"/>
    </w:rPr>
  </w:style>
  <w:style w:type="paragraph" w:customStyle="1" w:styleId="AB4DF00A15424ED5A7729E5614B5D26D3">
    <w:name w:val="AB4DF00A15424ED5A7729E5614B5D26D3"/>
    <w:rsid w:val="00F62CE0"/>
    <w:pPr>
      <w:widowControl w:val="0"/>
      <w:spacing w:after="240"/>
      <w:ind w:left="720"/>
      <w:contextualSpacing/>
    </w:pPr>
    <w:rPr>
      <w:rFonts w:ascii="Arial" w:eastAsia="Calibri" w:hAnsi="Arial" w:cs="Calibri"/>
      <w:color w:val="000000"/>
      <w:sz w:val="24"/>
      <w:szCs w:val="24"/>
    </w:rPr>
  </w:style>
  <w:style w:type="paragraph" w:customStyle="1" w:styleId="8B75AEFBE519411FB0C7BFC0FDE7D7E23">
    <w:name w:val="8B75AEFBE519411FB0C7BFC0FDE7D7E23"/>
    <w:rsid w:val="00F62CE0"/>
    <w:pPr>
      <w:widowControl w:val="0"/>
      <w:spacing w:after="240"/>
      <w:ind w:left="720"/>
      <w:contextualSpacing/>
    </w:pPr>
    <w:rPr>
      <w:rFonts w:ascii="Arial" w:eastAsia="Calibri" w:hAnsi="Arial" w:cs="Calibri"/>
      <w:color w:val="000000"/>
      <w:sz w:val="24"/>
      <w:szCs w:val="24"/>
    </w:rPr>
  </w:style>
  <w:style w:type="paragraph" w:customStyle="1" w:styleId="E1252596818846FBAEB228C471DD48CD1">
    <w:name w:val="E1252596818846FBAEB228C471DD48CD1"/>
    <w:rsid w:val="00F62CE0"/>
    <w:pPr>
      <w:widowControl w:val="0"/>
      <w:spacing w:after="240"/>
      <w:ind w:left="720"/>
      <w:contextualSpacing/>
    </w:pPr>
    <w:rPr>
      <w:rFonts w:ascii="Arial" w:eastAsia="Calibri" w:hAnsi="Arial" w:cs="Calibri"/>
      <w:color w:val="000000"/>
      <w:sz w:val="24"/>
      <w:szCs w:val="24"/>
    </w:rPr>
  </w:style>
  <w:style w:type="paragraph" w:customStyle="1" w:styleId="82BCFAA2E2E44625A01CAF066195DD8C16">
    <w:name w:val="82BCFAA2E2E44625A01CAF066195DD8C16"/>
    <w:rsid w:val="00F62CE0"/>
    <w:pPr>
      <w:widowControl w:val="0"/>
      <w:spacing w:after="240"/>
    </w:pPr>
    <w:rPr>
      <w:rFonts w:ascii="Arial" w:eastAsia="Calibri" w:hAnsi="Arial" w:cs="Calibri"/>
      <w:color w:val="000000"/>
      <w:sz w:val="24"/>
      <w:szCs w:val="24"/>
    </w:rPr>
  </w:style>
  <w:style w:type="paragraph" w:customStyle="1" w:styleId="C6243E7DE0CB4442A1C9199C01D096A716">
    <w:name w:val="C6243E7DE0CB4442A1C9199C01D096A716"/>
    <w:rsid w:val="00F62CE0"/>
    <w:pPr>
      <w:widowControl w:val="0"/>
      <w:spacing w:after="240"/>
    </w:pPr>
    <w:rPr>
      <w:rFonts w:ascii="Arial" w:eastAsia="Calibri" w:hAnsi="Arial" w:cs="Calibri"/>
      <w:color w:val="000000"/>
      <w:sz w:val="24"/>
      <w:szCs w:val="24"/>
    </w:rPr>
  </w:style>
  <w:style w:type="paragraph" w:customStyle="1" w:styleId="1E82039AC0E047D9B6E3C7BABB92FEB116">
    <w:name w:val="1E82039AC0E047D9B6E3C7BABB92FEB116"/>
    <w:rsid w:val="00F62CE0"/>
    <w:pPr>
      <w:widowControl w:val="0"/>
      <w:spacing w:after="240"/>
    </w:pPr>
    <w:rPr>
      <w:rFonts w:ascii="Arial" w:eastAsia="Calibri" w:hAnsi="Arial" w:cs="Calibri"/>
      <w:color w:val="000000"/>
      <w:sz w:val="24"/>
      <w:szCs w:val="24"/>
    </w:rPr>
  </w:style>
  <w:style w:type="paragraph" w:customStyle="1" w:styleId="E324D6FD8721427EB80FADA4DBFCC39516">
    <w:name w:val="E324D6FD8721427EB80FADA4DBFCC39516"/>
    <w:rsid w:val="00F62CE0"/>
    <w:pPr>
      <w:widowControl w:val="0"/>
      <w:spacing w:after="240"/>
    </w:pPr>
    <w:rPr>
      <w:rFonts w:ascii="Arial" w:eastAsia="Calibri" w:hAnsi="Arial" w:cs="Calibri"/>
      <w:color w:val="000000"/>
      <w:sz w:val="24"/>
      <w:szCs w:val="24"/>
    </w:rPr>
  </w:style>
  <w:style w:type="paragraph" w:customStyle="1" w:styleId="EA3DFC05BB404EC5954D2B506B22E74D16">
    <w:name w:val="EA3DFC05BB404EC5954D2B506B22E74D16"/>
    <w:rsid w:val="00F62CE0"/>
    <w:pPr>
      <w:widowControl w:val="0"/>
      <w:spacing w:after="240"/>
    </w:pPr>
    <w:rPr>
      <w:rFonts w:ascii="Arial" w:eastAsia="Calibri" w:hAnsi="Arial" w:cs="Calibri"/>
      <w:color w:val="000000"/>
      <w:sz w:val="24"/>
      <w:szCs w:val="24"/>
    </w:rPr>
  </w:style>
  <w:style w:type="paragraph" w:customStyle="1" w:styleId="B4C85465E5684C5BB12578B5FCCD984D16">
    <w:name w:val="B4C85465E5684C5BB12578B5FCCD984D16"/>
    <w:rsid w:val="00F62CE0"/>
    <w:pPr>
      <w:widowControl w:val="0"/>
      <w:spacing w:after="240"/>
    </w:pPr>
    <w:rPr>
      <w:rFonts w:ascii="Arial" w:eastAsia="Calibri" w:hAnsi="Arial" w:cs="Calibri"/>
      <w:color w:val="000000"/>
      <w:sz w:val="24"/>
      <w:szCs w:val="24"/>
    </w:rPr>
  </w:style>
  <w:style w:type="paragraph" w:customStyle="1" w:styleId="23ADC6B677F640B8A5ABA656BCEE9DAA16">
    <w:name w:val="23ADC6B677F640B8A5ABA656BCEE9DAA16"/>
    <w:rsid w:val="00F62CE0"/>
    <w:pPr>
      <w:widowControl w:val="0"/>
      <w:spacing w:after="240"/>
    </w:pPr>
    <w:rPr>
      <w:rFonts w:ascii="Arial" w:eastAsia="Calibri" w:hAnsi="Arial" w:cs="Calibri"/>
      <w:color w:val="000000"/>
      <w:sz w:val="24"/>
      <w:szCs w:val="24"/>
    </w:rPr>
  </w:style>
  <w:style w:type="paragraph" w:customStyle="1" w:styleId="8C5F77AF6BD1466B80FD82C3A6985E2216">
    <w:name w:val="8C5F77AF6BD1466B80FD82C3A6985E2216"/>
    <w:rsid w:val="00F62CE0"/>
    <w:pPr>
      <w:widowControl w:val="0"/>
      <w:spacing w:after="240"/>
    </w:pPr>
    <w:rPr>
      <w:rFonts w:ascii="Arial" w:eastAsia="Calibri" w:hAnsi="Arial" w:cs="Calibri"/>
      <w:color w:val="000000"/>
      <w:sz w:val="24"/>
      <w:szCs w:val="24"/>
    </w:rPr>
  </w:style>
  <w:style w:type="paragraph" w:customStyle="1" w:styleId="228AEFE73E9B49B0A616C3577337ECCA16">
    <w:name w:val="228AEFE73E9B49B0A616C3577337ECCA16"/>
    <w:rsid w:val="00F62CE0"/>
    <w:pPr>
      <w:widowControl w:val="0"/>
      <w:spacing w:after="240"/>
    </w:pPr>
    <w:rPr>
      <w:rFonts w:ascii="Arial" w:eastAsia="Calibri" w:hAnsi="Arial" w:cs="Calibri"/>
      <w:color w:val="000000"/>
      <w:sz w:val="24"/>
      <w:szCs w:val="24"/>
    </w:rPr>
  </w:style>
  <w:style w:type="paragraph" w:customStyle="1" w:styleId="EC7D50B98FE04BABB031B0F0C4D35D6215">
    <w:name w:val="EC7D50B98FE04BABB031B0F0C4D35D6215"/>
    <w:rsid w:val="00F62CE0"/>
    <w:pPr>
      <w:widowControl w:val="0"/>
      <w:spacing w:after="240"/>
      <w:ind w:left="720"/>
      <w:contextualSpacing/>
    </w:pPr>
    <w:rPr>
      <w:rFonts w:ascii="Arial" w:eastAsia="Calibri" w:hAnsi="Arial" w:cs="Calibri"/>
      <w:color w:val="000000"/>
      <w:sz w:val="24"/>
      <w:szCs w:val="24"/>
    </w:rPr>
  </w:style>
  <w:style w:type="paragraph" w:customStyle="1" w:styleId="A6A8FE20EBF34E51974F041317F1680918">
    <w:name w:val="A6A8FE20EBF34E51974F041317F1680918"/>
    <w:rsid w:val="00F62CE0"/>
    <w:pPr>
      <w:widowControl w:val="0"/>
      <w:spacing w:after="240"/>
      <w:ind w:left="720"/>
      <w:contextualSpacing/>
    </w:pPr>
    <w:rPr>
      <w:rFonts w:ascii="Arial" w:eastAsia="Calibri" w:hAnsi="Arial" w:cs="Calibri"/>
      <w:color w:val="000000"/>
      <w:sz w:val="24"/>
      <w:szCs w:val="24"/>
    </w:rPr>
  </w:style>
  <w:style w:type="paragraph" w:customStyle="1" w:styleId="82EEA4B18FA74FE3A2C63514CCA47A0A18">
    <w:name w:val="82EEA4B18FA74FE3A2C63514CCA47A0A18"/>
    <w:rsid w:val="00F62CE0"/>
    <w:pPr>
      <w:widowControl w:val="0"/>
      <w:spacing w:after="240"/>
      <w:ind w:left="720"/>
      <w:contextualSpacing/>
    </w:pPr>
    <w:rPr>
      <w:rFonts w:ascii="Arial" w:eastAsia="Calibri" w:hAnsi="Arial" w:cs="Calibri"/>
      <w:color w:val="000000"/>
      <w:sz w:val="24"/>
      <w:szCs w:val="24"/>
    </w:rPr>
  </w:style>
  <w:style w:type="paragraph" w:customStyle="1" w:styleId="C8D60DC94220434CB2BAF3F4A64A4A9514">
    <w:name w:val="C8D60DC94220434CB2BAF3F4A64A4A9514"/>
    <w:rsid w:val="00F62CE0"/>
    <w:pPr>
      <w:widowControl w:val="0"/>
      <w:spacing w:after="240"/>
      <w:ind w:left="720"/>
      <w:contextualSpacing/>
    </w:pPr>
    <w:rPr>
      <w:rFonts w:ascii="Arial" w:eastAsia="Calibri" w:hAnsi="Arial" w:cs="Calibri"/>
      <w:color w:val="000000"/>
      <w:sz w:val="24"/>
      <w:szCs w:val="24"/>
    </w:rPr>
  </w:style>
  <w:style w:type="paragraph" w:customStyle="1" w:styleId="8A3D92697C884936B309C0F4BCF8B99A14">
    <w:name w:val="8A3D92697C884936B309C0F4BCF8B99A14"/>
    <w:rsid w:val="00F62CE0"/>
    <w:pPr>
      <w:widowControl w:val="0"/>
      <w:spacing w:after="240"/>
      <w:ind w:left="720"/>
      <w:contextualSpacing/>
    </w:pPr>
    <w:rPr>
      <w:rFonts w:ascii="Arial" w:eastAsia="Calibri" w:hAnsi="Arial" w:cs="Calibri"/>
      <w:color w:val="000000"/>
      <w:sz w:val="24"/>
      <w:szCs w:val="24"/>
    </w:rPr>
  </w:style>
  <w:style w:type="paragraph" w:customStyle="1" w:styleId="6261872CD5184D6382EF9EF644A736C812">
    <w:name w:val="6261872CD5184D6382EF9EF644A736C812"/>
    <w:rsid w:val="00F62CE0"/>
    <w:pPr>
      <w:widowControl w:val="0"/>
      <w:spacing w:after="240"/>
      <w:ind w:left="720"/>
      <w:contextualSpacing/>
    </w:pPr>
    <w:rPr>
      <w:rFonts w:ascii="Arial" w:eastAsia="Calibri" w:hAnsi="Arial" w:cs="Calibri"/>
      <w:color w:val="000000"/>
      <w:sz w:val="24"/>
      <w:szCs w:val="24"/>
    </w:rPr>
  </w:style>
  <w:style w:type="paragraph" w:customStyle="1" w:styleId="71351603DAD744D5B7FC466890C1DEFC10">
    <w:name w:val="71351603DAD744D5B7FC466890C1DEFC10"/>
    <w:rsid w:val="00F62CE0"/>
    <w:pPr>
      <w:widowControl w:val="0"/>
      <w:spacing w:after="0" w:line="240" w:lineRule="auto"/>
    </w:pPr>
    <w:rPr>
      <w:rFonts w:ascii="Arial" w:eastAsia="Calibri" w:hAnsi="Arial" w:cs="Calibri"/>
      <w:color w:val="000000"/>
      <w:sz w:val="24"/>
      <w:szCs w:val="24"/>
    </w:rPr>
  </w:style>
  <w:style w:type="paragraph" w:customStyle="1" w:styleId="E00F717A5F7A45ADB36F7722D2F05A3511">
    <w:name w:val="E00F717A5F7A45ADB36F7722D2F05A3511"/>
    <w:rsid w:val="00F62CE0"/>
    <w:pPr>
      <w:widowControl w:val="0"/>
      <w:spacing w:after="0" w:line="240" w:lineRule="auto"/>
    </w:pPr>
    <w:rPr>
      <w:rFonts w:ascii="Arial" w:eastAsia="Calibri" w:hAnsi="Arial" w:cs="Calibri"/>
      <w:color w:val="000000"/>
      <w:sz w:val="24"/>
      <w:szCs w:val="24"/>
    </w:rPr>
  </w:style>
  <w:style w:type="paragraph" w:customStyle="1" w:styleId="63DEAD51B7A14D8EB24E5992D605CEB711">
    <w:name w:val="63DEAD51B7A14D8EB24E5992D605CEB711"/>
    <w:rsid w:val="00F62CE0"/>
    <w:pPr>
      <w:widowControl w:val="0"/>
      <w:spacing w:after="0" w:line="240" w:lineRule="auto"/>
    </w:pPr>
    <w:rPr>
      <w:rFonts w:ascii="Arial" w:eastAsia="Calibri" w:hAnsi="Arial" w:cs="Calibri"/>
      <w:color w:val="000000"/>
      <w:sz w:val="24"/>
      <w:szCs w:val="24"/>
    </w:rPr>
  </w:style>
  <w:style w:type="paragraph" w:customStyle="1" w:styleId="88421E4531F1441EB6370DCF109ABE7F11">
    <w:name w:val="88421E4531F1441EB6370DCF109ABE7F11"/>
    <w:rsid w:val="00F62CE0"/>
    <w:pPr>
      <w:widowControl w:val="0"/>
      <w:spacing w:after="0" w:line="240" w:lineRule="auto"/>
    </w:pPr>
    <w:rPr>
      <w:rFonts w:ascii="Arial" w:eastAsia="Calibri" w:hAnsi="Arial" w:cs="Calibri"/>
      <w:color w:val="000000"/>
      <w:sz w:val="24"/>
      <w:szCs w:val="24"/>
    </w:rPr>
  </w:style>
  <w:style w:type="paragraph" w:customStyle="1" w:styleId="BA887DF695C847688164582440D5FC2011">
    <w:name w:val="BA887DF695C847688164582440D5FC2011"/>
    <w:rsid w:val="00F62CE0"/>
    <w:pPr>
      <w:widowControl w:val="0"/>
      <w:spacing w:after="240"/>
      <w:ind w:left="720"/>
      <w:contextualSpacing/>
    </w:pPr>
    <w:rPr>
      <w:rFonts w:ascii="Arial" w:eastAsia="Calibri" w:hAnsi="Arial" w:cs="Calibri"/>
      <w:color w:val="000000"/>
      <w:sz w:val="24"/>
      <w:szCs w:val="24"/>
    </w:rPr>
  </w:style>
  <w:style w:type="paragraph" w:customStyle="1" w:styleId="2BDBC19216194AB4B6B608807AE2C39611">
    <w:name w:val="2BDBC19216194AB4B6B608807AE2C39611"/>
    <w:rsid w:val="00F62CE0"/>
    <w:pPr>
      <w:widowControl w:val="0"/>
      <w:spacing w:after="0" w:line="240" w:lineRule="auto"/>
    </w:pPr>
    <w:rPr>
      <w:rFonts w:ascii="Arial" w:eastAsia="Calibri" w:hAnsi="Arial" w:cs="Calibri"/>
      <w:color w:val="000000"/>
      <w:sz w:val="24"/>
      <w:szCs w:val="24"/>
    </w:rPr>
  </w:style>
  <w:style w:type="paragraph" w:customStyle="1" w:styleId="96F4F2C52CF547A887231C18AFC7701611">
    <w:name w:val="96F4F2C52CF547A887231C18AFC7701611"/>
    <w:rsid w:val="00F62CE0"/>
    <w:pPr>
      <w:widowControl w:val="0"/>
      <w:spacing w:after="0" w:line="240" w:lineRule="auto"/>
    </w:pPr>
    <w:rPr>
      <w:rFonts w:ascii="Arial" w:eastAsia="Calibri" w:hAnsi="Arial" w:cs="Calibri"/>
      <w:color w:val="000000"/>
      <w:sz w:val="24"/>
      <w:szCs w:val="24"/>
    </w:rPr>
  </w:style>
  <w:style w:type="paragraph" w:customStyle="1" w:styleId="1CEACD3E70FB4918A5C7F35C4B6F627B10">
    <w:name w:val="1CEACD3E70FB4918A5C7F35C4B6F627B10"/>
    <w:rsid w:val="00F62CE0"/>
    <w:pPr>
      <w:widowControl w:val="0"/>
      <w:spacing w:after="0" w:line="240" w:lineRule="auto"/>
    </w:pPr>
    <w:rPr>
      <w:rFonts w:ascii="Arial" w:eastAsia="Calibri" w:hAnsi="Arial" w:cs="Calibri"/>
      <w:color w:val="000000"/>
      <w:sz w:val="24"/>
      <w:szCs w:val="24"/>
    </w:rPr>
  </w:style>
  <w:style w:type="paragraph" w:customStyle="1" w:styleId="A84BAF6A9D014E369EA23E64526D30AD11">
    <w:name w:val="A84BAF6A9D014E369EA23E64526D30AD11"/>
    <w:rsid w:val="00F62CE0"/>
    <w:pPr>
      <w:widowControl w:val="0"/>
      <w:spacing w:after="0" w:line="240" w:lineRule="auto"/>
    </w:pPr>
    <w:rPr>
      <w:rFonts w:ascii="Arial" w:eastAsia="Calibri" w:hAnsi="Arial" w:cs="Calibri"/>
      <w:color w:val="000000"/>
      <w:sz w:val="24"/>
      <w:szCs w:val="24"/>
    </w:rPr>
  </w:style>
  <w:style w:type="paragraph" w:customStyle="1" w:styleId="C3D32AA74DAE4F5F8C6686E32CB4BCA710">
    <w:name w:val="C3D32AA74DAE4F5F8C6686E32CB4BCA710"/>
    <w:rsid w:val="00F62CE0"/>
    <w:pPr>
      <w:widowControl w:val="0"/>
      <w:spacing w:after="240"/>
      <w:ind w:left="720"/>
      <w:contextualSpacing/>
    </w:pPr>
    <w:rPr>
      <w:rFonts w:ascii="Arial" w:eastAsia="Calibri" w:hAnsi="Arial" w:cs="Calibri"/>
      <w:color w:val="000000"/>
      <w:sz w:val="24"/>
      <w:szCs w:val="24"/>
    </w:rPr>
  </w:style>
  <w:style w:type="paragraph" w:customStyle="1" w:styleId="A778BD1035F242A594D56B5D058F865110">
    <w:name w:val="A778BD1035F242A594D56B5D058F865110"/>
    <w:rsid w:val="00F62CE0"/>
    <w:pPr>
      <w:widowControl w:val="0"/>
      <w:spacing w:after="240"/>
      <w:ind w:left="720"/>
      <w:contextualSpacing/>
    </w:pPr>
    <w:rPr>
      <w:rFonts w:ascii="Arial" w:eastAsia="Calibri" w:hAnsi="Arial" w:cs="Calibri"/>
      <w:color w:val="000000"/>
      <w:sz w:val="24"/>
      <w:szCs w:val="24"/>
    </w:rPr>
  </w:style>
  <w:style w:type="paragraph" w:customStyle="1" w:styleId="5601D29C2A5645E9A474B7CF1ACF1F817">
    <w:name w:val="5601D29C2A5645E9A474B7CF1ACF1F817"/>
    <w:rsid w:val="00F62CE0"/>
    <w:pPr>
      <w:widowControl w:val="0"/>
      <w:spacing w:after="240"/>
      <w:ind w:left="720"/>
      <w:contextualSpacing/>
    </w:pPr>
    <w:rPr>
      <w:rFonts w:ascii="Arial" w:eastAsia="Calibri" w:hAnsi="Arial" w:cs="Calibri"/>
      <w:color w:val="000000"/>
      <w:sz w:val="24"/>
      <w:szCs w:val="24"/>
    </w:rPr>
  </w:style>
  <w:style w:type="paragraph" w:customStyle="1" w:styleId="7F6F5D1A40CF40B09EA9860076C774EE7">
    <w:name w:val="7F6F5D1A40CF40B09EA9860076C774EE7"/>
    <w:rsid w:val="00F62CE0"/>
    <w:pPr>
      <w:widowControl w:val="0"/>
      <w:spacing w:after="240"/>
      <w:ind w:left="720"/>
      <w:contextualSpacing/>
    </w:pPr>
    <w:rPr>
      <w:rFonts w:ascii="Arial" w:eastAsia="Calibri" w:hAnsi="Arial" w:cs="Calibri"/>
      <w:color w:val="000000"/>
      <w:sz w:val="24"/>
      <w:szCs w:val="24"/>
    </w:rPr>
  </w:style>
  <w:style w:type="paragraph" w:customStyle="1" w:styleId="C34C4C0DCC0248638E7D8CCB13DCE6AF7">
    <w:name w:val="C34C4C0DCC0248638E7D8CCB13DCE6AF7"/>
    <w:rsid w:val="00F62CE0"/>
    <w:pPr>
      <w:widowControl w:val="0"/>
      <w:spacing w:after="0" w:line="240" w:lineRule="auto"/>
    </w:pPr>
    <w:rPr>
      <w:rFonts w:ascii="Arial" w:eastAsia="Calibri" w:hAnsi="Arial" w:cs="Calibri"/>
      <w:color w:val="000000"/>
      <w:sz w:val="24"/>
      <w:szCs w:val="24"/>
    </w:rPr>
  </w:style>
  <w:style w:type="paragraph" w:customStyle="1" w:styleId="884320A0C2684FEDADA9918644C1C6067">
    <w:name w:val="884320A0C2684FEDADA9918644C1C6067"/>
    <w:rsid w:val="00F62CE0"/>
    <w:pPr>
      <w:widowControl w:val="0"/>
      <w:spacing w:after="0" w:line="240" w:lineRule="auto"/>
    </w:pPr>
    <w:rPr>
      <w:rFonts w:ascii="Arial" w:eastAsia="Calibri" w:hAnsi="Arial" w:cs="Calibri"/>
      <w:color w:val="000000"/>
      <w:sz w:val="24"/>
      <w:szCs w:val="24"/>
    </w:rPr>
  </w:style>
  <w:style w:type="paragraph" w:customStyle="1" w:styleId="D0016CEF03C44D5983B7AAE53E43C3F17">
    <w:name w:val="D0016CEF03C44D5983B7AAE53E43C3F17"/>
    <w:rsid w:val="00F62CE0"/>
    <w:pPr>
      <w:widowControl w:val="0"/>
      <w:spacing w:after="0" w:line="240" w:lineRule="auto"/>
    </w:pPr>
    <w:rPr>
      <w:rFonts w:ascii="Arial" w:eastAsia="Calibri" w:hAnsi="Arial" w:cs="Calibri"/>
      <w:color w:val="000000"/>
      <w:sz w:val="24"/>
      <w:szCs w:val="24"/>
    </w:rPr>
  </w:style>
  <w:style w:type="paragraph" w:customStyle="1" w:styleId="71528F80901142E4A4CE2735349A4F3F7">
    <w:name w:val="71528F80901142E4A4CE2735349A4F3F7"/>
    <w:rsid w:val="00F62CE0"/>
    <w:pPr>
      <w:widowControl w:val="0"/>
      <w:spacing w:after="240"/>
      <w:ind w:left="720"/>
      <w:contextualSpacing/>
    </w:pPr>
    <w:rPr>
      <w:rFonts w:ascii="Arial" w:eastAsia="Calibri" w:hAnsi="Arial" w:cs="Calibri"/>
      <w:color w:val="000000"/>
      <w:sz w:val="24"/>
      <w:szCs w:val="24"/>
    </w:rPr>
  </w:style>
  <w:style w:type="paragraph" w:customStyle="1" w:styleId="89590A974E174D38909FF0AFB11F2EB27">
    <w:name w:val="89590A974E174D38909FF0AFB11F2EB27"/>
    <w:rsid w:val="00F62CE0"/>
    <w:pPr>
      <w:widowControl w:val="0"/>
      <w:spacing w:after="0" w:line="240" w:lineRule="auto"/>
    </w:pPr>
    <w:rPr>
      <w:rFonts w:ascii="Arial" w:eastAsia="Calibri" w:hAnsi="Arial" w:cs="Calibri"/>
      <w:color w:val="000000"/>
      <w:sz w:val="24"/>
      <w:szCs w:val="24"/>
    </w:rPr>
  </w:style>
  <w:style w:type="paragraph" w:customStyle="1" w:styleId="D0243D047D76456A9B437AC6C7BBAA8C7">
    <w:name w:val="D0243D047D76456A9B437AC6C7BBAA8C7"/>
    <w:rsid w:val="00F62CE0"/>
    <w:pPr>
      <w:widowControl w:val="0"/>
      <w:spacing w:after="0" w:line="240" w:lineRule="auto"/>
    </w:pPr>
    <w:rPr>
      <w:rFonts w:ascii="Arial" w:eastAsia="Calibri" w:hAnsi="Arial" w:cs="Calibri"/>
      <w:color w:val="000000"/>
      <w:sz w:val="24"/>
      <w:szCs w:val="24"/>
    </w:rPr>
  </w:style>
  <w:style w:type="paragraph" w:customStyle="1" w:styleId="E678A4DFB1FB4C7EA5AA3DE1FBE219397">
    <w:name w:val="E678A4DFB1FB4C7EA5AA3DE1FBE219397"/>
    <w:rsid w:val="00F62CE0"/>
    <w:pPr>
      <w:widowControl w:val="0"/>
      <w:spacing w:after="0" w:line="240" w:lineRule="auto"/>
    </w:pPr>
    <w:rPr>
      <w:rFonts w:ascii="Arial" w:eastAsia="Calibri" w:hAnsi="Arial" w:cs="Calibri"/>
      <w:color w:val="000000"/>
      <w:sz w:val="24"/>
      <w:szCs w:val="24"/>
    </w:rPr>
  </w:style>
  <w:style w:type="paragraph" w:customStyle="1" w:styleId="750CF20D69F945599FB47AF3E4DE50494">
    <w:name w:val="750CF20D69F945599FB47AF3E4DE50494"/>
    <w:rsid w:val="00F62CE0"/>
    <w:pPr>
      <w:widowControl w:val="0"/>
      <w:spacing w:after="240"/>
    </w:pPr>
    <w:rPr>
      <w:rFonts w:ascii="Arial" w:eastAsia="Calibri" w:hAnsi="Arial" w:cs="Calibri"/>
      <w:color w:val="000000"/>
      <w:sz w:val="24"/>
      <w:szCs w:val="24"/>
    </w:rPr>
  </w:style>
  <w:style w:type="paragraph" w:customStyle="1" w:styleId="2944B6A16351405D8B7EEDAC117C5FD66">
    <w:name w:val="2944B6A16351405D8B7EEDAC117C5FD66"/>
    <w:rsid w:val="00F62CE0"/>
    <w:pPr>
      <w:widowControl w:val="0"/>
      <w:spacing w:after="240"/>
      <w:ind w:left="720"/>
      <w:contextualSpacing/>
    </w:pPr>
    <w:rPr>
      <w:rFonts w:ascii="Arial" w:eastAsia="Calibri" w:hAnsi="Arial" w:cs="Calibri"/>
      <w:color w:val="000000"/>
      <w:sz w:val="24"/>
      <w:szCs w:val="24"/>
    </w:rPr>
  </w:style>
  <w:style w:type="paragraph" w:customStyle="1" w:styleId="E431F6A5B628434AB073FFBB11F99E6E6">
    <w:name w:val="E431F6A5B628434AB073FFBB11F99E6E6"/>
    <w:rsid w:val="00F62CE0"/>
    <w:pPr>
      <w:widowControl w:val="0"/>
      <w:spacing w:after="240"/>
      <w:ind w:left="720"/>
      <w:contextualSpacing/>
    </w:pPr>
    <w:rPr>
      <w:rFonts w:ascii="Arial" w:eastAsia="Calibri" w:hAnsi="Arial" w:cs="Calibri"/>
      <w:color w:val="000000"/>
      <w:sz w:val="24"/>
      <w:szCs w:val="24"/>
    </w:rPr>
  </w:style>
  <w:style w:type="paragraph" w:customStyle="1" w:styleId="55808BF108B544E4846DF83A94971D7F5">
    <w:name w:val="55808BF108B544E4846DF83A94971D7F5"/>
    <w:rsid w:val="00F62CE0"/>
    <w:pPr>
      <w:widowControl w:val="0"/>
      <w:spacing w:after="0" w:line="240" w:lineRule="auto"/>
    </w:pPr>
    <w:rPr>
      <w:rFonts w:ascii="Arial" w:eastAsia="Calibri" w:hAnsi="Arial" w:cs="Calibri"/>
      <w:color w:val="000000"/>
      <w:sz w:val="24"/>
      <w:szCs w:val="24"/>
    </w:rPr>
  </w:style>
  <w:style w:type="paragraph" w:customStyle="1" w:styleId="54FF0B25471141FA94C2948874106B7C6">
    <w:name w:val="54FF0B25471141FA94C2948874106B7C6"/>
    <w:rsid w:val="00F62CE0"/>
    <w:pPr>
      <w:widowControl w:val="0"/>
      <w:spacing w:after="0" w:line="240" w:lineRule="auto"/>
    </w:pPr>
    <w:rPr>
      <w:rFonts w:ascii="Arial" w:eastAsia="Calibri" w:hAnsi="Arial" w:cs="Calibri"/>
      <w:color w:val="000000"/>
      <w:sz w:val="24"/>
      <w:szCs w:val="24"/>
    </w:rPr>
  </w:style>
  <w:style w:type="paragraph" w:customStyle="1" w:styleId="04BC049530B1457D81228FBC206FFC4A6">
    <w:name w:val="04BC049530B1457D81228FBC206FFC4A6"/>
    <w:rsid w:val="00F62CE0"/>
    <w:pPr>
      <w:widowControl w:val="0"/>
      <w:spacing w:after="0" w:line="240" w:lineRule="auto"/>
    </w:pPr>
    <w:rPr>
      <w:rFonts w:ascii="Arial" w:eastAsia="Calibri" w:hAnsi="Arial" w:cs="Calibri"/>
      <w:color w:val="000000"/>
      <w:sz w:val="24"/>
      <w:szCs w:val="24"/>
    </w:rPr>
  </w:style>
  <w:style w:type="paragraph" w:customStyle="1" w:styleId="754BEE66B36F46ADAF8EDD22B0CF5F4D6">
    <w:name w:val="754BEE66B36F46ADAF8EDD22B0CF5F4D6"/>
    <w:rsid w:val="00F62CE0"/>
    <w:pPr>
      <w:widowControl w:val="0"/>
      <w:spacing w:after="0" w:line="240" w:lineRule="auto"/>
    </w:pPr>
    <w:rPr>
      <w:rFonts w:ascii="Arial" w:eastAsia="Calibri" w:hAnsi="Arial" w:cs="Calibri"/>
      <w:color w:val="000000"/>
      <w:sz w:val="24"/>
      <w:szCs w:val="24"/>
    </w:rPr>
  </w:style>
  <w:style w:type="paragraph" w:customStyle="1" w:styleId="A7B5BA908B77494B9CC40BC64F75E7256">
    <w:name w:val="A7B5BA908B77494B9CC40BC64F75E7256"/>
    <w:rsid w:val="00F62CE0"/>
    <w:pPr>
      <w:widowControl w:val="0"/>
      <w:spacing w:after="0" w:line="240" w:lineRule="auto"/>
    </w:pPr>
    <w:rPr>
      <w:rFonts w:ascii="Arial" w:eastAsia="Calibri" w:hAnsi="Arial" w:cs="Calibri"/>
      <w:color w:val="000000"/>
      <w:sz w:val="24"/>
      <w:szCs w:val="24"/>
    </w:rPr>
  </w:style>
  <w:style w:type="paragraph" w:customStyle="1" w:styleId="B65612CC531A4FDABEE9D5D7962513596">
    <w:name w:val="B65612CC531A4FDABEE9D5D7962513596"/>
    <w:rsid w:val="00F62CE0"/>
    <w:pPr>
      <w:widowControl w:val="0"/>
      <w:spacing w:after="0" w:line="240" w:lineRule="auto"/>
    </w:pPr>
    <w:rPr>
      <w:rFonts w:ascii="Arial" w:eastAsia="Calibri" w:hAnsi="Arial" w:cs="Calibri"/>
      <w:color w:val="000000"/>
      <w:sz w:val="24"/>
      <w:szCs w:val="24"/>
    </w:rPr>
  </w:style>
  <w:style w:type="paragraph" w:customStyle="1" w:styleId="38A5A30349C448FB852A8A8599E89BC04">
    <w:name w:val="38A5A30349C448FB852A8A8599E89BC04"/>
    <w:rsid w:val="00F62CE0"/>
    <w:pPr>
      <w:widowControl w:val="0"/>
      <w:spacing w:after="240"/>
      <w:ind w:left="720"/>
      <w:contextualSpacing/>
    </w:pPr>
    <w:rPr>
      <w:rFonts w:ascii="Arial" w:eastAsia="Calibri" w:hAnsi="Arial" w:cs="Calibri"/>
      <w:color w:val="000000"/>
      <w:sz w:val="24"/>
      <w:szCs w:val="24"/>
    </w:rPr>
  </w:style>
  <w:style w:type="paragraph" w:customStyle="1" w:styleId="AB4DF00A15424ED5A7729E5614B5D26D4">
    <w:name w:val="AB4DF00A15424ED5A7729E5614B5D26D4"/>
    <w:rsid w:val="00F62CE0"/>
    <w:pPr>
      <w:widowControl w:val="0"/>
      <w:spacing w:after="240"/>
      <w:ind w:left="720"/>
      <w:contextualSpacing/>
    </w:pPr>
    <w:rPr>
      <w:rFonts w:ascii="Arial" w:eastAsia="Calibri" w:hAnsi="Arial" w:cs="Calibri"/>
      <w:color w:val="000000"/>
      <w:sz w:val="24"/>
      <w:szCs w:val="24"/>
    </w:rPr>
  </w:style>
  <w:style w:type="paragraph" w:customStyle="1" w:styleId="8B75AEFBE519411FB0C7BFC0FDE7D7E24">
    <w:name w:val="8B75AEFBE519411FB0C7BFC0FDE7D7E24"/>
    <w:rsid w:val="00F62CE0"/>
    <w:pPr>
      <w:widowControl w:val="0"/>
      <w:spacing w:after="240"/>
      <w:ind w:left="720"/>
      <w:contextualSpacing/>
    </w:pPr>
    <w:rPr>
      <w:rFonts w:ascii="Arial" w:eastAsia="Calibri" w:hAnsi="Arial" w:cs="Calibri"/>
      <w:color w:val="000000"/>
      <w:sz w:val="24"/>
      <w:szCs w:val="24"/>
    </w:rPr>
  </w:style>
  <w:style w:type="paragraph" w:customStyle="1" w:styleId="E1252596818846FBAEB228C471DD48CD2">
    <w:name w:val="E1252596818846FBAEB228C471DD48CD2"/>
    <w:rsid w:val="00F62CE0"/>
    <w:pPr>
      <w:widowControl w:val="0"/>
      <w:spacing w:after="240"/>
      <w:ind w:left="720"/>
      <w:contextualSpacing/>
    </w:pPr>
    <w:rPr>
      <w:rFonts w:ascii="Arial" w:eastAsia="Calibri" w:hAnsi="Arial" w:cs="Calibri"/>
      <w:color w:val="000000"/>
      <w:sz w:val="24"/>
      <w:szCs w:val="24"/>
    </w:rPr>
  </w:style>
  <w:style w:type="paragraph" w:customStyle="1" w:styleId="5EE52D02922441BA9C2D4631239A9EBA">
    <w:name w:val="5EE52D02922441BA9C2D4631239A9EBA"/>
    <w:rsid w:val="00F62CE0"/>
  </w:style>
  <w:style w:type="paragraph" w:customStyle="1" w:styleId="7111B153974D4DE0804E43E86A05AFF5">
    <w:name w:val="7111B153974D4DE0804E43E86A05AFF5"/>
    <w:rsid w:val="00F62CE0"/>
  </w:style>
  <w:style w:type="paragraph" w:customStyle="1" w:styleId="82BCFAA2E2E44625A01CAF066195DD8C17">
    <w:name w:val="82BCFAA2E2E44625A01CAF066195DD8C17"/>
    <w:rsid w:val="00F62CE0"/>
    <w:pPr>
      <w:widowControl w:val="0"/>
      <w:spacing w:after="240"/>
    </w:pPr>
    <w:rPr>
      <w:rFonts w:ascii="Arial" w:eastAsia="Calibri" w:hAnsi="Arial" w:cs="Calibri"/>
      <w:color w:val="000000"/>
      <w:sz w:val="24"/>
      <w:szCs w:val="24"/>
    </w:rPr>
  </w:style>
  <w:style w:type="paragraph" w:customStyle="1" w:styleId="C6243E7DE0CB4442A1C9199C01D096A717">
    <w:name w:val="C6243E7DE0CB4442A1C9199C01D096A717"/>
    <w:rsid w:val="00F62CE0"/>
    <w:pPr>
      <w:widowControl w:val="0"/>
      <w:spacing w:after="240"/>
    </w:pPr>
    <w:rPr>
      <w:rFonts w:ascii="Arial" w:eastAsia="Calibri" w:hAnsi="Arial" w:cs="Calibri"/>
      <w:color w:val="000000"/>
      <w:sz w:val="24"/>
      <w:szCs w:val="24"/>
    </w:rPr>
  </w:style>
  <w:style w:type="paragraph" w:customStyle="1" w:styleId="1E82039AC0E047D9B6E3C7BABB92FEB117">
    <w:name w:val="1E82039AC0E047D9B6E3C7BABB92FEB117"/>
    <w:rsid w:val="00F62CE0"/>
    <w:pPr>
      <w:widowControl w:val="0"/>
      <w:spacing w:after="240"/>
    </w:pPr>
    <w:rPr>
      <w:rFonts w:ascii="Arial" w:eastAsia="Calibri" w:hAnsi="Arial" w:cs="Calibri"/>
      <w:color w:val="000000"/>
      <w:sz w:val="24"/>
      <w:szCs w:val="24"/>
    </w:rPr>
  </w:style>
  <w:style w:type="paragraph" w:customStyle="1" w:styleId="E324D6FD8721427EB80FADA4DBFCC39517">
    <w:name w:val="E324D6FD8721427EB80FADA4DBFCC39517"/>
    <w:rsid w:val="00F62CE0"/>
    <w:pPr>
      <w:widowControl w:val="0"/>
      <w:spacing w:after="240"/>
    </w:pPr>
    <w:rPr>
      <w:rFonts w:ascii="Arial" w:eastAsia="Calibri" w:hAnsi="Arial" w:cs="Calibri"/>
      <w:color w:val="000000"/>
      <w:sz w:val="24"/>
      <w:szCs w:val="24"/>
    </w:rPr>
  </w:style>
  <w:style w:type="paragraph" w:customStyle="1" w:styleId="EA3DFC05BB404EC5954D2B506B22E74D17">
    <w:name w:val="EA3DFC05BB404EC5954D2B506B22E74D17"/>
    <w:rsid w:val="00F62CE0"/>
    <w:pPr>
      <w:widowControl w:val="0"/>
      <w:spacing w:after="240"/>
    </w:pPr>
    <w:rPr>
      <w:rFonts w:ascii="Arial" w:eastAsia="Calibri" w:hAnsi="Arial" w:cs="Calibri"/>
      <w:color w:val="000000"/>
      <w:sz w:val="24"/>
      <w:szCs w:val="24"/>
    </w:rPr>
  </w:style>
  <w:style w:type="paragraph" w:customStyle="1" w:styleId="B4C85465E5684C5BB12578B5FCCD984D17">
    <w:name w:val="B4C85465E5684C5BB12578B5FCCD984D17"/>
    <w:rsid w:val="00F62CE0"/>
    <w:pPr>
      <w:widowControl w:val="0"/>
      <w:spacing w:after="240"/>
    </w:pPr>
    <w:rPr>
      <w:rFonts w:ascii="Arial" w:eastAsia="Calibri" w:hAnsi="Arial" w:cs="Calibri"/>
      <w:color w:val="000000"/>
      <w:sz w:val="24"/>
      <w:szCs w:val="24"/>
    </w:rPr>
  </w:style>
  <w:style w:type="paragraph" w:customStyle="1" w:styleId="23ADC6B677F640B8A5ABA656BCEE9DAA17">
    <w:name w:val="23ADC6B677F640B8A5ABA656BCEE9DAA17"/>
    <w:rsid w:val="00F62CE0"/>
    <w:pPr>
      <w:widowControl w:val="0"/>
      <w:spacing w:after="240"/>
    </w:pPr>
    <w:rPr>
      <w:rFonts w:ascii="Arial" w:eastAsia="Calibri" w:hAnsi="Arial" w:cs="Calibri"/>
      <w:color w:val="000000"/>
      <w:sz w:val="24"/>
      <w:szCs w:val="24"/>
    </w:rPr>
  </w:style>
  <w:style w:type="paragraph" w:customStyle="1" w:styleId="8C5F77AF6BD1466B80FD82C3A6985E2217">
    <w:name w:val="8C5F77AF6BD1466B80FD82C3A6985E2217"/>
    <w:rsid w:val="00F62CE0"/>
    <w:pPr>
      <w:widowControl w:val="0"/>
      <w:spacing w:after="240"/>
    </w:pPr>
    <w:rPr>
      <w:rFonts w:ascii="Arial" w:eastAsia="Calibri" w:hAnsi="Arial" w:cs="Calibri"/>
      <w:color w:val="000000"/>
      <w:sz w:val="24"/>
      <w:szCs w:val="24"/>
    </w:rPr>
  </w:style>
  <w:style w:type="paragraph" w:customStyle="1" w:styleId="228AEFE73E9B49B0A616C3577337ECCA17">
    <w:name w:val="228AEFE73E9B49B0A616C3577337ECCA17"/>
    <w:rsid w:val="00F62CE0"/>
    <w:pPr>
      <w:widowControl w:val="0"/>
      <w:spacing w:after="240"/>
    </w:pPr>
    <w:rPr>
      <w:rFonts w:ascii="Arial" w:eastAsia="Calibri" w:hAnsi="Arial" w:cs="Calibri"/>
      <w:color w:val="000000"/>
      <w:sz w:val="24"/>
      <w:szCs w:val="24"/>
    </w:rPr>
  </w:style>
  <w:style w:type="paragraph" w:customStyle="1" w:styleId="EC7D50B98FE04BABB031B0F0C4D35D6216">
    <w:name w:val="EC7D50B98FE04BABB031B0F0C4D35D6216"/>
    <w:rsid w:val="00F62CE0"/>
    <w:pPr>
      <w:widowControl w:val="0"/>
      <w:spacing w:after="240"/>
      <w:ind w:left="720"/>
      <w:contextualSpacing/>
    </w:pPr>
    <w:rPr>
      <w:rFonts w:ascii="Arial" w:eastAsia="Calibri" w:hAnsi="Arial" w:cs="Calibri"/>
      <w:color w:val="000000"/>
      <w:sz w:val="24"/>
      <w:szCs w:val="24"/>
    </w:rPr>
  </w:style>
  <w:style w:type="paragraph" w:customStyle="1" w:styleId="A6A8FE20EBF34E51974F041317F1680919">
    <w:name w:val="A6A8FE20EBF34E51974F041317F1680919"/>
    <w:rsid w:val="00F62CE0"/>
    <w:pPr>
      <w:widowControl w:val="0"/>
      <w:spacing w:after="240"/>
      <w:ind w:left="720"/>
      <w:contextualSpacing/>
    </w:pPr>
    <w:rPr>
      <w:rFonts w:ascii="Arial" w:eastAsia="Calibri" w:hAnsi="Arial" w:cs="Calibri"/>
      <w:color w:val="000000"/>
      <w:sz w:val="24"/>
      <w:szCs w:val="24"/>
    </w:rPr>
  </w:style>
  <w:style w:type="paragraph" w:customStyle="1" w:styleId="82EEA4B18FA74FE3A2C63514CCA47A0A19">
    <w:name w:val="82EEA4B18FA74FE3A2C63514CCA47A0A19"/>
    <w:rsid w:val="00F62CE0"/>
    <w:pPr>
      <w:widowControl w:val="0"/>
      <w:spacing w:after="240"/>
      <w:ind w:left="720"/>
      <w:contextualSpacing/>
    </w:pPr>
    <w:rPr>
      <w:rFonts w:ascii="Arial" w:eastAsia="Calibri" w:hAnsi="Arial" w:cs="Calibri"/>
      <w:color w:val="000000"/>
      <w:sz w:val="24"/>
      <w:szCs w:val="24"/>
    </w:rPr>
  </w:style>
  <w:style w:type="paragraph" w:customStyle="1" w:styleId="C8D60DC94220434CB2BAF3F4A64A4A9515">
    <w:name w:val="C8D60DC94220434CB2BAF3F4A64A4A9515"/>
    <w:rsid w:val="00F62CE0"/>
    <w:pPr>
      <w:widowControl w:val="0"/>
      <w:spacing w:after="240"/>
      <w:ind w:left="720"/>
      <w:contextualSpacing/>
    </w:pPr>
    <w:rPr>
      <w:rFonts w:ascii="Arial" w:eastAsia="Calibri" w:hAnsi="Arial" w:cs="Calibri"/>
      <w:color w:val="000000"/>
      <w:sz w:val="24"/>
      <w:szCs w:val="24"/>
    </w:rPr>
  </w:style>
  <w:style w:type="paragraph" w:customStyle="1" w:styleId="8A3D92697C884936B309C0F4BCF8B99A15">
    <w:name w:val="8A3D92697C884936B309C0F4BCF8B99A15"/>
    <w:rsid w:val="00F62CE0"/>
    <w:pPr>
      <w:widowControl w:val="0"/>
      <w:spacing w:after="240"/>
      <w:ind w:left="720"/>
      <w:contextualSpacing/>
    </w:pPr>
    <w:rPr>
      <w:rFonts w:ascii="Arial" w:eastAsia="Calibri" w:hAnsi="Arial" w:cs="Calibri"/>
      <w:color w:val="000000"/>
      <w:sz w:val="24"/>
      <w:szCs w:val="24"/>
    </w:rPr>
  </w:style>
  <w:style w:type="paragraph" w:customStyle="1" w:styleId="6261872CD5184D6382EF9EF644A736C813">
    <w:name w:val="6261872CD5184D6382EF9EF644A736C813"/>
    <w:rsid w:val="00F62CE0"/>
    <w:pPr>
      <w:widowControl w:val="0"/>
      <w:spacing w:after="240"/>
      <w:ind w:left="720"/>
      <w:contextualSpacing/>
    </w:pPr>
    <w:rPr>
      <w:rFonts w:ascii="Arial" w:eastAsia="Calibri" w:hAnsi="Arial" w:cs="Calibri"/>
      <w:color w:val="000000"/>
      <w:sz w:val="24"/>
      <w:szCs w:val="24"/>
    </w:rPr>
  </w:style>
  <w:style w:type="paragraph" w:customStyle="1" w:styleId="71351603DAD744D5B7FC466890C1DEFC11">
    <w:name w:val="71351603DAD744D5B7FC466890C1DEFC11"/>
    <w:rsid w:val="00F62CE0"/>
    <w:pPr>
      <w:widowControl w:val="0"/>
      <w:spacing w:after="0" w:line="240" w:lineRule="auto"/>
    </w:pPr>
    <w:rPr>
      <w:rFonts w:ascii="Arial" w:eastAsia="Calibri" w:hAnsi="Arial" w:cs="Calibri"/>
      <w:color w:val="000000"/>
      <w:sz w:val="24"/>
      <w:szCs w:val="24"/>
    </w:rPr>
  </w:style>
  <w:style w:type="paragraph" w:customStyle="1" w:styleId="E00F717A5F7A45ADB36F7722D2F05A3512">
    <w:name w:val="E00F717A5F7A45ADB36F7722D2F05A3512"/>
    <w:rsid w:val="00F62CE0"/>
    <w:pPr>
      <w:widowControl w:val="0"/>
      <w:spacing w:after="0" w:line="240" w:lineRule="auto"/>
    </w:pPr>
    <w:rPr>
      <w:rFonts w:ascii="Arial" w:eastAsia="Calibri" w:hAnsi="Arial" w:cs="Calibri"/>
      <w:color w:val="000000"/>
      <w:sz w:val="24"/>
      <w:szCs w:val="24"/>
    </w:rPr>
  </w:style>
  <w:style w:type="paragraph" w:customStyle="1" w:styleId="63DEAD51B7A14D8EB24E5992D605CEB712">
    <w:name w:val="63DEAD51B7A14D8EB24E5992D605CEB712"/>
    <w:rsid w:val="00F62CE0"/>
    <w:pPr>
      <w:widowControl w:val="0"/>
      <w:spacing w:after="0" w:line="240" w:lineRule="auto"/>
    </w:pPr>
    <w:rPr>
      <w:rFonts w:ascii="Arial" w:eastAsia="Calibri" w:hAnsi="Arial" w:cs="Calibri"/>
      <w:color w:val="000000"/>
      <w:sz w:val="24"/>
      <w:szCs w:val="24"/>
    </w:rPr>
  </w:style>
  <w:style w:type="paragraph" w:customStyle="1" w:styleId="88421E4531F1441EB6370DCF109ABE7F12">
    <w:name w:val="88421E4531F1441EB6370DCF109ABE7F12"/>
    <w:rsid w:val="00F62CE0"/>
    <w:pPr>
      <w:widowControl w:val="0"/>
      <w:spacing w:after="0" w:line="240" w:lineRule="auto"/>
    </w:pPr>
    <w:rPr>
      <w:rFonts w:ascii="Arial" w:eastAsia="Calibri" w:hAnsi="Arial" w:cs="Calibri"/>
      <w:color w:val="000000"/>
      <w:sz w:val="24"/>
      <w:szCs w:val="24"/>
    </w:rPr>
  </w:style>
  <w:style w:type="paragraph" w:customStyle="1" w:styleId="BA887DF695C847688164582440D5FC2012">
    <w:name w:val="BA887DF695C847688164582440D5FC2012"/>
    <w:rsid w:val="00F62CE0"/>
    <w:pPr>
      <w:widowControl w:val="0"/>
      <w:spacing w:after="240"/>
      <w:ind w:left="720"/>
      <w:contextualSpacing/>
    </w:pPr>
    <w:rPr>
      <w:rFonts w:ascii="Arial" w:eastAsia="Calibri" w:hAnsi="Arial" w:cs="Calibri"/>
      <w:color w:val="000000"/>
      <w:sz w:val="24"/>
      <w:szCs w:val="24"/>
    </w:rPr>
  </w:style>
  <w:style w:type="paragraph" w:customStyle="1" w:styleId="2BDBC19216194AB4B6B608807AE2C39612">
    <w:name w:val="2BDBC19216194AB4B6B608807AE2C39612"/>
    <w:rsid w:val="00F62CE0"/>
    <w:pPr>
      <w:widowControl w:val="0"/>
      <w:spacing w:after="0" w:line="240" w:lineRule="auto"/>
    </w:pPr>
    <w:rPr>
      <w:rFonts w:ascii="Arial" w:eastAsia="Calibri" w:hAnsi="Arial" w:cs="Calibri"/>
      <w:color w:val="000000"/>
      <w:sz w:val="24"/>
      <w:szCs w:val="24"/>
    </w:rPr>
  </w:style>
  <w:style w:type="paragraph" w:customStyle="1" w:styleId="96F4F2C52CF547A887231C18AFC7701612">
    <w:name w:val="96F4F2C52CF547A887231C18AFC7701612"/>
    <w:rsid w:val="00F62CE0"/>
    <w:pPr>
      <w:widowControl w:val="0"/>
      <w:spacing w:after="0" w:line="240" w:lineRule="auto"/>
    </w:pPr>
    <w:rPr>
      <w:rFonts w:ascii="Arial" w:eastAsia="Calibri" w:hAnsi="Arial" w:cs="Calibri"/>
      <w:color w:val="000000"/>
      <w:sz w:val="24"/>
      <w:szCs w:val="24"/>
    </w:rPr>
  </w:style>
  <w:style w:type="paragraph" w:customStyle="1" w:styleId="1CEACD3E70FB4918A5C7F35C4B6F627B11">
    <w:name w:val="1CEACD3E70FB4918A5C7F35C4B6F627B11"/>
    <w:rsid w:val="00F62CE0"/>
    <w:pPr>
      <w:widowControl w:val="0"/>
      <w:spacing w:after="0" w:line="240" w:lineRule="auto"/>
    </w:pPr>
    <w:rPr>
      <w:rFonts w:ascii="Arial" w:eastAsia="Calibri" w:hAnsi="Arial" w:cs="Calibri"/>
      <w:color w:val="000000"/>
      <w:sz w:val="24"/>
      <w:szCs w:val="24"/>
    </w:rPr>
  </w:style>
  <w:style w:type="paragraph" w:customStyle="1" w:styleId="A84BAF6A9D014E369EA23E64526D30AD12">
    <w:name w:val="A84BAF6A9D014E369EA23E64526D30AD12"/>
    <w:rsid w:val="00F62CE0"/>
    <w:pPr>
      <w:widowControl w:val="0"/>
      <w:spacing w:after="0" w:line="240" w:lineRule="auto"/>
    </w:pPr>
    <w:rPr>
      <w:rFonts w:ascii="Arial" w:eastAsia="Calibri" w:hAnsi="Arial" w:cs="Calibri"/>
      <w:color w:val="000000"/>
      <w:sz w:val="24"/>
      <w:szCs w:val="24"/>
    </w:rPr>
  </w:style>
  <w:style w:type="paragraph" w:customStyle="1" w:styleId="C3D32AA74DAE4F5F8C6686E32CB4BCA711">
    <w:name w:val="C3D32AA74DAE4F5F8C6686E32CB4BCA711"/>
    <w:rsid w:val="00F62CE0"/>
    <w:pPr>
      <w:widowControl w:val="0"/>
      <w:spacing w:after="240"/>
      <w:ind w:left="720"/>
      <w:contextualSpacing/>
    </w:pPr>
    <w:rPr>
      <w:rFonts w:ascii="Arial" w:eastAsia="Calibri" w:hAnsi="Arial" w:cs="Calibri"/>
      <w:color w:val="000000"/>
      <w:sz w:val="24"/>
      <w:szCs w:val="24"/>
    </w:rPr>
  </w:style>
  <w:style w:type="paragraph" w:customStyle="1" w:styleId="A778BD1035F242A594D56B5D058F865111">
    <w:name w:val="A778BD1035F242A594D56B5D058F865111"/>
    <w:rsid w:val="00F62CE0"/>
    <w:pPr>
      <w:widowControl w:val="0"/>
      <w:spacing w:after="240"/>
      <w:ind w:left="720"/>
      <w:contextualSpacing/>
    </w:pPr>
    <w:rPr>
      <w:rFonts w:ascii="Arial" w:eastAsia="Calibri" w:hAnsi="Arial" w:cs="Calibri"/>
      <w:color w:val="000000"/>
      <w:sz w:val="24"/>
      <w:szCs w:val="24"/>
    </w:rPr>
  </w:style>
  <w:style w:type="paragraph" w:customStyle="1" w:styleId="5601D29C2A5645E9A474B7CF1ACF1F818">
    <w:name w:val="5601D29C2A5645E9A474B7CF1ACF1F818"/>
    <w:rsid w:val="00F62CE0"/>
    <w:pPr>
      <w:widowControl w:val="0"/>
      <w:spacing w:after="240"/>
      <w:ind w:left="720"/>
      <w:contextualSpacing/>
    </w:pPr>
    <w:rPr>
      <w:rFonts w:ascii="Arial" w:eastAsia="Calibri" w:hAnsi="Arial" w:cs="Calibri"/>
      <w:color w:val="000000"/>
      <w:sz w:val="24"/>
      <w:szCs w:val="24"/>
    </w:rPr>
  </w:style>
  <w:style w:type="paragraph" w:customStyle="1" w:styleId="7F6F5D1A40CF40B09EA9860076C774EE8">
    <w:name w:val="7F6F5D1A40CF40B09EA9860076C774EE8"/>
    <w:rsid w:val="00F62CE0"/>
    <w:pPr>
      <w:widowControl w:val="0"/>
      <w:spacing w:after="240"/>
      <w:ind w:left="720"/>
      <w:contextualSpacing/>
    </w:pPr>
    <w:rPr>
      <w:rFonts w:ascii="Arial" w:eastAsia="Calibri" w:hAnsi="Arial" w:cs="Calibri"/>
      <w:color w:val="000000"/>
      <w:sz w:val="24"/>
      <w:szCs w:val="24"/>
    </w:rPr>
  </w:style>
  <w:style w:type="paragraph" w:customStyle="1" w:styleId="C34C4C0DCC0248638E7D8CCB13DCE6AF8">
    <w:name w:val="C34C4C0DCC0248638E7D8CCB13DCE6AF8"/>
    <w:rsid w:val="00F62CE0"/>
    <w:pPr>
      <w:widowControl w:val="0"/>
      <w:spacing w:after="0" w:line="240" w:lineRule="auto"/>
    </w:pPr>
    <w:rPr>
      <w:rFonts w:ascii="Arial" w:eastAsia="Calibri" w:hAnsi="Arial" w:cs="Calibri"/>
      <w:color w:val="000000"/>
      <w:sz w:val="24"/>
      <w:szCs w:val="24"/>
    </w:rPr>
  </w:style>
  <w:style w:type="paragraph" w:customStyle="1" w:styleId="884320A0C2684FEDADA9918644C1C6068">
    <w:name w:val="884320A0C2684FEDADA9918644C1C6068"/>
    <w:rsid w:val="00F62CE0"/>
    <w:pPr>
      <w:widowControl w:val="0"/>
      <w:spacing w:after="0" w:line="240" w:lineRule="auto"/>
    </w:pPr>
    <w:rPr>
      <w:rFonts w:ascii="Arial" w:eastAsia="Calibri" w:hAnsi="Arial" w:cs="Calibri"/>
      <w:color w:val="000000"/>
      <w:sz w:val="24"/>
      <w:szCs w:val="24"/>
    </w:rPr>
  </w:style>
  <w:style w:type="paragraph" w:customStyle="1" w:styleId="D0016CEF03C44D5983B7AAE53E43C3F18">
    <w:name w:val="D0016CEF03C44D5983B7AAE53E43C3F18"/>
    <w:rsid w:val="00F62CE0"/>
    <w:pPr>
      <w:widowControl w:val="0"/>
      <w:spacing w:after="0" w:line="240" w:lineRule="auto"/>
    </w:pPr>
    <w:rPr>
      <w:rFonts w:ascii="Arial" w:eastAsia="Calibri" w:hAnsi="Arial" w:cs="Calibri"/>
      <w:color w:val="000000"/>
      <w:sz w:val="24"/>
      <w:szCs w:val="24"/>
    </w:rPr>
  </w:style>
  <w:style w:type="paragraph" w:customStyle="1" w:styleId="71528F80901142E4A4CE2735349A4F3F8">
    <w:name w:val="71528F80901142E4A4CE2735349A4F3F8"/>
    <w:rsid w:val="00F62CE0"/>
    <w:pPr>
      <w:widowControl w:val="0"/>
      <w:spacing w:after="240"/>
      <w:ind w:left="720"/>
      <w:contextualSpacing/>
    </w:pPr>
    <w:rPr>
      <w:rFonts w:ascii="Arial" w:eastAsia="Calibri" w:hAnsi="Arial" w:cs="Calibri"/>
      <w:color w:val="000000"/>
      <w:sz w:val="24"/>
      <w:szCs w:val="24"/>
    </w:rPr>
  </w:style>
  <w:style w:type="paragraph" w:customStyle="1" w:styleId="89590A974E174D38909FF0AFB11F2EB28">
    <w:name w:val="89590A974E174D38909FF0AFB11F2EB28"/>
    <w:rsid w:val="00F62CE0"/>
    <w:pPr>
      <w:widowControl w:val="0"/>
      <w:spacing w:after="0" w:line="240" w:lineRule="auto"/>
    </w:pPr>
    <w:rPr>
      <w:rFonts w:ascii="Arial" w:eastAsia="Calibri" w:hAnsi="Arial" w:cs="Calibri"/>
      <w:color w:val="000000"/>
      <w:sz w:val="24"/>
      <w:szCs w:val="24"/>
    </w:rPr>
  </w:style>
  <w:style w:type="paragraph" w:customStyle="1" w:styleId="D0243D047D76456A9B437AC6C7BBAA8C8">
    <w:name w:val="D0243D047D76456A9B437AC6C7BBAA8C8"/>
    <w:rsid w:val="00F62CE0"/>
    <w:pPr>
      <w:widowControl w:val="0"/>
      <w:spacing w:after="0" w:line="240" w:lineRule="auto"/>
    </w:pPr>
    <w:rPr>
      <w:rFonts w:ascii="Arial" w:eastAsia="Calibri" w:hAnsi="Arial" w:cs="Calibri"/>
      <w:color w:val="000000"/>
      <w:sz w:val="24"/>
      <w:szCs w:val="24"/>
    </w:rPr>
  </w:style>
  <w:style w:type="paragraph" w:customStyle="1" w:styleId="E678A4DFB1FB4C7EA5AA3DE1FBE219398">
    <w:name w:val="E678A4DFB1FB4C7EA5AA3DE1FBE219398"/>
    <w:rsid w:val="00F62CE0"/>
    <w:pPr>
      <w:widowControl w:val="0"/>
      <w:spacing w:after="0" w:line="240" w:lineRule="auto"/>
    </w:pPr>
    <w:rPr>
      <w:rFonts w:ascii="Arial" w:eastAsia="Calibri" w:hAnsi="Arial" w:cs="Calibri"/>
      <w:color w:val="000000"/>
      <w:sz w:val="24"/>
      <w:szCs w:val="24"/>
    </w:rPr>
  </w:style>
  <w:style w:type="paragraph" w:customStyle="1" w:styleId="750CF20D69F945599FB47AF3E4DE50495">
    <w:name w:val="750CF20D69F945599FB47AF3E4DE50495"/>
    <w:rsid w:val="00F62CE0"/>
    <w:pPr>
      <w:widowControl w:val="0"/>
      <w:spacing w:after="240"/>
    </w:pPr>
    <w:rPr>
      <w:rFonts w:ascii="Arial" w:eastAsia="Calibri" w:hAnsi="Arial" w:cs="Calibri"/>
      <w:color w:val="000000"/>
      <w:sz w:val="24"/>
      <w:szCs w:val="24"/>
    </w:rPr>
  </w:style>
  <w:style w:type="paragraph" w:customStyle="1" w:styleId="2944B6A16351405D8B7EEDAC117C5FD67">
    <w:name w:val="2944B6A16351405D8B7EEDAC117C5FD67"/>
    <w:rsid w:val="00F62CE0"/>
    <w:pPr>
      <w:widowControl w:val="0"/>
      <w:spacing w:after="240"/>
      <w:ind w:left="720"/>
      <w:contextualSpacing/>
    </w:pPr>
    <w:rPr>
      <w:rFonts w:ascii="Arial" w:eastAsia="Calibri" w:hAnsi="Arial" w:cs="Calibri"/>
      <w:color w:val="000000"/>
      <w:sz w:val="24"/>
      <w:szCs w:val="24"/>
    </w:rPr>
  </w:style>
  <w:style w:type="paragraph" w:customStyle="1" w:styleId="E431F6A5B628434AB073FFBB11F99E6E7">
    <w:name w:val="E431F6A5B628434AB073FFBB11F99E6E7"/>
    <w:rsid w:val="00F62CE0"/>
    <w:pPr>
      <w:widowControl w:val="0"/>
      <w:spacing w:after="240"/>
      <w:ind w:left="720"/>
      <w:contextualSpacing/>
    </w:pPr>
    <w:rPr>
      <w:rFonts w:ascii="Arial" w:eastAsia="Calibri" w:hAnsi="Arial" w:cs="Calibri"/>
      <w:color w:val="000000"/>
      <w:sz w:val="24"/>
      <w:szCs w:val="24"/>
    </w:rPr>
  </w:style>
  <w:style w:type="paragraph" w:customStyle="1" w:styleId="55808BF108B544E4846DF83A94971D7F6">
    <w:name w:val="55808BF108B544E4846DF83A94971D7F6"/>
    <w:rsid w:val="00F62CE0"/>
    <w:pPr>
      <w:widowControl w:val="0"/>
      <w:spacing w:after="0" w:line="240" w:lineRule="auto"/>
    </w:pPr>
    <w:rPr>
      <w:rFonts w:ascii="Arial" w:eastAsia="Calibri" w:hAnsi="Arial" w:cs="Calibri"/>
      <w:color w:val="000000"/>
      <w:sz w:val="24"/>
      <w:szCs w:val="24"/>
    </w:rPr>
  </w:style>
  <w:style w:type="paragraph" w:customStyle="1" w:styleId="54FF0B25471141FA94C2948874106B7C7">
    <w:name w:val="54FF0B25471141FA94C2948874106B7C7"/>
    <w:rsid w:val="00F62CE0"/>
    <w:pPr>
      <w:widowControl w:val="0"/>
      <w:spacing w:after="0" w:line="240" w:lineRule="auto"/>
    </w:pPr>
    <w:rPr>
      <w:rFonts w:ascii="Arial" w:eastAsia="Calibri" w:hAnsi="Arial" w:cs="Calibri"/>
      <w:color w:val="000000"/>
      <w:sz w:val="24"/>
      <w:szCs w:val="24"/>
    </w:rPr>
  </w:style>
  <w:style w:type="paragraph" w:customStyle="1" w:styleId="04BC049530B1457D81228FBC206FFC4A7">
    <w:name w:val="04BC049530B1457D81228FBC206FFC4A7"/>
    <w:rsid w:val="00F62CE0"/>
    <w:pPr>
      <w:widowControl w:val="0"/>
      <w:spacing w:after="0" w:line="240" w:lineRule="auto"/>
    </w:pPr>
    <w:rPr>
      <w:rFonts w:ascii="Arial" w:eastAsia="Calibri" w:hAnsi="Arial" w:cs="Calibri"/>
      <w:color w:val="000000"/>
      <w:sz w:val="24"/>
      <w:szCs w:val="24"/>
    </w:rPr>
  </w:style>
  <w:style w:type="paragraph" w:customStyle="1" w:styleId="754BEE66B36F46ADAF8EDD22B0CF5F4D7">
    <w:name w:val="754BEE66B36F46ADAF8EDD22B0CF5F4D7"/>
    <w:rsid w:val="00F62CE0"/>
    <w:pPr>
      <w:widowControl w:val="0"/>
      <w:spacing w:after="0" w:line="240" w:lineRule="auto"/>
    </w:pPr>
    <w:rPr>
      <w:rFonts w:ascii="Arial" w:eastAsia="Calibri" w:hAnsi="Arial" w:cs="Calibri"/>
      <w:color w:val="000000"/>
      <w:sz w:val="24"/>
      <w:szCs w:val="24"/>
    </w:rPr>
  </w:style>
  <w:style w:type="paragraph" w:customStyle="1" w:styleId="A7B5BA908B77494B9CC40BC64F75E7257">
    <w:name w:val="A7B5BA908B77494B9CC40BC64F75E7257"/>
    <w:rsid w:val="00F62CE0"/>
    <w:pPr>
      <w:widowControl w:val="0"/>
      <w:spacing w:after="0" w:line="240" w:lineRule="auto"/>
    </w:pPr>
    <w:rPr>
      <w:rFonts w:ascii="Arial" w:eastAsia="Calibri" w:hAnsi="Arial" w:cs="Calibri"/>
      <w:color w:val="000000"/>
      <w:sz w:val="24"/>
      <w:szCs w:val="24"/>
    </w:rPr>
  </w:style>
  <w:style w:type="paragraph" w:customStyle="1" w:styleId="B65612CC531A4FDABEE9D5D7962513597">
    <w:name w:val="B65612CC531A4FDABEE9D5D7962513597"/>
    <w:rsid w:val="00F62CE0"/>
    <w:pPr>
      <w:widowControl w:val="0"/>
      <w:spacing w:after="0" w:line="240" w:lineRule="auto"/>
    </w:pPr>
    <w:rPr>
      <w:rFonts w:ascii="Arial" w:eastAsia="Calibri" w:hAnsi="Arial" w:cs="Calibri"/>
      <w:color w:val="000000"/>
      <w:sz w:val="24"/>
      <w:szCs w:val="24"/>
    </w:rPr>
  </w:style>
  <w:style w:type="paragraph" w:customStyle="1" w:styleId="38A5A30349C448FB852A8A8599E89BC05">
    <w:name w:val="38A5A30349C448FB852A8A8599E89BC05"/>
    <w:rsid w:val="00F62CE0"/>
    <w:pPr>
      <w:widowControl w:val="0"/>
      <w:spacing w:after="240"/>
      <w:ind w:left="720"/>
      <w:contextualSpacing/>
    </w:pPr>
    <w:rPr>
      <w:rFonts w:ascii="Arial" w:eastAsia="Calibri" w:hAnsi="Arial" w:cs="Calibri"/>
      <w:color w:val="000000"/>
      <w:sz w:val="24"/>
      <w:szCs w:val="24"/>
    </w:rPr>
  </w:style>
  <w:style w:type="paragraph" w:customStyle="1" w:styleId="AB4DF00A15424ED5A7729E5614B5D26D5">
    <w:name w:val="AB4DF00A15424ED5A7729E5614B5D26D5"/>
    <w:rsid w:val="00F62CE0"/>
    <w:pPr>
      <w:widowControl w:val="0"/>
      <w:spacing w:after="240"/>
      <w:ind w:left="720"/>
      <w:contextualSpacing/>
    </w:pPr>
    <w:rPr>
      <w:rFonts w:ascii="Arial" w:eastAsia="Calibri" w:hAnsi="Arial" w:cs="Calibri"/>
      <w:color w:val="000000"/>
      <w:sz w:val="24"/>
      <w:szCs w:val="24"/>
    </w:rPr>
  </w:style>
  <w:style w:type="paragraph" w:customStyle="1" w:styleId="8B75AEFBE519411FB0C7BFC0FDE7D7E25">
    <w:name w:val="8B75AEFBE519411FB0C7BFC0FDE7D7E25"/>
    <w:rsid w:val="00F62CE0"/>
    <w:pPr>
      <w:widowControl w:val="0"/>
      <w:spacing w:after="240"/>
      <w:ind w:left="720"/>
      <w:contextualSpacing/>
    </w:pPr>
    <w:rPr>
      <w:rFonts w:ascii="Arial" w:eastAsia="Calibri" w:hAnsi="Arial" w:cs="Calibri"/>
      <w:color w:val="000000"/>
      <w:sz w:val="24"/>
      <w:szCs w:val="24"/>
    </w:rPr>
  </w:style>
  <w:style w:type="paragraph" w:customStyle="1" w:styleId="E1252596818846FBAEB228C471DD48CD3">
    <w:name w:val="E1252596818846FBAEB228C471DD48CD3"/>
    <w:rsid w:val="00F62CE0"/>
    <w:pPr>
      <w:widowControl w:val="0"/>
      <w:spacing w:after="240"/>
      <w:ind w:left="720"/>
      <w:contextualSpacing/>
    </w:pPr>
    <w:rPr>
      <w:rFonts w:ascii="Arial" w:eastAsia="Calibri" w:hAnsi="Arial" w:cs="Calibri"/>
      <w:color w:val="000000"/>
      <w:sz w:val="24"/>
      <w:szCs w:val="24"/>
    </w:rPr>
  </w:style>
  <w:style w:type="paragraph" w:customStyle="1" w:styleId="7111B153974D4DE0804E43E86A05AFF51">
    <w:name w:val="7111B153974D4DE0804E43E86A05AFF51"/>
    <w:rsid w:val="00F62CE0"/>
    <w:pPr>
      <w:widowControl w:val="0"/>
      <w:spacing w:after="240"/>
      <w:ind w:left="720"/>
      <w:contextualSpacing/>
    </w:pPr>
    <w:rPr>
      <w:rFonts w:ascii="Arial" w:eastAsia="Calibri" w:hAnsi="Arial" w:cs="Calibri"/>
      <w:color w:val="000000"/>
      <w:sz w:val="24"/>
      <w:szCs w:val="24"/>
    </w:rPr>
  </w:style>
  <w:style w:type="paragraph" w:customStyle="1" w:styleId="5EE52D02922441BA9C2D4631239A9EBA1">
    <w:name w:val="5EE52D02922441BA9C2D4631239A9EBA1"/>
    <w:rsid w:val="00F62CE0"/>
    <w:pPr>
      <w:widowControl w:val="0"/>
      <w:spacing w:before="240" w:after="120"/>
      <w:ind w:left="2160" w:right="-86" w:hanging="2160"/>
      <w:outlineLvl w:val="1"/>
    </w:pPr>
    <w:rPr>
      <w:rFonts w:ascii="Arial" w:eastAsia="Calibri" w:hAnsi="Arial" w:cs="Calibri"/>
      <w:b/>
      <w:color w:val="1F4E79" w:themeColor="accent1" w:themeShade="80"/>
      <w:sz w:val="32"/>
      <w:szCs w:val="36"/>
    </w:rPr>
  </w:style>
  <w:style w:type="paragraph" w:customStyle="1" w:styleId="7155F5B2AAC648FC9931A0CA5D17C80B">
    <w:name w:val="7155F5B2AAC648FC9931A0CA5D17C80B"/>
    <w:rsid w:val="00F62CE0"/>
  </w:style>
  <w:style w:type="paragraph" w:customStyle="1" w:styleId="82BCFAA2E2E44625A01CAF066195DD8C18">
    <w:name w:val="82BCFAA2E2E44625A01CAF066195DD8C18"/>
    <w:rsid w:val="00F62CE0"/>
    <w:pPr>
      <w:widowControl w:val="0"/>
      <w:spacing w:after="240"/>
    </w:pPr>
    <w:rPr>
      <w:rFonts w:ascii="Arial" w:eastAsia="Calibri" w:hAnsi="Arial" w:cs="Calibri"/>
      <w:color w:val="000000"/>
      <w:sz w:val="24"/>
      <w:szCs w:val="24"/>
    </w:rPr>
  </w:style>
  <w:style w:type="paragraph" w:customStyle="1" w:styleId="C6243E7DE0CB4442A1C9199C01D096A718">
    <w:name w:val="C6243E7DE0CB4442A1C9199C01D096A718"/>
    <w:rsid w:val="00F62CE0"/>
    <w:pPr>
      <w:widowControl w:val="0"/>
      <w:spacing w:after="240"/>
    </w:pPr>
    <w:rPr>
      <w:rFonts w:ascii="Arial" w:eastAsia="Calibri" w:hAnsi="Arial" w:cs="Calibri"/>
      <w:color w:val="000000"/>
      <w:sz w:val="24"/>
      <w:szCs w:val="24"/>
    </w:rPr>
  </w:style>
  <w:style w:type="paragraph" w:customStyle="1" w:styleId="1E82039AC0E047D9B6E3C7BABB92FEB118">
    <w:name w:val="1E82039AC0E047D9B6E3C7BABB92FEB118"/>
    <w:rsid w:val="00F62CE0"/>
    <w:pPr>
      <w:widowControl w:val="0"/>
      <w:spacing w:after="240"/>
    </w:pPr>
    <w:rPr>
      <w:rFonts w:ascii="Arial" w:eastAsia="Calibri" w:hAnsi="Arial" w:cs="Calibri"/>
      <w:color w:val="000000"/>
      <w:sz w:val="24"/>
      <w:szCs w:val="24"/>
    </w:rPr>
  </w:style>
  <w:style w:type="paragraph" w:customStyle="1" w:styleId="E324D6FD8721427EB80FADA4DBFCC39518">
    <w:name w:val="E324D6FD8721427EB80FADA4DBFCC39518"/>
    <w:rsid w:val="00F62CE0"/>
    <w:pPr>
      <w:widowControl w:val="0"/>
      <w:spacing w:after="240"/>
    </w:pPr>
    <w:rPr>
      <w:rFonts w:ascii="Arial" w:eastAsia="Calibri" w:hAnsi="Arial" w:cs="Calibri"/>
      <w:color w:val="000000"/>
      <w:sz w:val="24"/>
      <w:szCs w:val="24"/>
    </w:rPr>
  </w:style>
  <w:style w:type="paragraph" w:customStyle="1" w:styleId="EA3DFC05BB404EC5954D2B506B22E74D18">
    <w:name w:val="EA3DFC05BB404EC5954D2B506B22E74D18"/>
    <w:rsid w:val="00F62CE0"/>
    <w:pPr>
      <w:widowControl w:val="0"/>
      <w:spacing w:after="240"/>
    </w:pPr>
    <w:rPr>
      <w:rFonts w:ascii="Arial" w:eastAsia="Calibri" w:hAnsi="Arial" w:cs="Calibri"/>
      <w:color w:val="000000"/>
      <w:sz w:val="24"/>
      <w:szCs w:val="24"/>
    </w:rPr>
  </w:style>
  <w:style w:type="paragraph" w:customStyle="1" w:styleId="B4C85465E5684C5BB12578B5FCCD984D18">
    <w:name w:val="B4C85465E5684C5BB12578B5FCCD984D18"/>
    <w:rsid w:val="00F62CE0"/>
    <w:pPr>
      <w:widowControl w:val="0"/>
      <w:spacing w:after="240"/>
    </w:pPr>
    <w:rPr>
      <w:rFonts w:ascii="Arial" w:eastAsia="Calibri" w:hAnsi="Arial" w:cs="Calibri"/>
      <w:color w:val="000000"/>
      <w:sz w:val="24"/>
      <w:szCs w:val="24"/>
    </w:rPr>
  </w:style>
  <w:style w:type="paragraph" w:customStyle="1" w:styleId="23ADC6B677F640B8A5ABA656BCEE9DAA18">
    <w:name w:val="23ADC6B677F640B8A5ABA656BCEE9DAA18"/>
    <w:rsid w:val="00F62CE0"/>
    <w:pPr>
      <w:widowControl w:val="0"/>
      <w:spacing w:after="240"/>
    </w:pPr>
    <w:rPr>
      <w:rFonts w:ascii="Arial" w:eastAsia="Calibri" w:hAnsi="Arial" w:cs="Calibri"/>
      <w:color w:val="000000"/>
      <w:sz w:val="24"/>
      <w:szCs w:val="24"/>
    </w:rPr>
  </w:style>
  <w:style w:type="paragraph" w:customStyle="1" w:styleId="8C5F77AF6BD1466B80FD82C3A6985E2218">
    <w:name w:val="8C5F77AF6BD1466B80FD82C3A6985E2218"/>
    <w:rsid w:val="00F62CE0"/>
    <w:pPr>
      <w:widowControl w:val="0"/>
      <w:spacing w:after="240"/>
    </w:pPr>
    <w:rPr>
      <w:rFonts w:ascii="Arial" w:eastAsia="Calibri" w:hAnsi="Arial" w:cs="Calibri"/>
      <w:color w:val="000000"/>
      <w:sz w:val="24"/>
      <w:szCs w:val="24"/>
    </w:rPr>
  </w:style>
  <w:style w:type="paragraph" w:customStyle="1" w:styleId="228AEFE73E9B49B0A616C3577337ECCA18">
    <w:name w:val="228AEFE73E9B49B0A616C3577337ECCA18"/>
    <w:rsid w:val="00F62CE0"/>
    <w:pPr>
      <w:widowControl w:val="0"/>
      <w:spacing w:after="240"/>
    </w:pPr>
    <w:rPr>
      <w:rFonts w:ascii="Arial" w:eastAsia="Calibri" w:hAnsi="Arial" w:cs="Calibri"/>
      <w:color w:val="000000"/>
      <w:sz w:val="24"/>
      <w:szCs w:val="24"/>
    </w:rPr>
  </w:style>
  <w:style w:type="paragraph" w:customStyle="1" w:styleId="7155F5B2AAC648FC9931A0CA5D17C80B1">
    <w:name w:val="7155F5B2AAC648FC9931A0CA5D17C80B1"/>
    <w:rsid w:val="00F62CE0"/>
    <w:pPr>
      <w:widowControl w:val="0"/>
      <w:spacing w:after="240"/>
      <w:ind w:left="720"/>
      <w:contextualSpacing/>
    </w:pPr>
    <w:rPr>
      <w:rFonts w:ascii="Arial" w:eastAsia="Calibri" w:hAnsi="Arial" w:cs="Calibri"/>
      <w:color w:val="000000"/>
      <w:sz w:val="24"/>
      <w:szCs w:val="24"/>
    </w:rPr>
  </w:style>
  <w:style w:type="paragraph" w:customStyle="1" w:styleId="EC7D50B98FE04BABB031B0F0C4D35D6217">
    <w:name w:val="EC7D50B98FE04BABB031B0F0C4D35D6217"/>
    <w:rsid w:val="00F62CE0"/>
    <w:pPr>
      <w:widowControl w:val="0"/>
      <w:spacing w:after="240"/>
      <w:ind w:left="720"/>
      <w:contextualSpacing/>
    </w:pPr>
    <w:rPr>
      <w:rFonts w:ascii="Arial" w:eastAsia="Calibri" w:hAnsi="Arial" w:cs="Calibri"/>
      <w:color w:val="000000"/>
      <w:sz w:val="24"/>
      <w:szCs w:val="24"/>
    </w:rPr>
  </w:style>
  <w:style w:type="paragraph" w:customStyle="1" w:styleId="A6A8FE20EBF34E51974F041317F1680920">
    <w:name w:val="A6A8FE20EBF34E51974F041317F1680920"/>
    <w:rsid w:val="00F62CE0"/>
    <w:pPr>
      <w:widowControl w:val="0"/>
      <w:spacing w:after="240"/>
      <w:ind w:left="720"/>
      <w:contextualSpacing/>
    </w:pPr>
    <w:rPr>
      <w:rFonts w:ascii="Arial" w:eastAsia="Calibri" w:hAnsi="Arial" w:cs="Calibri"/>
      <w:color w:val="000000"/>
      <w:sz w:val="24"/>
      <w:szCs w:val="24"/>
    </w:rPr>
  </w:style>
  <w:style w:type="paragraph" w:customStyle="1" w:styleId="82EEA4B18FA74FE3A2C63514CCA47A0A20">
    <w:name w:val="82EEA4B18FA74FE3A2C63514CCA47A0A20"/>
    <w:rsid w:val="00F62CE0"/>
    <w:pPr>
      <w:widowControl w:val="0"/>
      <w:spacing w:after="240"/>
      <w:ind w:left="720"/>
      <w:contextualSpacing/>
    </w:pPr>
    <w:rPr>
      <w:rFonts w:ascii="Arial" w:eastAsia="Calibri" w:hAnsi="Arial" w:cs="Calibri"/>
      <w:color w:val="000000"/>
      <w:sz w:val="24"/>
      <w:szCs w:val="24"/>
    </w:rPr>
  </w:style>
  <w:style w:type="paragraph" w:customStyle="1" w:styleId="C8D60DC94220434CB2BAF3F4A64A4A9516">
    <w:name w:val="C8D60DC94220434CB2BAF3F4A64A4A9516"/>
    <w:rsid w:val="00F62CE0"/>
    <w:pPr>
      <w:widowControl w:val="0"/>
      <w:spacing w:after="240"/>
      <w:ind w:left="720"/>
      <w:contextualSpacing/>
    </w:pPr>
    <w:rPr>
      <w:rFonts w:ascii="Arial" w:eastAsia="Calibri" w:hAnsi="Arial" w:cs="Calibri"/>
      <w:color w:val="000000"/>
      <w:sz w:val="24"/>
      <w:szCs w:val="24"/>
    </w:rPr>
  </w:style>
  <w:style w:type="paragraph" w:customStyle="1" w:styleId="8A3D92697C884936B309C0F4BCF8B99A16">
    <w:name w:val="8A3D92697C884936B309C0F4BCF8B99A16"/>
    <w:rsid w:val="00F62CE0"/>
    <w:pPr>
      <w:widowControl w:val="0"/>
      <w:spacing w:after="240"/>
      <w:ind w:left="720"/>
      <w:contextualSpacing/>
    </w:pPr>
    <w:rPr>
      <w:rFonts w:ascii="Arial" w:eastAsia="Calibri" w:hAnsi="Arial" w:cs="Calibri"/>
      <w:color w:val="000000"/>
      <w:sz w:val="24"/>
      <w:szCs w:val="24"/>
    </w:rPr>
  </w:style>
  <w:style w:type="paragraph" w:customStyle="1" w:styleId="6261872CD5184D6382EF9EF644A736C814">
    <w:name w:val="6261872CD5184D6382EF9EF644A736C814"/>
    <w:rsid w:val="00F62CE0"/>
    <w:pPr>
      <w:widowControl w:val="0"/>
      <w:spacing w:after="240"/>
      <w:ind w:left="720"/>
      <w:contextualSpacing/>
    </w:pPr>
    <w:rPr>
      <w:rFonts w:ascii="Arial" w:eastAsia="Calibri" w:hAnsi="Arial" w:cs="Calibri"/>
      <w:color w:val="000000"/>
      <w:sz w:val="24"/>
      <w:szCs w:val="24"/>
    </w:rPr>
  </w:style>
  <w:style w:type="paragraph" w:customStyle="1" w:styleId="71351603DAD744D5B7FC466890C1DEFC12">
    <w:name w:val="71351603DAD744D5B7FC466890C1DEFC12"/>
    <w:rsid w:val="00F62CE0"/>
    <w:pPr>
      <w:widowControl w:val="0"/>
      <w:spacing w:after="0" w:line="240" w:lineRule="auto"/>
    </w:pPr>
    <w:rPr>
      <w:rFonts w:ascii="Arial" w:eastAsia="Calibri" w:hAnsi="Arial" w:cs="Calibri"/>
      <w:color w:val="000000"/>
      <w:sz w:val="24"/>
      <w:szCs w:val="24"/>
    </w:rPr>
  </w:style>
  <w:style w:type="paragraph" w:customStyle="1" w:styleId="E00F717A5F7A45ADB36F7722D2F05A3513">
    <w:name w:val="E00F717A5F7A45ADB36F7722D2F05A3513"/>
    <w:rsid w:val="00F62CE0"/>
    <w:pPr>
      <w:widowControl w:val="0"/>
      <w:spacing w:after="0" w:line="240" w:lineRule="auto"/>
    </w:pPr>
    <w:rPr>
      <w:rFonts w:ascii="Arial" w:eastAsia="Calibri" w:hAnsi="Arial" w:cs="Calibri"/>
      <w:color w:val="000000"/>
      <w:sz w:val="24"/>
      <w:szCs w:val="24"/>
    </w:rPr>
  </w:style>
  <w:style w:type="paragraph" w:customStyle="1" w:styleId="63DEAD51B7A14D8EB24E5992D605CEB713">
    <w:name w:val="63DEAD51B7A14D8EB24E5992D605CEB713"/>
    <w:rsid w:val="00F62CE0"/>
    <w:pPr>
      <w:widowControl w:val="0"/>
      <w:spacing w:after="0" w:line="240" w:lineRule="auto"/>
    </w:pPr>
    <w:rPr>
      <w:rFonts w:ascii="Arial" w:eastAsia="Calibri" w:hAnsi="Arial" w:cs="Calibri"/>
      <w:color w:val="000000"/>
      <w:sz w:val="24"/>
      <w:szCs w:val="24"/>
    </w:rPr>
  </w:style>
  <w:style w:type="paragraph" w:customStyle="1" w:styleId="88421E4531F1441EB6370DCF109ABE7F13">
    <w:name w:val="88421E4531F1441EB6370DCF109ABE7F13"/>
    <w:rsid w:val="00F62CE0"/>
    <w:pPr>
      <w:widowControl w:val="0"/>
      <w:spacing w:after="0" w:line="240" w:lineRule="auto"/>
    </w:pPr>
    <w:rPr>
      <w:rFonts w:ascii="Arial" w:eastAsia="Calibri" w:hAnsi="Arial" w:cs="Calibri"/>
      <w:color w:val="000000"/>
      <w:sz w:val="24"/>
      <w:szCs w:val="24"/>
    </w:rPr>
  </w:style>
  <w:style w:type="paragraph" w:customStyle="1" w:styleId="BA887DF695C847688164582440D5FC2013">
    <w:name w:val="BA887DF695C847688164582440D5FC2013"/>
    <w:rsid w:val="00F62CE0"/>
    <w:pPr>
      <w:widowControl w:val="0"/>
      <w:spacing w:after="240"/>
      <w:ind w:left="720"/>
      <w:contextualSpacing/>
    </w:pPr>
    <w:rPr>
      <w:rFonts w:ascii="Arial" w:eastAsia="Calibri" w:hAnsi="Arial" w:cs="Calibri"/>
      <w:color w:val="000000"/>
      <w:sz w:val="24"/>
      <w:szCs w:val="24"/>
    </w:rPr>
  </w:style>
  <w:style w:type="paragraph" w:customStyle="1" w:styleId="2BDBC19216194AB4B6B608807AE2C39613">
    <w:name w:val="2BDBC19216194AB4B6B608807AE2C39613"/>
    <w:rsid w:val="00F62CE0"/>
    <w:pPr>
      <w:widowControl w:val="0"/>
      <w:spacing w:after="0" w:line="240" w:lineRule="auto"/>
    </w:pPr>
    <w:rPr>
      <w:rFonts w:ascii="Arial" w:eastAsia="Calibri" w:hAnsi="Arial" w:cs="Calibri"/>
      <w:color w:val="000000"/>
      <w:sz w:val="24"/>
      <w:szCs w:val="24"/>
    </w:rPr>
  </w:style>
  <w:style w:type="paragraph" w:customStyle="1" w:styleId="96F4F2C52CF547A887231C18AFC7701613">
    <w:name w:val="96F4F2C52CF547A887231C18AFC7701613"/>
    <w:rsid w:val="00F62CE0"/>
    <w:pPr>
      <w:widowControl w:val="0"/>
      <w:spacing w:after="0" w:line="240" w:lineRule="auto"/>
    </w:pPr>
    <w:rPr>
      <w:rFonts w:ascii="Arial" w:eastAsia="Calibri" w:hAnsi="Arial" w:cs="Calibri"/>
      <w:color w:val="000000"/>
      <w:sz w:val="24"/>
      <w:szCs w:val="24"/>
    </w:rPr>
  </w:style>
  <w:style w:type="paragraph" w:customStyle="1" w:styleId="1CEACD3E70FB4918A5C7F35C4B6F627B12">
    <w:name w:val="1CEACD3E70FB4918A5C7F35C4B6F627B12"/>
    <w:rsid w:val="00F62CE0"/>
    <w:pPr>
      <w:widowControl w:val="0"/>
      <w:spacing w:after="0" w:line="240" w:lineRule="auto"/>
    </w:pPr>
    <w:rPr>
      <w:rFonts w:ascii="Arial" w:eastAsia="Calibri" w:hAnsi="Arial" w:cs="Calibri"/>
      <w:color w:val="000000"/>
      <w:sz w:val="24"/>
      <w:szCs w:val="24"/>
    </w:rPr>
  </w:style>
  <w:style w:type="paragraph" w:customStyle="1" w:styleId="A84BAF6A9D014E369EA23E64526D30AD13">
    <w:name w:val="A84BAF6A9D014E369EA23E64526D30AD13"/>
    <w:rsid w:val="00F62CE0"/>
    <w:pPr>
      <w:widowControl w:val="0"/>
      <w:spacing w:after="0" w:line="240" w:lineRule="auto"/>
    </w:pPr>
    <w:rPr>
      <w:rFonts w:ascii="Arial" w:eastAsia="Calibri" w:hAnsi="Arial" w:cs="Calibri"/>
      <w:color w:val="000000"/>
      <w:sz w:val="24"/>
      <w:szCs w:val="24"/>
    </w:rPr>
  </w:style>
  <w:style w:type="paragraph" w:customStyle="1" w:styleId="C3D32AA74DAE4F5F8C6686E32CB4BCA712">
    <w:name w:val="C3D32AA74DAE4F5F8C6686E32CB4BCA712"/>
    <w:rsid w:val="00F62CE0"/>
    <w:pPr>
      <w:widowControl w:val="0"/>
      <w:spacing w:after="240"/>
      <w:ind w:left="720"/>
      <w:contextualSpacing/>
    </w:pPr>
    <w:rPr>
      <w:rFonts w:ascii="Arial" w:eastAsia="Calibri" w:hAnsi="Arial" w:cs="Calibri"/>
      <w:color w:val="000000"/>
      <w:sz w:val="24"/>
      <w:szCs w:val="24"/>
    </w:rPr>
  </w:style>
  <w:style w:type="paragraph" w:customStyle="1" w:styleId="A778BD1035F242A594D56B5D058F865112">
    <w:name w:val="A778BD1035F242A594D56B5D058F865112"/>
    <w:rsid w:val="00F62CE0"/>
    <w:pPr>
      <w:widowControl w:val="0"/>
      <w:spacing w:after="240"/>
      <w:ind w:left="720"/>
      <w:contextualSpacing/>
    </w:pPr>
    <w:rPr>
      <w:rFonts w:ascii="Arial" w:eastAsia="Calibri" w:hAnsi="Arial" w:cs="Calibri"/>
      <w:color w:val="000000"/>
      <w:sz w:val="24"/>
      <w:szCs w:val="24"/>
    </w:rPr>
  </w:style>
  <w:style w:type="paragraph" w:customStyle="1" w:styleId="5601D29C2A5645E9A474B7CF1ACF1F819">
    <w:name w:val="5601D29C2A5645E9A474B7CF1ACF1F819"/>
    <w:rsid w:val="00F62CE0"/>
    <w:pPr>
      <w:widowControl w:val="0"/>
      <w:spacing w:after="240"/>
      <w:ind w:left="720"/>
      <w:contextualSpacing/>
    </w:pPr>
    <w:rPr>
      <w:rFonts w:ascii="Arial" w:eastAsia="Calibri" w:hAnsi="Arial" w:cs="Calibri"/>
      <w:color w:val="000000"/>
      <w:sz w:val="24"/>
      <w:szCs w:val="24"/>
    </w:rPr>
  </w:style>
  <w:style w:type="paragraph" w:customStyle="1" w:styleId="7F6F5D1A40CF40B09EA9860076C774EE9">
    <w:name w:val="7F6F5D1A40CF40B09EA9860076C774EE9"/>
    <w:rsid w:val="00F62CE0"/>
    <w:pPr>
      <w:widowControl w:val="0"/>
      <w:spacing w:after="240"/>
      <w:ind w:left="720"/>
      <w:contextualSpacing/>
    </w:pPr>
    <w:rPr>
      <w:rFonts w:ascii="Arial" w:eastAsia="Calibri" w:hAnsi="Arial" w:cs="Calibri"/>
      <w:color w:val="000000"/>
      <w:sz w:val="24"/>
      <w:szCs w:val="24"/>
    </w:rPr>
  </w:style>
  <w:style w:type="paragraph" w:customStyle="1" w:styleId="C34C4C0DCC0248638E7D8CCB13DCE6AF9">
    <w:name w:val="C34C4C0DCC0248638E7D8CCB13DCE6AF9"/>
    <w:rsid w:val="00F62CE0"/>
    <w:pPr>
      <w:widowControl w:val="0"/>
      <w:spacing w:after="0" w:line="240" w:lineRule="auto"/>
    </w:pPr>
    <w:rPr>
      <w:rFonts w:ascii="Arial" w:eastAsia="Calibri" w:hAnsi="Arial" w:cs="Calibri"/>
      <w:color w:val="000000"/>
      <w:sz w:val="24"/>
      <w:szCs w:val="24"/>
    </w:rPr>
  </w:style>
  <w:style w:type="paragraph" w:customStyle="1" w:styleId="884320A0C2684FEDADA9918644C1C6069">
    <w:name w:val="884320A0C2684FEDADA9918644C1C6069"/>
    <w:rsid w:val="00F62CE0"/>
    <w:pPr>
      <w:widowControl w:val="0"/>
      <w:spacing w:after="0" w:line="240" w:lineRule="auto"/>
    </w:pPr>
    <w:rPr>
      <w:rFonts w:ascii="Arial" w:eastAsia="Calibri" w:hAnsi="Arial" w:cs="Calibri"/>
      <w:color w:val="000000"/>
      <w:sz w:val="24"/>
      <w:szCs w:val="24"/>
    </w:rPr>
  </w:style>
  <w:style w:type="paragraph" w:customStyle="1" w:styleId="D0016CEF03C44D5983B7AAE53E43C3F19">
    <w:name w:val="D0016CEF03C44D5983B7AAE53E43C3F19"/>
    <w:rsid w:val="00F62CE0"/>
    <w:pPr>
      <w:widowControl w:val="0"/>
      <w:spacing w:after="0" w:line="240" w:lineRule="auto"/>
    </w:pPr>
    <w:rPr>
      <w:rFonts w:ascii="Arial" w:eastAsia="Calibri" w:hAnsi="Arial" w:cs="Calibri"/>
      <w:color w:val="000000"/>
      <w:sz w:val="24"/>
      <w:szCs w:val="24"/>
    </w:rPr>
  </w:style>
  <w:style w:type="paragraph" w:customStyle="1" w:styleId="71528F80901142E4A4CE2735349A4F3F9">
    <w:name w:val="71528F80901142E4A4CE2735349A4F3F9"/>
    <w:rsid w:val="00F62CE0"/>
    <w:pPr>
      <w:widowControl w:val="0"/>
      <w:spacing w:after="240"/>
      <w:ind w:left="720"/>
      <w:contextualSpacing/>
    </w:pPr>
    <w:rPr>
      <w:rFonts w:ascii="Arial" w:eastAsia="Calibri" w:hAnsi="Arial" w:cs="Calibri"/>
      <w:color w:val="000000"/>
      <w:sz w:val="24"/>
      <w:szCs w:val="24"/>
    </w:rPr>
  </w:style>
  <w:style w:type="paragraph" w:customStyle="1" w:styleId="89590A974E174D38909FF0AFB11F2EB29">
    <w:name w:val="89590A974E174D38909FF0AFB11F2EB29"/>
    <w:rsid w:val="00F62CE0"/>
    <w:pPr>
      <w:widowControl w:val="0"/>
      <w:spacing w:after="0" w:line="240" w:lineRule="auto"/>
    </w:pPr>
    <w:rPr>
      <w:rFonts w:ascii="Arial" w:eastAsia="Calibri" w:hAnsi="Arial" w:cs="Calibri"/>
      <w:color w:val="000000"/>
      <w:sz w:val="24"/>
      <w:szCs w:val="24"/>
    </w:rPr>
  </w:style>
  <w:style w:type="paragraph" w:customStyle="1" w:styleId="D0243D047D76456A9B437AC6C7BBAA8C9">
    <w:name w:val="D0243D047D76456A9B437AC6C7BBAA8C9"/>
    <w:rsid w:val="00F62CE0"/>
    <w:pPr>
      <w:widowControl w:val="0"/>
      <w:spacing w:after="0" w:line="240" w:lineRule="auto"/>
    </w:pPr>
    <w:rPr>
      <w:rFonts w:ascii="Arial" w:eastAsia="Calibri" w:hAnsi="Arial" w:cs="Calibri"/>
      <w:color w:val="000000"/>
      <w:sz w:val="24"/>
      <w:szCs w:val="24"/>
    </w:rPr>
  </w:style>
  <w:style w:type="paragraph" w:customStyle="1" w:styleId="E678A4DFB1FB4C7EA5AA3DE1FBE219399">
    <w:name w:val="E678A4DFB1FB4C7EA5AA3DE1FBE219399"/>
    <w:rsid w:val="00F62CE0"/>
    <w:pPr>
      <w:widowControl w:val="0"/>
      <w:spacing w:after="0" w:line="240" w:lineRule="auto"/>
    </w:pPr>
    <w:rPr>
      <w:rFonts w:ascii="Arial" w:eastAsia="Calibri" w:hAnsi="Arial" w:cs="Calibri"/>
      <w:color w:val="000000"/>
      <w:sz w:val="24"/>
      <w:szCs w:val="24"/>
    </w:rPr>
  </w:style>
  <w:style w:type="paragraph" w:customStyle="1" w:styleId="750CF20D69F945599FB47AF3E4DE50496">
    <w:name w:val="750CF20D69F945599FB47AF3E4DE50496"/>
    <w:rsid w:val="00F62CE0"/>
    <w:pPr>
      <w:widowControl w:val="0"/>
      <w:spacing w:after="240"/>
    </w:pPr>
    <w:rPr>
      <w:rFonts w:ascii="Arial" w:eastAsia="Calibri" w:hAnsi="Arial" w:cs="Calibri"/>
      <w:color w:val="000000"/>
      <w:sz w:val="24"/>
      <w:szCs w:val="24"/>
    </w:rPr>
  </w:style>
  <w:style w:type="paragraph" w:customStyle="1" w:styleId="2944B6A16351405D8B7EEDAC117C5FD68">
    <w:name w:val="2944B6A16351405D8B7EEDAC117C5FD68"/>
    <w:rsid w:val="00F62CE0"/>
    <w:pPr>
      <w:widowControl w:val="0"/>
      <w:spacing w:after="240"/>
      <w:ind w:left="720"/>
      <w:contextualSpacing/>
    </w:pPr>
    <w:rPr>
      <w:rFonts w:ascii="Arial" w:eastAsia="Calibri" w:hAnsi="Arial" w:cs="Calibri"/>
      <w:color w:val="000000"/>
      <w:sz w:val="24"/>
      <w:szCs w:val="24"/>
    </w:rPr>
  </w:style>
  <w:style w:type="paragraph" w:customStyle="1" w:styleId="E431F6A5B628434AB073FFBB11F99E6E8">
    <w:name w:val="E431F6A5B628434AB073FFBB11F99E6E8"/>
    <w:rsid w:val="00F62CE0"/>
    <w:pPr>
      <w:widowControl w:val="0"/>
      <w:spacing w:after="240"/>
      <w:ind w:left="720"/>
      <w:contextualSpacing/>
    </w:pPr>
    <w:rPr>
      <w:rFonts w:ascii="Arial" w:eastAsia="Calibri" w:hAnsi="Arial" w:cs="Calibri"/>
      <w:color w:val="000000"/>
      <w:sz w:val="24"/>
      <w:szCs w:val="24"/>
    </w:rPr>
  </w:style>
  <w:style w:type="paragraph" w:customStyle="1" w:styleId="55808BF108B544E4846DF83A94971D7F7">
    <w:name w:val="55808BF108B544E4846DF83A94971D7F7"/>
    <w:rsid w:val="00F62CE0"/>
    <w:pPr>
      <w:widowControl w:val="0"/>
      <w:spacing w:after="0" w:line="240" w:lineRule="auto"/>
    </w:pPr>
    <w:rPr>
      <w:rFonts w:ascii="Arial" w:eastAsia="Calibri" w:hAnsi="Arial" w:cs="Calibri"/>
      <w:color w:val="000000"/>
      <w:sz w:val="24"/>
      <w:szCs w:val="24"/>
    </w:rPr>
  </w:style>
  <w:style w:type="paragraph" w:customStyle="1" w:styleId="54FF0B25471141FA94C2948874106B7C8">
    <w:name w:val="54FF0B25471141FA94C2948874106B7C8"/>
    <w:rsid w:val="00F62CE0"/>
    <w:pPr>
      <w:widowControl w:val="0"/>
      <w:spacing w:after="0" w:line="240" w:lineRule="auto"/>
    </w:pPr>
    <w:rPr>
      <w:rFonts w:ascii="Arial" w:eastAsia="Calibri" w:hAnsi="Arial" w:cs="Calibri"/>
      <w:color w:val="000000"/>
      <w:sz w:val="24"/>
      <w:szCs w:val="24"/>
    </w:rPr>
  </w:style>
  <w:style w:type="paragraph" w:customStyle="1" w:styleId="04BC049530B1457D81228FBC206FFC4A8">
    <w:name w:val="04BC049530B1457D81228FBC206FFC4A8"/>
    <w:rsid w:val="00F62CE0"/>
    <w:pPr>
      <w:widowControl w:val="0"/>
      <w:spacing w:after="0" w:line="240" w:lineRule="auto"/>
    </w:pPr>
    <w:rPr>
      <w:rFonts w:ascii="Arial" w:eastAsia="Calibri" w:hAnsi="Arial" w:cs="Calibri"/>
      <w:color w:val="000000"/>
      <w:sz w:val="24"/>
      <w:szCs w:val="24"/>
    </w:rPr>
  </w:style>
  <w:style w:type="paragraph" w:customStyle="1" w:styleId="754BEE66B36F46ADAF8EDD22B0CF5F4D8">
    <w:name w:val="754BEE66B36F46ADAF8EDD22B0CF5F4D8"/>
    <w:rsid w:val="00F62CE0"/>
    <w:pPr>
      <w:widowControl w:val="0"/>
      <w:spacing w:after="0" w:line="240" w:lineRule="auto"/>
    </w:pPr>
    <w:rPr>
      <w:rFonts w:ascii="Arial" w:eastAsia="Calibri" w:hAnsi="Arial" w:cs="Calibri"/>
      <w:color w:val="000000"/>
      <w:sz w:val="24"/>
      <w:szCs w:val="24"/>
    </w:rPr>
  </w:style>
  <w:style w:type="paragraph" w:customStyle="1" w:styleId="A7B5BA908B77494B9CC40BC64F75E7258">
    <w:name w:val="A7B5BA908B77494B9CC40BC64F75E7258"/>
    <w:rsid w:val="00F62CE0"/>
    <w:pPr>
      <w:widowControl w:val="0"/>
      <w:spacing w:after="0" w:line="240" w:lineRule="auto"/>
    </w:pPr>
    <w:rPr>
      <w:rFonts w:ascii="Arial" w:eastAsia="Calibri" w:hAnsi="Arial" w:cs="Calibri"/>
      <w:color w:val="000000"/>
      <w:sz w:val="24"/>
      <w:szCs w:val="24"/>
    </w:rPr>
  </w:style>
  <w:style w:type="paragraph" w:customStyle="1" w:styleId="B65612CC531A4FDABEE9D5D7962513598">
    <w:name w:val="B65612CC531A4FDABEE9D5D7962513598"/>
    <w:rsid w:val="00F62CE0"/>
    <w:pPr>
      <w:widowControl w:val="0"/>
      <w:spacing w:after="0" w:line="240" w:lineRule="auto"/>
    </w:pPr>
    <w:rPr>
      <w:rFonts w:ascii="Arial" w:eastAsia="Calibri" w:hAnsi="Arial" w:cs="Calibri"/>
      <w:color w:val="000000"/>
      <w:sz w:val="24"/>
      <w:szCs w:val="24"/>
    </w:rPr>
  </w:style>
  <w:style w:type="paragraph" w:customStyle="1" w:styleId="38A5A30349C448FB852A8A8599E89BC06">
    <w:name w:val="38A5A30349C448FB852A8A8599E89BC06"/>
    <w:rsid w:val="00F62CE0"/>
    <w:pPr>
      <w:widowControl w:val="0"/>
      <w:spacing w:after="240"/>
      <w:ind w:left="720"/>
      <w:contextualSpacing/>
    </w:pPr>
    <w:rPr>
      <w:rFonts w:ascii="Arial" w:eastAsia="Calibri" w:hAnsi="Arial" w:cs="Calibri"/>
      <w:color w:val="000000"/>
      <w:sz w:val="24"/>
      <w:szCs w:val="24"/>
    </w:rPr>
  </w:style>
  <w:style w:type="paragraph" w:customStyle="1" w:styleId="AB4DF00A15424ED5A7729E5614B5D26D6">
    <w:name w:val="AB4DF00A15424ED5A7729E5614B5D26D6"/>
    <w:rsid w:val="00F62CE0"/>
    <w:pPr>
      <w:widowControl w:val="0"/>
      <w:spacing w:after="240"/>
      <w:ind w:left="720"/>
      <w:contextualSpacing/>
    </w:pPr>
    <w:rPr>
      <w:rFonts w:ascii="Arial" w:eastAsia="Calibri" w:hAnsi="Arial" w:cs="Calibri"/>
      <w:color w:val="000000"/>
      <w:sz w:val="24"/>
      <w:szCs w:val="24"/>
    </w:rPr>
  </w:style>
  <w:style w:type="paragraph" w:customStyle="1" w:styleId="8B75AEFBE519411FB0C7BFC0FDE7D7E26">
    <w:name w:val="8B75AEFBE519411FB0C7BFC0FDE7D7E26"/>
    <w:rsid w:val="00F62CE0"/>
    <w:pPr>
      <w:widowControl w:val="0"/>
      <w:spacing w:after="240"/>
      <w:ind w:left="720"/>
      <w:contextualSpacing/>
    </w:pPr>
    <w:rPr>
      <w:rFonts w:ascii="Arial" w:eastAsia="Calibri" w:hAnsi="Arial" w:cs="Calibri"/>
      <w:color w:val="000000"/>
      <w:sz w:val="24"/>
      <w:szCs w:val="24"/>
    </w:rPr>
  </w:style>
  <w:style w:type="paragraph" w:customStyle="1" w:styleId="E1252596818846FBAEB228C471DD48CD4">
    <w:name w:val="E1252596818846FBAEB228C471DD48CD4"/>
    <w:rsid w:val="00F62CE0"/>
    <w:pPr>
      <w:widowControl w:val="0"/>
      <w:spacing w:after="240"/>
      <w:ind w:left="720"/>
      <w:contextualSpacing/>
    </w:pPr>
    <w:rPr>
      <w:rFonts w:ascii="Arial" w:eastAsia="Calibri" w:hAnsi="Arial" w:cs="Calibri"/>
      <w:color w:val="000000"/>
      <w:sz w:val="24"/>
      <w:szCs w:val="24"/>
    </w:rPr>
  </w:style>
  <w:style w:type="paragraph" w:customStyle="1" w:styleId="7111B153974D4DE0804E43E86A05AFF52">
    <w:name w:val="7111B153974D4DE0804E43E86A05AFF52"/>
    <w:rsid w:val="00F62CE0"/>
    <w:pPr>
      <w:widowControl w:val="0"/>
      <w:spacing w:after="240"/>
      <w:ind w:left="720"/>
      <w:contextualSpacing/>
    </w:pPr>
    <w:rPr>
      <w:rFonts w:ascii="Arial" w:eastAsia="Calibri" w:hAnsi="Arial" w:cs="Calibri"/>
      <w:color w:val="000000"/>
      <w:sz w:val="24"/>
      <w:szCs w:val="24"/>
    </w:rPr>
  </w:style>
  <w:style w:type="paragraph" w:customStyle="1" w:styleId="5EE52D02922441BA9C2D4631239A9EBA2">
    <w:name w:val="5EE52D02922441BA9C2D4631239A9EBA2"/>
    <w:rsid w:val="00F62CE0"/>
    <w:pPr>
      <w:widowControl w:val="0"/>
      <w:spacing w:before="240" w:after="120"/>
      <w:ind w:left="2160" w:right="-86" w:hanging="2160"/>
      <w:outlineLvl w:val="1"/>
    </w:pPr>
    <w:rPr>
      <w:rFonts w:ascii="Arial" w:eastAsia="Calibri" w:hAnsi="Arial" w:cs="Calibri"/>
      <w:b/>
      <w:color w:val="1F4E79" w:themeColor="accent1" w:themeShade="80"/>
      <w:sz w:val="32"/>
      <w:szCs w:val="36"/>
    </w:rPr>
  </w:style>
  <w:style w:type="paragraph" w:customStyle="1" w:styleId="2A15DF993F7B4E4B8F9969A27AD5F766">
    <w:name w:val="2A15DF993F7B4E4B8F9969A27AD5F766"/>
    <w:rsid w:val="00880ED2"/>
    <w:rPr>
      <w:lang w:val="en-CA" w:eastAsia="en-CA"/>
    </w:rPr>
  </w:style>
  <w:style w:type="paragraph" w:customStyle="1" w:styleId="5D302C9E6CC946BB9A2CA64189B0B02B">
    <w:name w:val="5D302C9E6CC946BB9A2CA64189B0B02B"/>
    <w:rsid w:val="00880ED2"/>
    <w:rPr>
      <w:lang w:val="en-CA" w:eastAsia="en-CA"/>
    </w:rPr>
  </w:style>
  <w:style w:type="paragraph" w:customStyle="1" w:styleId="6B0C86D11EB242BFB15BBB746C565EAB">
    <w:name w:val="6B0C86D11EB242BFB15BBB746C565EAB"/>
    <w:rsid w:val="00C20F18"/>
  </w:style>
  <w:style w:type="paragraph" w:customStyle="1" w:styleId="1B4C41973845458BB62AC89DA24F03D7">
    <w:name w:val="1B4C41973845458BB62AC89DA24F03D7"/>
    <w:rsid w:val="00C20F18"/>
  </w:style>
  <w:style w:type="paragraph" w:customStyle="1" w:styleId="269A1B490ACA43828519998FE1455B73">
    <w:name w:val="269A1B490ACA43828519998FE1455B73"/>
    <w:rsid w:val="00C20F18"/>
  </w:style>
  <w:style w:type="paragraph" w:customStyle="1" w:styleId="3BA623F3EBF2444C9EE1EAD7BB59A1B9">
    <w:name w:val="3BA623F3EBF2444C9EE1EAD7BB59A1B9"/>
    <w:rsid w:val="00C20F18"/>
  </w:style>
  <w:style w:type="paragraph" w:customStyle="1" w:styleId="B805E13E9B954C7DB26A067503BC88DC">
    <w:name w:val="B805E13E9B954C7DB26A067503BC88DC"/>
    <w:rsid w:val="00C20F18"/>
  </w:style>
  <w:style w:type="paragraph" w:customStyle="1" w:styleId="A1A6973C58DC429B9BD44DEB54E6CD95">
    <w:name w:val="A1A6973C58DC429B9BD44DEB54E6CD95"/>
    <w:rsid w:val="00C20F18"/>
  </w:style>
  <w:style w:type="paragraph" w:customStyle="1" w:styleId="4B27B6CE8D024F63AA97B701C285698E">
    <w:name w:val="4B27B6CE8D024F63AA97B701C285698E"/>
    <w:rsid w:val="00C20F18"/>
  </w:style>
  <w:style w:type="paragraph" w:customStyle="1" w:styleId="76A29A6FAE75419D818CDD1023E98200">
    <w:name w:val="76A29A6FAE75419D818CDD1023E98200"/>
    <w:rsid w:val="00C20F18"/>
  </w:style>
  <w:style w:type="paragraph" w:customStyle="1" w:styleId="03160A2069514F38A714CDBDA88C4285">
    <w:name w:val="03160A2069514F38A714CDBDA88C4285"/>
    <w:rsid w:val="00C20F18"/>
  </w:style>
  <w:style w:type="paragraph" w:customStyle="1" w:styleId="5CCFBFECFB1E4F629C09814126C4BFF6">
    <w:name w:val="5CCFBFECFB1E4F629C09814126C4BFF6"/>
    <w:rsid w:val="00C20F18"/>
  </w:style>
  <w:style w:type="paragraph" w:customStyle="1" w:styleId="924AEC5285AC4050BEAA3838C29D8C0C">
    <w:name w:val="924AEC5285AC4050BEAA3838C29D8C0C"/>
    <w:rsid w:val="00C20F18"/>
  </w:style>
  <w:style w:type="paragraph" w:customStyle="1" w:styleId="82BCFAA2E2E44625A01CAF066195DD8C19">
    <w:name w:val="82BCFAA2E2E44625A01CAF066195DD8C19"/>
    <w:rsid w:val="00C20F18"/>
    <w:pPr>
      <w:widowControl w:val="0"/>
      <w:spacing w:after="240"/>
    </w:pPr>
    <w:rPr>
      <w:rFonts w:ascii="Arial" w:eastAsia="Calibri" w:hAnsi="Arial" w:cs="Calibri"/>
      <w:color w:val="000000"/>
      <w:sz w:val="24"/>
      <w:szCs w:val="24"/>
    </w:rPr>
  </w:style>
  <w:style w:type="paragraph" w:customStyle="1" w:styleId="C6243E7DE0CB4442A1C9199C01D096A719">
    <w:name w:val="C6243E7DE0CB4442A1C9199C01D096A719"/>
    <w:rsid w:val="00C20F18"/>
    <w:pPr>
      <w:widowControl w:val="0"/>
      <w:spacing w:after="240"/>
    </w:pPr>
    <w:rPr>
      <w:rFonts w:ascii="Arial" w:eastAsia="Calibri" w:hAnsi="Arial" w:cs="Calibri"/>
      <w:color w:val="000000"/>
      <w:sz w:val="24"/>
      <w:szCs w:val="24"/>
    </w:rPr>
  </w:style>
  <w:style w:type="paragraph" w:customStyle="1" w:styleId="1E82039AC0E047D9B6E3C7BABB92FEB119">
    <w:name w:val="1E82039AC0E047D9B6E3C7BABB92FEB119"/>
    <w:rsid w:val="00C20F18"/>
    <w:pPr>
      <w:widowControl w:val="0"/>
      <w:spacing w:after="240"/>
    </w:pPr>
    <w:rPr>
      <w:rFonts w:ascii="Arial" w:eastAsia="Calibri" w:hAnsi="Arial" w:cs="Calibri"/>
      <w:color w:val="000000"/>
      <w:sz w:val="24"/>
      <w:szCs w:val="24"/>
    </w:rPr>
  </w:style>
  <w:style w:type="paragraph" w:customStyle="1" w:styleId="E324D6FD8721427EB80FADA4DBFCC39519">
    <w:name w:val="E324D6FD8721427EB80FADA4DBFCC39519"/>
    <w:rsid w:val="00C20F18"/>
    <w:pPr>
      <w:widowControl w:val="0"/>
      <w:spacing w:after="240"/>
    </w:pPr>
    <w:rPr>
      <w:rFonts w:ascii="Arial" w:eastAsia="Calibri" w:hAnsi="Arial" w:cs="Calibri"/>
      <w:color w:val="000000"/>
      <w:sz w:val="24"/>
      <w:szCs w:val="24"/>
    </w:rPr>
  </w:style>
  <w:style w:type="paragraph" w:customStyle="1" w:styleId="EA3DFC05BB404EC5954D2B506B22E74D19">
    <w:name w:val="EA3DFC05BB404EC5954D2B506B22E74D19"/>
    <w:rsid w:val="00C20F18"/>
    <w:pPr>
      <w:widowControl w:val="0"/>
      <w:spacing w:after="240"/>
    </w:pPr>
    <w:rPr>
      <w:rFonts w:ascii="Arial" w:eastAsia="Calibri" w:hAnsi="Arial" w:cs="Calibri"/>
      <w:color w:val="000000"/>
      <w:sz w:val="24"/>
      <w:szCs w:val="24"/>
    </w:rPr>
  </w:style>
  <w:style w:type="paragraph" w:customStyle="1" w:styleId="B4C85465E5684C5BB12578B5FCCD984D19">
    <w:name w:val="B4C85465E5684C5BB12578B5FCCD984D19"/>
    <w:rsid w:val="00C20F18"/>
    <w:pPr>
      <w:widowControl w:val="0"/>
      <w:spacing w:after="240"/>
    </w:pPr>
    <w:rPr>
      <w:rFonts w:ascii="Arial" w:eastAsia="Calibri" w:hAnsi="Arial" w:cs="Calibri"/>
      <w:color w:val="000000"/>
      <w:sz w:val="24"/>
      <w:szCs w:val="24"/>
    </w:rPr>
  </w:style>
  <w:style w:type="paragraph" w:customStyle="1" w:styleId="23ADC6B677F640B8A5ABA656BCEE9DAA19">
    <w:name w:val="23ADC6B677F640B8A5ABA656BCEE9DAA19"/>
    <w:rsid w:val="00C20F18"/>
    <w:pPr>
      <w:widowControl w:val="0"/>
      <w:spacing w:after="240"/>
    </w:pPr>
    <w:rPr>
      <w:rFonts w:ascii="Arial" w:eastAsia="Calibri" w:hAnsi="Arial" w:cs="Calibri"/>
      <w:color w:val="000000"/>
      <w:sz w:val="24"/>
      <w:szCs w:val="24"/>
    </w:rPr>
  </w:style>
  <w:style w:type="paragraph" w:customStyle="1" w:styleId="8C5F77AF6BD1466B80FD82C3A6985E2219">
    <w:name w:val="8C5F77AF6BD1466B80FD82C3A6985E2219"/>
    <w:rsid w:val="00C20F18"/>
    <w:pPr>
      <w:widowControl w:val="0"/>
      <w:spacing w:after="240"/>
    </w:pPr>
    <w:rPr>
      <w:rFonts w:ascii="Arial" w:eastAsia="Calibri" w:hAnsi="Arial" w:cs="Calibri"/>
      <w:color w:val="000000"/>
      <w:sz w:val="24"/>
      <w:szCs w:val="24"/>
    </w:rPr>
  </w:style>
  <w:style w:type="paragraph" w:customStyle="1" w:styleId="228AEFE73E9B49B0A616C3577337ECCA19">
    <w:name w:val="228AEFE73E9B49B0A616C3577337ECCA19"/>
    <w:rsid w:val="00C20F18"/>
    <w:pPr>
      <w:widowControl w:val="0"/>
      <w:spacing w:after="240"/>
    </w:pPr>
    <w:rPr>
      <w:rFonts w:ascii="Arial" w:eastAsia="Calibri" w:hAnsi="Arial" w:cs="Calibri"/>
      <w:color w:val="000000"/>
      <w:sz w:val="24"/>
      <w:szCs w:val="24"/>
    </w:rPr>
  </w:style>
  <w:style w:type="paragraph" w:customStyle="1" w:styleId="7155F5B2AAC648FC9931A0CA5D17C80B2">
    <w:name w:val="7155F5B2AAC648FC9931A0CA5D17C80B2"/>
    <w:rsid w:val="00C20F18"/>
    <w:pPr>
      <w:widowControl w:val="0"/>
      <w:spacing w:after="240"/>
      <w:ind w:left="720"/>
      <w:contextualSpacing/>
    </w:pPr>
    <w:rPr>
      <w:rFonts w:ascii="Arial" w:eastAsia="Calibri" w:hAnsi="Arial" w:cs="Calibri"/>
      <w:color w:val="000000"/>
      <w:sz w:val="24"/>
      <w:szCs w:val="24"/>
    </w:rPr>
  </w:style>
  <w:style w:type="paragraph" w:customStyle="1" w:styleId="EC7D50B98FE04BABB031B0F0C4D35D6218">
    <w:name w:val="EC7D50B98FE04BABB031B0F0C4D35D6218"/>
    <w:rsid w:val="00C20F18"/>
    <w:pPr>
      <w:widowControl w:val="0"/>
      <w:spacing w:after="240"/>
      <w:ind w:left="720"/>
      <w:contextualSpacing/>
    </w:pPr>
    <w:rPr>
      <w:rFonts w:ascii="Arial" w:eastAsia="Calibri" w:hAnsi="Arial" w:cs="Calibri"/>
      <w:color w:val="000000"/>
      <w:sz w:val="24"/>
      <w:szCs w:val="24"/>
    </w:rPr>
  </w:style>
  <w:style w:type="paragraph" w:customStyle="1" w:styleId="A6A8FE20EBF34E51974F041317F1680921">
    <w:name w:val="A6A8FE20EBF34E51974F041317F1680921"/>
    <w:rsid w:val="00C20F18"/>
    <w:pPr>
      <w:widowControl w:val="0"/>
      <w:spacing w:after="240"/>
      <w:ind w:left="720"/>
      <w:contextualSpacing/>
    </w:pPr>
    <w:rPr>
      <w:rFonts w:ascii="Arial" w:eastAsia="Calibri" w:hAnsi="Arial" w:cs="Calibri"/>
      <w:color w:val="000000"/>
      <w:sz w:val="24"/>
      <w:szCs w:val="24"/>
    </w:rPr>
  </w:style>
  <w:style w:type="paragraph" w:customStyle="1" w:styleId="82EEA4B18FA74FE3A2C63514CCA47A0A21">
    <w:name w:val="82EEA4B18FA74FE3A2C63514CCA47A0A21"/>
    <w:rsid w:val="00C20F18"/>
    <w:pPr>
      <w:widowControl w:val="0"/>
      <w:spacing w:after="240"/>
      <w:ind w:left="720"/>
      <w:contextualSpacing/>
    </w:pPr>
    <w:rPr>
      <w:rFonts w:ascii="Arial" w:eastAsia="Calibri" w:hAnsi="Arial" w:cs="Calibri"/>
      <w:color w:val="000000"/>
      <w:sz w:val="24"/>
      <w:szCs w:val="24"/>
    </w:rPr>
  </w:style>
  <w:style w:type="paragraph" w:customStyle="1" w:styleId="C8D60DC94220434CB2BAF3F4A64A4A9517">
    <w:name w:val="C8D60DC94220434CB2BAF3F4A64A4A9517"/>
    <w:rsid w:val="00C20F18"/>
    <w:pPr>
      <w:widowControl w:val="0"/>
      <w:spacing w:after="240"/>
      <w:ind w:left="720"/>
      <w:contextualSpacing/>
    </w:pPr>
    <w:rPr>
      <w:rFonts w:ascii="Arial" w:eastAsia="Calibri" w:hAnsi="Arial" w:cs="Calibri"/>
      <w:color w:val="000000"/>
      <w:sz w:val="24"/>
      <w:szCs w:val="24"/>
    </w:rPr>
  </w:style>
  <w:style w:type="paragraph" w:customStyle="1" w:styleId="8A3D92697C884936B309C0F4BCF8B99A17">
    <w:name w:val="8A3D92697C884936B309C0F4BCF8B99A17"/>
    <w:rsid w:val="00C20F18"/>
    <w:pPr>
      <w:widowControl w:val="0"/>
      <w:spacing w:after="240"/>
      <w:ind w:left="720"/>
      <w:contextualSpacing/>
    </w:pPr>
    <w:rPr>
      <w:rFonts w:ascii="Arial" w:eastAsia="Calibri" w:hAnsi="Arial" w:cs="Calibri"/>
      <w:color w:val="000000"/>
      <w:sz w:val="24"/>
      <w:szCs w:val="24"/>
    </w:rPr>
  </w:style>
  <w:style w:type="paragraph" w:customStyle="1" w:styleId="C3D32AA74DAE4F5F8C6686E32CB4BCA713">
    <w:name w:val="C3D32AA74DAE4F5F8C6686E32CB4BCA713"/>
    <w:rsid w:val="00C20F18"/>
    <w:pPr>
      <w:widowControl w:val="0"/>
      <w:spacing w:after="240"/>
      <w:ind w:left="720"/>
      <w:contextualSpacing/>
    </w:pPr>
    <w:rPr>
      <w:rFonts w:ascii="Arial" w:eastAsia="Calibri" w:hAnsi="Arial" w:cs="Calibri"/>
      <w:color w:val="000000"/>
      <w:sz w:val="24"/>
      <w:szCs w:val="24"/>
    </w:rPr>
  </w:style>
  <w:style w:type="paragraph" w:customStyle="1" w:styleId="A778BD1035F242A594D56B5D058F865113">
    <w:name w:val="A778BD1035F242A594D56B5D058F865113"/>
    <w:rsid w:val="00C20F18"/>
    <w:pPr>
      <w:widowControl w:val="0"/>
      <w:spacing w:after="240"/>
      <w:ind w:left="720"/>
      <w:contextualSpacing/>
    </w:pPr>
    <w:rPr>
      <w:rFonts w:ascii="Arial" w:eastAsia="Calibri" w:hAnsi="Arial" w:cs="Calibri"/>
      <w:color w:val="000000"/>
      <w:sz w:val="24"/>
      <w:szCs w:val="24"/>
    </w:rPr>
  </w:style>
  <w:style w:type="paragraph" w:customStyle="1" w:styleId="5601D29C2A5645E9A474B7CF1ACF1F8110">
    <w:name w:val="5601D29C2A5645E9A474B7CF1ACF1F8110"/>
    <w:rsid w:val="00C20F18"/>
    <w:pPr>
      <w:widowControl w:val="0"/>
      <w:spacing w:after="240"/>
      <w:ind w:left="720"/>
      <w:contextualSpacing/>
    </w:pPr>
    <w:rPr>
      <w:rFonts w:ascii="Arial" w:eastAsia="Calibri" w:hAnsi="Arial" w:cs="Calibri"/>
      <w:color w:val="000000"/>
      <w:sz w:val="24"/>
      <w:szCs w:val="24"/>
    </w:rPr>
  </w:style>
  <w:style w:type="paragraph" w:customStyle="1" w:styleId="6B0C86D11EB242BFB15BBB746C565EAB1">
    <w:name w:val="6B0C86D11EB242BFB15BBB746C565EAB1"/>
    <w:rsid w:val="00C20F18"/>
    <w:pPr>
      <w:widowControl w:val="0"/>
      <w:spacing w:after="240"/>
      <w:ind w:left="720"/>
      <w:contextualSpacing/>
    </w:pPr>
    <w:rPr>
      <w:rFonts w:ascii="Arial" w:eastAsia="Calibri" w:hAnsi="Arial" w:cs="Calibri"/>
      <w:color w:val="000000"/>
      <w:sz w:val="24"/>
      <w:szCs w:val="24"/>
    </w:rPr>
  </w:style>
  <w:style w:type="paragraph" w:customStyle="1" w:styleId="1B4C41973845458BB62AC89DA24F03D71">
    <w:name w:val="1B4C41973845458BB62AC89DA24F03D71"/>
    <w:rsid w:val="00C20F18"/>
    <w:pPr>
      <w:widowControl w:val="0"/>
      <w:spacing w:after="0" w:line="240" w:lineRule="auto"/>
    </w:pPr>
    <w:rPr>
      <w:rFonts w:ascii="Arial" w:eastAsia="Calibri" w:hAnsi="Arial" w:cs="Calibri"/>
      <w:color w:val="000000"/>
      <w:sz w:val="24"/>
      <w:szCs w:val="24"/>
    </w:rPr>
  </w:style>
  <w:style w:type="paragraph" w:customStyle="1" w:styleId="269A1B490ACA43828519998FE1455B731">
    <w:name w:val="269A1B490ACA43828519998FE1455B731"/>
    <w:rsid w:val="00C20F18"/>
    <w:pPr>
      <w:widowControl w:val="0"/>
      <w:spacing w:after="0" w:line="240" w:lineRule="auto"/>
    </w:pPr>
    <w:rPr>
      <w:rFonts w:ascii="Arial" w:eastAsia="Calibri" w:hAnsi="Arial" w:cs="Calibri"/>
      <w:color w:val="000000"/>
      <w:sz w:val="24"/>
      <w:szCs w:val="24"/>
    </w:rPr>
  </w:style>
  <w:style w:type="paragraph" w:customStyle="1" w:styleId="B805E13E9B954C7DB26A067503BC88DC1">
    <w:name w:val="B805E13E9B954C7DB26A067503BC88DC1"/>
    <w:rsid w:val="00C20F18"/>
    <w:pPr>
      <w:widowControl w:val="0"/>
      <w:spacing w:after="0" w:line="240" w:lineRule="auto"/>
    </w:pPr>
    <w:rPr>
      <w:rFonts w:ascii="Arial" w:eastAsia="Calibri" w:hAnsi="Arial" w:cs="Calibri"/>
      <w:color w:val="000000"/>
      <w:sz w:val="24"/>
      <w:szCs w:val="24"/>
    </w:rPr>
  </w:style>
  <w:style w:type="paragraph" w:customStyle="1" w:styleId="A1A6973C58DC429B9BD44DEB54E6CD951">
    <w:name w:val="A1A6973C58DC429B9BD44DEB54E6CD951"/>
    <w:rsid w:val="00C20F18"/>
    <w:pPr>
      <w:widowControl w:val="0"/>
      <w:spacing w:after="240"/>
      <w:ind w:left="720"/>
      <w:contextualSpacing/>
    </w:pPr>
    <w:rPr>
      <w:rFonts w:ascii="Arial" w:eastAsia="Calibri" w:hAnsi="Arial" w:cs="Calibri"/>
      <w:color w:val="000000"/>
      <w:sz w:val="24"/>
      <w:szCs w:val="24"/>
    </w:rPr>
  </w:style>
  <w:style w:type="paragraph" w:customStyle="1" w:styleId="4B27B6CE8D024F63AA97B701C285698E1">
    <w:name w:val="4B27B6CE8D024F63AA97B701C285698E1"/>
    <w:rsid w:val="00C20F18"/>
    <w:pPr>
      <w:widowControl w:val="0"/>
      <w:spacing w:after="240"/>
      <w:ind w:left="720"/>
      <w:contextualSpacing/>
    </w:pPr>
    <w:rPr>
      <w:rFonts w:ascii="Arial" w:eastAsia="Calibri" w:hAnsi="Arial" w:cs="Calibri"/>
      <w:color w:val="000000"/>
      <w:sz w:val="24"/>
      <w:szCs w:val="24"/>
    </w:rPr>
  </w:style>
  <w:style w:type="paragraph" w:customStyle="1" w:styleId="76A29A6FAE75419D818CDD1023E982001">
    <w:name w:val="76A29A6FAE75419D818CDD1023E982001"/>
    <w:rsid w:val="00C20F18"/>
    <w:pPr>
      <w:widowControl w:val="0"/>
      <w:spacing w:after="0" w:line="240" w:lineRule="auto"/>
    </w:pPr>
    <w:rPr>
      <w:rFonts w:ascii="Arial" w:eastAsia="Calibri" w:hAnsi="Arial" w:cs="Calibri"/>
      <w:color w:val="000000"/>
      <w:sz w:val="24"/>
      <w:szCs w:val="24"/>
    </w:rPr>
  </w:style>
  <w:style w:type="paragraph" w:customStyle="1" w:styleId="03160A2069514F38A714CDBDA88C42851">
    <w:name w:val="03160A2069514F38A714CDBDA88C42851"/>
    <w:rsid w:val="00C20F18"/>
    <w:pPr>
      <w:widowControl w:val="0"/>
      <w:spacing w:after="0" w:line="240" w:lineRule="auto"/>
    </w:pPr>
    <w:rPr>
      <w:rFonts w:ascii="Arial" w:eastAsia="Calibri" w:hAnsi="Arial" w:cs="Calibri"/>
      <w:color w:val="000000"/>
      <w:sz w:val="24"/>
      <w:szCs w:val="24"/>
    </w:rPr>
  </w:style>
  <w:style w:type="paragraph" w:customStyle="1" w:styleId="924AEC5285AC4050BEAA3838C29D8C0C1">
    <w:name w:val="924AEC5285AC4050BEAA3838C29D8C0C1"/>
    <w:rsid w:val="00C20F18"/>
    <w:pPr>
      <w:widowControl w:val="0"/>
      <w:spacing w:after="0" w:line="240" w:lineRule="auto"/>
    </w:pPr>
    <w:rPr>
      <w:rFonts w:ascii="Arial" w:eastAsia="Calibri" w:hAnsi="Arial" w:cs="Calibri"/>
      <w:color w:val="000000"/>
      <w:sz w:val="24"/>
      <w:szCs w:val="24"/>
    </w:rPr>
  </w:style>
  <w:style w:type="paragraph" w:customStyle="1" w:styleId="750CF20D69F945599FB47AF3E4DE50497">
    <w:name w:val="750CF20D69F945599FB47AF3E4DE50497"/>
    <w:rsid w:val="00C20F18"/>
    <w:pPr>
      <w:widowControl w:val="0"/>
      <w:spacing w:after="240"/>
    </w:pPr>
    <w:rPr>
      <w:rFonts w:ascii="Arial" w:eastAsia="Calibri" w:hAnsi="Arial" w:cs="Calibri"/>
      <w:color w:val="000000"/>
      <w:sz w:val="24"/>
      <w:szCs w:val="24"/>
    </w:rPr>
  </w:style>
  <w:style w:type="paragraph" w:customStyle="1" w:styleId="2944B6A16351405D8B7EEDAC117C5FD69">
    <w:name w:val="2944B6A16351405D8B7EEDAC117C5FD69"/>
    <w:rsid w:val="00C20F18"/>
    <w:pPr>
      <w:widowControl w:val="0"/>
      <w:spacing w:after="240"/>
      <w:ind w:left="720"/>
      <w:contextualSpacing/>
    </w:pPr>
    <w:rPr>
      <w:rFonts w:ascii="Arial" w:eastAsia="Calibri" w:hAnsi="Arial" w:cs="Calibri"/>
      <w:color w:val="000000"/>
      <w:sz w:val="24"/>
      <w:szCs w:val="24"/>
    </w:rPr>
  </w:style>
  <w:style w:type="paragraph" w:customStyle="1" w:styleId="E431F6A5B628434AB073FFBB11F99E6E9">
    <w:name w:val="E431F6A5B628434AB073FFBB11F99E6E9"/>
    <w:rsid w:val="00C20F18"/>
    <w:pPr>
      <w:widowControl w:val="0"/>
      <w:spacing w:after="240"/>
      <w:ind w:left="720"/>
      <w:contextualSpacing/>
    </w:pPr>
    <w:rPr>
      <w:rFonts w:ascii="Arial" w:eastAsia="Calibri" w:hAnsi="Arial" w:cs="Calibri"/>
      <w:color w:val="000000"/>
      <w:sz w:val="24"/>
      <w:szCs w:val="24"/>
    </w:rPr>
  </w:style>
  <w:style w:type="paragraph" w:customStyle="1" w:styleId="55808BF108B544E4846DF83A94971D7F8">
    <w:name w:val="55808BF108B544E4846DF83A94971D7F8"/>
    <w:rsid w:val="00C20F18"/>
    <w:pPr>
      <w:widowControl w:val="0"/>
      <w:spacing w:after="0" w:line="240" w:lineRule="auto"/>
    </w:pPr>
    <w:rPr>
      <w:rFonts w:ascii="Arial" w:eastAsia="Calibri" w:hAnsi="Arial" w:cs="Calibri"/>
      <w:color w:val="000000"/>
      <w:sz w:val="24"/>
      <w:szCs w:val="24"/>
    </w:rPr>
  </w:style>
  <w:style w:type="paragraph" w:customStyle="1" w:styleId="54FF0B25471141FA94C2948874106B7C9">
    <w:name w:val="54FF0B25471141FA94C2948874106B7C9"/>
    <w:rsid w:val="00C20F18"/>
    <w:pPr>
      <w:widowControl w:val="0"/>
      <w:spacing w:after="0" w:line="240" w:lineRule="auto"/>
    </w:pPr>
    <w:rPr>
      <w:rFonts w:ascii="Arial" w:eastAsia="Calibri" w:hAnsi="Arial" w:cs="Calibri"/>
      <w:color w:val="000000"/>
      <w:sz w:val="24"/>
      <w:szCs w:val="24"/>
    </w:rPr>
  </w:style>
  <w:style w:type="paragraph" w:customStyle="1" w:styleId="04BC049530B1457D81228FBC206FFC4A9">
    <w:name w:val="04BC049530B1457D81228FBC206FFC4A9"/>
    <w:rsid w:val="00C20F18"/>
    <w:pPr>
      <w:widowControl w:val="0"/>
      <w:spacing w:after="0" w:line="240" w:lineRule="auto"/>
    </w:pPr>
    <w:rPr>
      <w:rFonts w:ascii="Arial" w:eastAsia="Calibri" w:hAnsi="Arial" w:cs="Calibri"/>
      <w:color w:val="000000"/>
      <w:sz w:val="24"/>
      <w:szCs w:val="24"/>
    </w:rPr>
  </w:style>
  <w:style w:type="paragraph" w:customStyle="1" w:styleId="754BEE66B36F46ADAF8EDD22B0CF5F4D9">
    <w:name w:val="754BEE66B36F46ADAF8EDD22B0CF5F4D9"/>
    <w:rsid w:val="00C20F18"/>
    <w:pPr>
      <w:widowControl w:val="0"/>
      <w:spacing w:after="0" w:line="240" w:lineRule="auto"/>
    </w:pPr>
    <w:rPr>
      <w:rFonts w:ascii="Arial" w:eastAsia="Calibri" w:hAnsi="Arial" w:cs="Calibri"/>
      <w:color w:val="000000"/>
      <w:sz w:val="24"/>
      <w:szCs w:val="24"/>
    </w:rPr>
  </w:style>
  <w:style w:type="paragraph" w:customStyle="1" w:styleId="A7B5BA908B77494B9CC40BC64F75E7259">
    <w:name w:val="A7B5BA908B77494B9CC40BC64F75E7259"/>
    <w:rsid w:val="00C20F18"/>
    <w:pPr>
      <w:widowControl w:val="0"/>
      <w:spacing w:after="0" w:line="240" w:lineRule="auto"/>
    </w:pPr>
    <w:rPr>
      <w:rFonts w:ascii="Arial" w:eastAsia="Calibri" w:hAnsi="Arial" w:cs="Calibri"/>
      <w:color w:val="000000"/>
      <w:sz w:val="24"/>
      <w:szCs w:val="24"/>
    </w:rPr>
  </w:style>
  <w:style w:type="paragraph" w:customStyle="1" w:styleId="B65612CC531A4FDABEE9D5D7962513599">
    <w:name w:val="B65612CC531A4FDABEE9D5D7962513599"/>
    <w:rsid w:val="00C20F18"/>
    <w:pPr>
      <w:widowControl w:val="0"/>
      <w:spacing w:after="0" w:line="240" w:lineRule="auto"/>
    </w:pPr>
    <w:rPr>
      <w:rFonts w:ascii="Arial" w:eastAsia="Calibri" w:hAnsi="Arial" w:cs="Calibri"/>
      <w:color w:val="000000"/>
      <w:sz w:val="24"/>
      <w:szCs w:val="24"/>
    </w:rPr>
  </w:style>
  <w:style w:type="paragraph" w:customStyle="1" w:styleId="38A5A30349C448FB852A8A8599E89BC07">
    <w:name w:val="38A5A30349C448FB852A8A8599E89BC07"/>
    <w:rsid w:val="00C20F18"/>
    <w:pPr>
      <w:widowControl w:val="0"/>
      <w:spacing w:after="240"/>
      <w:ind w:left="720"/>
      <w:contextualSpacing/>
    </w:pPr>
    <w:rPr>
      <w:rFonts w:ascii="Arial" w:eastAsia="Calibri" w:hAnsi="Arial" w:cs="Calibri"/>
      <w:color w:val="000000"/>
      <w:sz w:val="24"/>
      <w:szCs w:val="24"/>
    </w:rPr>
  </w:style>
  <w:style w:type="paragraph" w:customStyle="1" w:styleId="AB4DF00A15424ED5A7729E5614B5D26D7">
    <w:name w:val="AB4DF00A15424ED5A7729E5614B5D26D7"/>
    <w:rsid w:val="00C20F18"/>
    <w:pPr>
      <w:widowControl w:val="0"/>
      <w:spacing w:after="240"/>
      <w:ind w:left="720"/>
      <w:contextualSpacing/>
    </w:pPr>
    <w:rPr>
      <w:rFonts w:ascii="Arial" w:eastAsia="Calibri" w:hAnsi="Arial" w:cs="Calibri"/>
      <w:color w:val="000000"/>
      <w:sz w:val="24"/>
      <w:szCs w:val="24"/>
    </w:rPr>
  </w:style>
  <w:style w:type="paragraph" w:customStyle="1" w:styleId="8B75AEFBE519411FB0C7BFC0FDE7D7E27">
    <w:name w:val="8B75AEFBE519411FB0C7BFC0FDE7D7E27"/>
    <w:rsid w:val="00C20F18"/>
    <w:pPr>
      <w:widowControl w:val="0"/>
      <w:spacing w:after="240"/>
      <w:ind w:left="720"/>
      <w:contextualSpacing/>
    </w:pPr>
    <w:rPr>
      <w:rFonts w:ascii="Arial" w:eastAsia="Calibri" w:hAnsi="Arial" w:cs="Calibri"/>
      <w:color w:val="000000"/>
      <w:sz w:val="24"/>
      <w:szCs w:val="24"/>
    </w:rPr>
  </w:style>
  <w:style w:type="paragraph" w:customStyle="1" w:styleId="E1252596818846FBAEB228C471DD48CD5">
    <w:name w:val="E1252596818846FBAEB228C471DD48CD5"/>
    <w:rsid w:val="00C20F18"/>
    <w:pPr>
      <w:widowControl w:val="0"/>
      <w:spacing w:after="240"/>
      <w:ind w:left="720"/>
      <w:contextualSpacing/>
    </w:pPr>
    <w:rPr>
      <w:rFonts w:ascii="Arial" w:eastAsia="Calibri" w:hAnsi="Arial" w:cs="Calibri"/>
      <w:color w:val="000000"/>
      <w:sz w:val="24"/>
      <w:szCs w:val="24"/>
    </w:rPr>
  </w:style>
  <w:style w:type="paragraph" w:customStyle="1" w:styleId="7111B153974D4DE0804E43E86A05AFF53">
    <w:name w:val="7111B153974D4DE0804E43E86A05AFF53"/>
    <w:rsid w:val="00C20F18"/>
    <w:pPr>
      <w:widowControl w:val="0"/>
      <w:spacing w:after="240"/>
      <w:ind w:left="720"/>
      <w:contextualSpacing/>
    </w:pPr>
    <w:rPr>
      <w:rFonts w:ascii="Arial" w:eastAsia="Calibri" w:hAnsi="Arial" w:cs="Calibri"/>
      <w:color w:val="000000"/>
      <w:sz w:val="24"/>
      <w:szCs w:val="24"/>
    </w:rPr>
  </w:style>
  <w:style w:type="paragraph" w:customStyle="1" w:styleId="5EE52D02922441BA9C2D4631239A9EBA3">
    <w:name w:val="5EE52D02922441BA9C2D4631239A9EBA3"/>
    <w:rsid w:val="00C20F18"/>
    <w:pPr>
      <w:widowControl w:val="0"/>
      <w:spacing w:before="240" w:after="120"/>
      <w:ind w:left="2160" w:right="-86" w:hanging="2160"/>
      <w:outlineLvl w:val="1"/>
    </w:pPr>
    <w:rPr>
      <w:rFonts w:ascii="Arial" w:eastAsia="Calibri" w:hAnsi="Arial" w:cs="Calibri"/>
      <w:b/>
      <w:color w:val="1F4E79" w:themeColor="accent1" w:themeShade="80"/>
      <w:sz w:val="32"/>
      <w:szCs w:val="36"/>
    </w:rPr>
  </w:style>
  <w:style w:type="paragraph" w:customStyle="1" w:styleId="93CF207F311743028CFA4326378CA5AE">
    <w:name w:val="93CF207F311743028CFA4326378CA5AE"/>
    <w:rsid w:val="00C20F18"/>
  </w:style>
  <w:style w:type="paragraph" w:customStyle="1" w:styleId="05B1B6A5EA884B918F7BC0BE7666E3BC">
    <w:name w:val="05B1B6A5EA884B918F7BC0BE7666E3BC"/>
    <w:rsid w:val="00C20F18"/>
  </w:style>
  <w:style w:type="paragraph" w:customStyle="1" w:styleId="4B0B4A341ED14C2CBDC81D0F0930B061">
    <w:name w:val="4B0B4A341ED14C2CBDC81D0F0930B061"/>
    <w:rsid w:val="00C20F18"/>
  </w:style>
  <w:style w:type="paragraph" w:customStyle="1" w:styleId="848737AD45B946438C86B8F15D4B7555">
    <w:name w:val="848737AD45B946438C86B8F15D4B7555"/>
    <w:rsid w:val="00C20F18"/>
  </w:style>
  <w:style w:type="paragraph" w:customStyle="1" w:styleId="603598EE4A7C4DB1823F1D83B0506F0C">
    <w:name w:val="603598EE4A7C4DB1823F1D83B0506F0C"/>
    <w:rsid w:val="00C20F18"/>
  </w:style>
  <w:style w:type="paragraph" w:customStyle="1" w:styleId="3B0C58B05AFB4A39980EF4DC201BDA9B">
    <w:name w:val="3B0C58B05AFB4A39980EF4DC201BDA9B"/>
    <w:rsid w:val="00C20F18"/>
  </w:style>
  <w:style w:type="paragraph" w:customStyle="1" w:styleId="59F62A95E8EC45D4A5F95378E7ADD2FE">
    <w:name w:val="59F62A95E8EC45D4A5F95378E7ADD2FE"/>
    <w:rsid w:val="00C20F18"/>
  </w:style>
  <w:style w:type="paragraph" w:customStyle="1" w:styleId="EB58B9E71F1C4AB8B54FB146DB423272">
    <w:name w:val="EB58B9E71F1C4AB8B54FB146DB423272"/>
    <w:rsid w:val="00C20F18"/>
  </w:style>
  <w:style w:type="paragraph" w:customStyle="1" w:styleId="3FE9604416EF480B9DFD86CFFBCA9626">
    <w:name w:val="3FE9604416EF480B9DFD86CFFBCA9626"/>
    <w:rsid w:val="00C20F18"/>
  </w:style>
  <w:style w:type="paragraph" w:customStyle="1" w:styleId="D5D508848D2F45419DDF6462AA076EE5">
    <w:name w:val="D5D508848D2F45419DDF6462AA076EE5"/>
    <w:rsid w:val="00C20F18"/>
  </w:style>
  <w:style w:type="paragraph" w:customStyle="1" w:styleId="A539CA42018344F5ABD82458804AA1B7">
    <w:name w:val="A539CA42018344F5ABD82458804AA1B7"/>
    <w:rsid w:val="00C20F18"/>
  </w:style>
  <w:style w:type="paragraph" w:customStyle="1" w:styleId="E9F0A29C74134400BF9D94FAAC33E933">
    <w:name w:val="E9F0A29C74134400BF9D94FAAC33E933"/>
    <w:rsid w:val="00C20F18"/>
  </w:style>
  <w:style w:type="paragraph" w:customStyle="1" w:styleId="4861EF6723474FF9B46876F6F77F83AE">
    <w:name w:val="4861EF6723474FF9B46876F6F77F83AE"/>
    <w:rsid w:val="00C20F18"/>
  </w:style>
  <w:style w:type="paragraph" w:customStyle="1" w:styleId="07E95F846B9E4E2AB689289CDEFDE239">
    <w:name w:val="07E95F846B9E4E2AB689289CDEFDE239"/>
    <w:rsid w:val="00C20F18"/>
  </w:style>
  <w:style w:type="paragraph" w:customStyle="1" w:styleId="A84C006938A74F98A54F20F795A6C37B">
    <w:name w:val="A84C006938A74F98A54F20F795A6C37B"/>
    <w:rsid w:val="00C20F18"/>
  </w:style>
  <w:style w:type="paragraph" w:customStyle="1" w:styleId="C33212ED37A745658E68B5D3C257763C">
    <w:name w:val="C33212ED37A745658E68B5D3C257763C"/>
    <w:rsid w:val="00C20F18"/>
  </w:style>
  <w:style w:type="paragraph" w:customStyle="1" w:styleId="2E41750CC4384108A248C44D89DE7560">
    <w:name w:val="2E41750CC4384108A248C44D89DE7560"/>
    <w:rsid w:val="00C20F18"/>
  </w:style>
  <w:style w:type="paragraph" w:customStyle="1" w:styleId="82BCFAA2E2E44625A01CAF066195DD8C20">
    <w:name w:val="82BCFAA2E2E44625A01CAF066195DD8C20"/>
    <w:rsid w:val="00E50343"/>
    <w:pPr>
      <w:widowControl w:val="0"/>
      <w:spacing w:after="240"/>
    </w:pPr>
    <w:rPr>
      <w:rFonts w:ascii="Arial" w:eastAsia="Calibri" w:hAnsi="Arial" w:cs="Calibri"/>
      <w:color w:val="000000"/>
      <w:sz w:val="24"/>
      <w:szCs w:val="24"/>
    </w:rPr>
  </w:style>
  <w:style w:type="paragraph" w:customStyle="1" w:styleId="C6243E7DE0CB4442A1C9199C01D096A720">
    <w:name w:val="C6243E7DE0CB4442A1C9199C01D096A720"/>
    <w:rsid w:val="00E50343"/>
    <w:pPr>
      <w:widowControl w:val="0"/>
      <w:spacing w:after="240"/>
    </w:pPr>
    <w:rPr>
      <w:rFonts w:ascii="Arial" w:eastAsia="Calibri" w:hAnsi="Arial" w:cs="Calibri"/>
      <w:color w:val="000000"/>
      <w:sz w:val="24"/>
      <w:szCs w:val="24"/>
    </w:rPr>
  </w:style>
  <w:style w:type="paragraph" w:customStyle="1" w:styleId="1E82039AC0E047D9B6E3C7BABB92FEB120">
    <w:name w:val="1E82039AC0E047D9B6E3C7BABB92FEB120"/>
    <w:rsid w:val="00E50343"/>
    <w:pPr>
      <w:widowControl w:val="0"/>
      <w:spacing w:after="240"/>
    </w:pPr>
    <w:rPr>
      <w:rFonts w:ascii="Arial" w:eastAsia="Calibri" w:hAnsi="Arial" w:cs="Calibri"/>
      <w:color w:val="000000"/>
      <w:sz w:val="24"/>
      <w:szCs w:val="24"/>
    </w:rPr>
  </w:style>
  <w:style w:type="paragraph" w:customStyle="1" w:styleId="E324D6FD8721427EB80FADA4DBFCC39520">
    <w:name w:val="E324D6FD8721427EB80FADA4DBFCC39520"/>
    <w:rsid w:val="00E50343"/>
    <w:pPr>
      <w:widowControl w:val="0"/>
      <w:spacing w:after="240"/>
    </w:pPr>
    <w:rPr>
      <w:rFonts w:ascii="Arial" w:eastAsia="Calibri" w:hAnsi="Arial" w:cs="Calibri"/>
      <w:color w:val="000000"/>
      <w:sz w:val="24"/>
      <w:szCs w:val="24"/>
    </w:rPr>
  </w:style>
  <w:style w:type="paragraph" w:customStyle="1" w:styleId="EA3DFC05BB404EC5954D2B506B22E74D20">
    <w:name w:val="EA3DFC05BB404EC5954D2B506B22E74D20"/>
    <w:rsid w:val="00E50343"/>
    <w:pPr>
      <w:widowControl w:val="0"/>
      <w:spacing w:after="240"/>
    </w:pPr>
    <w:rPr>
      <w:rFonts w:ascii="Arial" w:eastAsia="Calibri" w:hAnsi="Arial" w:cs="Calibri"/>
      <w:color w:val="000000"/>
      <w:sz w:val="24"/>
      <w:szCs w:val="24"/>
    </w:rPr>
  </w:style>
  <w:style w:type="paragraph" w:customStyle="1" w:styleId="B4C85465E5684C5BB12578B5FCCD984D20">
    <w:name w:val="B4C85465E5684C5BB12578B5FCCD984D20"/>
    <w:rsid w:val="00E50343"/>
    <w:pPr>
      <w:widowControl w:val="0"/>
      <w:spacing w:after="240"/>
    </w:pPr>
    <w:rPr>
      <w:rFonts w:ascii="Arial" w:eastAsia="Calibri" w:hAnsi="Arial" w:cs="Calibri"/>
      <w:color w:val="000000"/>
      <w:sz w:val="24"/>
      <w:szCs w:val="24"/>
    </w:rPr>
  </w:style>
  <w:style w:type="paragraph" w:customStyle="1" w:styleId="23ADC6B677F640B8A5ABA656BCEE9DAA20">
    <w:name w:val="23ADC6B677F640B8A5ABA656BCEE9DAA20"/>
    <w:rsid w:val="00E50343"/>
    <w:pPr>
      <w:widowControl w:val="0"/>
      <w:spacing w:after="240"/>
    </w:pPr>
    <w:rPr>
      <w:rFonts w:ascii="Arial" w:eastAsia="Calibri" w:hAnsi="Arial" w:cs="Calibri"/>
      <w:color w:val="000000"/>
      <w:sz w:val="24"/>
      <w:szCs w:val="24"/>
    </w:rPr>
  </w:style>
  <w:style w:type="paragraph" w:customStyle="1" w:styleId="8C5F77AF6BD1466B80FD82C3A6985E2220">
    <w:name w:val="8C5F77AF6BD1466B80FD82C3A6985E2220"/>
    <w:rsid w:val="00E50343"/>
    <w:pPr>
      <w:widowControl w:val="0"/>
      <w:spacing w:after="240"/>
    </w:pPr>
    <w:rPr>
      <w:rFonts w:ascii="Arial" w:eastAsia="Calibri" w:hAnsi="Arial" w:cs="Calibri"/>
      <w:color w:val="000000"/>
      <w:sz w:val="24"/>
      <w:szCs w:val="24"/>
    </w:rPr>
  </w:style>
  <w:style w:type="paragraph" w:customStyle="1" w:styleId="228AEFE73E9B49B0A616C3577337ECCA20">
    <w:name w:val="228AEFE73E9B49B0A616C3577337ECCA20"/>
    <w:rsid w:val="00E50343"/>
    <w:pPr>
      <w:widowControl w:val="0"/>
      <w:spacing w:after="240"/>
    </w:pPr>
    <w:rPr>
      <w:rFonts w:ascii="Arial" w:eastAsia="Calibri" w:hAnsi="Arial" w:cs="Calibri"/>
      <w:color w:val="000000"/>
      <w:sz w:val="24"/>
      <w:szCs w:val="24"/>
    </w:rPr>
  </w:style>
  <w:style w:type="paragraph" w:customStyle="1" w:styleId="7155F5B2AAC648FC9931A0CA5D17C80B3">
    <w:name w:val="7155F5B2AAC648FC9931A0CA5D17C80B3"/>
    <w:rsid w:val="00E50343"/>
    <w:pPr>
      <w:widowControl w:val="0"/>
      <w:spacing w:after="240"/>
      <w:ind w:left="720"/>
      <w:contextualSpacing/>
    </w:pPr>
    <w:rPr>
      <w:rFonts w:ascii="Arial" w:eastAsia="Calibri" w:hAnsi="Arial" w:cs="Calibri"/>
      <w:color w:val="000000"/>
      <w:sz w:val="24"/>
      <w:szCs w:val="24"/>
    </w:rPr>
  </w:style>
  <w:style w:type="paragraph" w:customStyle="1" w:styleId="EC7D50B98FE04BABB031B0F0C4D35D6219">
    <w:name w:val="EC7D50B98FE04BABB031B0F0C4D35D6219"/>
    <w:rsid w:val="00E50343"/>
    <w:pPr>
      <w:widowControl w:val="0"/>
      <w:spacing w:after="240"/>
      <w:ind w:left="720"/>
      <w:contextualSpacing/>
    </w:pPr>
    <w:rPr>
      <w:rFonts w:ascii="Arial" w:eastAsia="Calibri" w:hAnsi="Arial" w:cs="Calibri"/>
      <w:color w:val="000000"/>
      <w:sz w:val="24"/>
      <w:szCs w:val="24"/>
    </w:rPr>
  </w:style>
  <w:style w:type="paragraph" w:customStyle="1" w:styleId="A6A8FE20EBF34E51974F041317F1680922">
    <w:name w:val="A6A8FE20EBF34E51974F041317F1680922"/>
    <w:rsid w:val="00E50343"/>
    <w:pPr>
      <w:widowControl w:val="0"/>
      <w:spacing w:after="240"/>
      <w:ind w:left="720"/>
      <w:contextualSpacing/>
    </w:pPr>
    <w:rPr>
      <w:rFonts w:ascii="Arial" w:eastAsia="Calibri" w:hAnsi="Arial" w:cs="Calibri"/>
      <w:color w:val="000000"/>
      <w:sz w:val="24"/>
      <w:szCs w:val="24"/>
    </w:rPr>
  </w:style>
  <w:style w:type="paragraph" w:customStyle="1" w:styleId="82EEA4B18FA74FE3A2C63514CCA47A0A22">
    <w:name w:val="82EEA4B18FA74FE3A2C63514CCA47A0A22"/>
    <w:rsid w:val="00E50343"/>
    <w:pPr>
      <w:widowControl w:val="0"/>
      <w:spacing w:after="240"/>
      <w:ind w:left="720"/>
      <w:contextualSpacing/>
    </w:pPr>
    <w:rPr>
      <w:rFonts w:ascii="Arial" w:eastAsia="Calibri" w:hAnsi="Arial" w:cs="Calibri"/>
      <w:color w:val="000000"/>
      <w:sz w:val="24"/>
      <w:szCs w:val="24"/>
    </w:rPr>
  </w:style>
  <w:style w:type="paragraph" w:customStyle="1" w:styleId="C8D60DC94220434CB2BAF3F4A64A4A9518">
    <w:name w:val="C8D60DC94220434CB2BAF3F4A64A4A9518"/>
    <w:rsid w:val="00E50343"/>
    <w:pPr>
      <w:widowControl w:val="0"/>
      <w:spacing w:after="240"/>
      <w:ind w:left="720"/>
      <w:contextualSpacing/>
    </w:pPr>
    <w:rPr>
      <w:rFonts w:ascii="Arial" w:eastAsia="Calibri" w:hAnsi="Arial" w:cs="Calibri"/>
      <w:color w:val="000000"/>
      <w:sz w:val="24"/>
      <w:szCs w:val="24"/>
    </w:rPr>
  </w:style>
  <w:style w:type="paragraph" w:customStyle="1" w:styleId="8A3D92697C884936B309C0F4BCF8B99A18">
    <w:name w:val="8A3D92697C884936B309C0F4BCF8B99A18"/>
    <w:rsid w:val="00E50343"/>
    <w:pPr>
      <w:widowControl w:val="0"/>
      <w:spacing w:after="240"/>
      <w:ind w:left="720"/>
      <w:contextualSpacing/>
    </w:pPr>
    <w:rPr>
      <w:rFonts w:ascii="Arial" w:eastAsia="Calibri" w:hAnsi="Arial" w:cs="Calibri"/>
      <w:color w:val="000000"/>
      <w:sz w:val="24"/>
      <w:szCs w:val="24"/>
    </w:rPr>
  </w:style>
  <w:style w:type="paragraph" w:customStyle="1" w:styleId="C3D32AA74DAE4F5F8C6686E32CB4BCA714">
    <w:name w:val="C3D32AA74DAE4F5F8C6686E32CB4BCA714"/>
    <w:rsid w:val="00E50343"/>
    <w:pPr>
      <w:widowControl w:val="0"/>
      <w:spacing w:after="240"/>
      <w:ind w:left="720"/>
      <w:contextualSpacing/>
    </w:pPr>
    <w:rPr>
      <w:rFonts w:ascii="Arial" w:eastAsia="Calibri" w:hAnsi="Arial" w:cs="Calibri"/>
      <w:color w:val="000000"/>
      <w:sz w:val="24"/>
      <w:szCs w:val="24"/>
    </w:rPr>
  </w:style>
  <w:style w:type="paragraph" w:customStyle="1" w:styleId="A778BD1035F242A594D56B5D058F865114">
    <w:name w:val="A778BD1035F242A594D56B5D058F865114"/>
    <w:rsid w:val="00E50343"/>
    <w:pPr>
      <w:widowControl w:val="0"/>
      <w:spacing w:after="240"/>
      <w:ind w:left="720"/>
      <w:contextualSpacing/>
    </w:pPr>
    <w:rPr>
      <w:rFonts w:ascii="Arial" w:eastAsia="Calibri" w:hAnsi="Arial" w:cs="Calibri"/>
      <w:color w:val="000000"/>
      <w:sz w:val="24"/>
      <w:szCs w:val="24"/>
    </w:rPr>
  </w:style>
  <w:style w:type="paragraph" w:customStyle="1" w:styleId="5601D29C2A5645E9A474B7CF1ACF1F8111">
    <w:name w:val="5601D29C2A5645E9A474B7CF1ACF1F8111"/>
    <w:rsid w:val="00E50343"/>
    <w:pPr>
      <w:widowControl w:val="0"/>
      <w:spacing w:after="240"/>
      <w:ind w:left="720"/>
      <w:contextualSpacing/>
    </w:pPr>
    <w:rPr>
      <w:rFonts w:ascii="Arial" w:eastAsia="Calibri" w:hAnsi="Arial" w:cs="Calibri"/>
      <w:color w:val="000000"/>
      <w:sz w:val="24"/>
      <w:szCs w:val="24"/>
    </w:rPr>
  </w:style>
  <w:style w:type="paragraph" w:customStyle="1" w:styleId="93CF207F311743028CFA4326378CA5AE1">
    <w:name w:val="93CF207F311743028CFA4326378CA5AE1"/>
    <w:rsid w:val="00E50343"/>
    <w:pPr>
      <w:widowControl w:val="0"/>
      <w:spacing w:after="240"/>
      <w:ind w:left="720"/>
      <w:contextualSpacing/>
    </w:pPr>
    <w:rPr>
      <w:rFonts w:ascii="Arial" w:eastAsia="Calibri" w:hAnsi="Arial" w:cs="Calibri"/>
      <w:color w:val="000000"/>
      <w:sz w:val="24"/>
      <w:szCs w:val="24"/>
    </w:rPr>
  </w:style>
  <w:style w:type="paragraph" w:customStyle="1" w:styleId="6B0C86D11EB242BFB15BBB746C565EAB2">
    <w:name w:val="6B0C86D11EB242BFB15BBB746C565EAB2"/>
    <w:rsid w:val="00E50343"/>
    <w:pPr>
      <w:widowControl w:val="0"/>
      <w:spacing w:after="240"/>
      <w:ind w:left="720"/>
      <w:contextualSpacing/>
    </w:pPr>
    <w:rPr>
      <w:rFonts w:ascii="Arial" w:eastAsia="Calibri" w:hAnsi="Arial" w:cs="Calibri"/>
      <w:color w:val="000000"/>
      <w:sz w:val="24"/>
      <w:szCs w:val="24"/>
    </w:rPr>
  </w:style>
  <w:style w:type="paragraph" w:customStyle="1" w:styleId="1B4C41973845458BB62AC89DA24F03D72">
    <w:name w:val="1B4C41973845458BB62AC89DA24F03D72"/>
    <w:rsid w:val="00E50343"/>
    <w:pPr>
      <w:widowControl w:val="0"/>
      <w:spacing w:after="0" w:line="240" w:lineRule="auto"/>
    </w:pPr>
    <w:rPr>
      <w:rFonts w:ascii="Arial" w:eastAsia="Calibri" w:hAnsi="Arial" w:cs="Calibri"/>
      <w:color w:val="000000"/>
      <w:sz w:val="24"/>
      <w:szCs w:val="24"/>
    </w:rPr>
  </w:style>
  <w:style w:type="paragraph" w:customStyle="1" w:styleId="269A1B490ACA43828519998FE1455B732">
    <w:name w:val="269A1B490ACA43828519998FE1455B732"/>
    <w:rsid w:val="00E50343"/>
    <w:pPr>
      <w:widowControl w:val="0"/>
      <w:spacing w:after="0" w:line="240" w:lineRule="auto"/>
    </w:pPr>
    <w:rPr>
      <w:rFonts w:ascii="Arial" w:eastAsia="Calibri" w:hAnsi="Arial" w:cs="Calibri"/>
      <w:color w:val="000000"/>
      <w:sz w:val="24"/>
      <w:szCs w:val="24"/>
    </w:rPr>
  </w:style>
  <w:style w:type="paragraph" w:customStyle="1" w:styleId="B805E13E9B954C7DB26A067503BC88DC2">
    <w:name w:val="B805E13E9B954C7DB26A067503BC88DC2"/>
    <w:rsid w:val="00E50343"/>
    <w:pPr>
      <w:widowControl w:val="0"/>
      <w:spacing w:after="0" w:line="240" w:lineRule="auto"/>
    </w:pPr>
    <w:rPr>
      <w:rFonts w:ascii="Arial" w:eastAsia="Calibri" w:hAnsi="Arial" w:cs="Calibri"/>
      <w:color w:val="000000"/>
      <w:sz w:val="24"/>
      <w:szCs w:val="24"/>
    </w:rPr>
  </w:style>
  <w:style w:type="paragraph" w:customStyle="1" w:styleId="3B0C58B05AFB4A39980EF4DC201BDA9B1">
    <w:name w:val="3B0C58B05AFB4A39980EF4DC201BDA9B1"/>
    <w:rsid w:val="00E50343"/>
    <w:pPr>
      <w:widowControl w:val="0"/>
      <w:spacing w:after="240"/>
      <w:ind w:left="720"/>
      <w:contextualSpacing/>
    </w:pPr>
    <w:rPr>
      <w:rFonts w:ascii="Arial" w:eastAsia="Calibri" w:hAnsi="Arial" w:cs="Calibri"/>
      <w:color w:val="000000"/>
      <w:sz w:val="24"/>
      <w:szCs w:val="24"/>
    </w:rPr>
  </w:style>
  <w:style w:type="paragraph" w:customStyle="1" w:styleId="59F62A95E8EC45D4A5F95378E7ADD2FE1">
    <w:name w:val="59F62A95E8EC45D4A5F95378E7ADD2FE1"/>
    <w:rsid w:val="00E50343"/>
    <w:pPr>
      <w:widowControl w:val="0"/>
      <w:spacing w:after="240"/>
      <w:ind w:left="720"/>
      <w:contextualSpacing/>
    </w:pPr>
    <w:rPr>
      <w:rFonts w:ascii="Arial" w:eastAsia="Calibri" w:hAnsi="Arial" w:cs="Calibri"/>
      <w:color w:val="000000"/>
      <w:sz w:val="24"/>
      <w:szCs w:val="24"/>
    </w:rPr>
  </w:style>
  <w:style w:type="paragraph" w:customStyle="1" w:styleId="EB58B9E71F1C4AB8B54FB146DB4232721">
    <w:name w:val="EB58B9E71F1C4AB8B54FB146DB4232721"/>
    <w:rsid w:val="00E50343"/>
    <w:pPr>
      <w:widowControl w:val="0"/>
      <w:spacing w:after="0" w:line="240" w:lineRule="auto"/>
    </w:pPr>
    <w:rPr>
      <w:rFonts w:ascii="Arial" w:eastAsia="Calibri" w:hAnsi="Arial" w:cs="Calibri"/>
      <w:color w:val="000000"/>
      <w:sz w:val="24"/>
      <w:szCs w:val="24"/>
    </w:rPr>
  </w:style>
  <w:style w:type="paragraph" w:customStyle="1" w:styleId="3FE9604416EF480B9DFD86CFFBCA96261">
    <w:name w:val="3FE9604416EF480B9DFD86CFFBCA96261"/>
    <w:rsid w:val="00E50343"/>
    <w:pPr>
      <w:widowControl w:val="0"/>
      <w:spacing w:after="0" w:line="240" w:lineRule="auto"/>
    </w:pPr>
    <w:rPr>
      <w:rFonts w:ascii="Arial" w:eastAsia="Calibri" w:hAnsi="Arial" w:cs="Calibri"/>
      <w:color w:val="000000"/>
      <w:sz w:val="24"/>
      <w:szCs w:val="24"/>
    </w:rPr>
  </w:style>
  <w:style w:type="paragraph" w:customStyle="1" w:styleId="2E41750CC4384108A248C44D89DE75601">
    <w:name w:val="2E41750CC4384108A248C44D89DE75601"/>
    <w:rsid w:val="00E50343"/>
    <w:pPr>
      <w:widowControl w:val="0"/>
      <w:spacing w:after="0" w:line="240" w:lineRule="auto"/>
    </w:pPr>
    <w:rPr>
      <w:rFonts w:ascii="Arial" w:eastAsia="Calibri" w:hAnsi="Arial" w:cs="Calibri"/>
      <w:color w:val="000000"/>
      <w:sz w:val="24"/>
      <w:szCs w:val="24"/>
    </w:rPr>
  </w:style>
  <w:style w:type="paragraph" w:customStyle="1" w:styleId="A539CA42018344F5ABD82458804AA1B71">
    <w:name w:val="A539CA42018344F5ABD82458804AA1B71"/>
    <w:rsid w:val="00E50343"/>
    <w:pPr>
      <w:widowControl w:val="0"/>
      <w:spacing w:after="240"/>
      <w:ind w:left="720"/>
      <w:contextualSpacing/>
    </w:pPr>
    <w:rPr>
      <w:rFonts w:ascii="Arial" w:eastAsia="Calibri" w:hAnsi="Arial" w:cs="Calibri"/>
      <w:color w:val="000000"/>
      <w:sz w:val="24"/>
      <w:szCs w:val="24"/>
    </w:rPr>
  </w:style>
  <w:style w:type="paragraph" w:customStyle="1" w:styleId="E9F0A29C74134400BF9D94FAAC33E9331">
    <w:name w:val="E9F0A29C74134400BF9D94FAAC33E9331"/>
    <w:rsid w:val="00E50343"/>
    <w:pPr>
      <w:widowControl w:val="0"/>
      <w:spacing w:after="240"/>
      <w:ind w:left="720"/>
      <w:contextualSpacing/>
    </w:pPr>
    <w:rPr>
      <w:rFonts w:ascii="Arial" w:eastAsia="Calibri" w:hAnsi="Arial" w:cs="Calibri"/>
      <w:color w:val="000000"/>
      <w:sz w:val="24"/>
      <w:szCs w:val="24"/>
    </w:rPr>
  </w:style>
  <w:style w:type="paragraph" w:customStyle="1" w:styleId="4861EF6723474FF9B46876F6F77F83AE1">
    <w:name w:val="4861EF6723474FF9B46876F6F77F83AE1"/>
    <w:rsid w:val="00E50343"/>
    <w:pPr>
      <w:widowControl w:val="0"/>
      <w:spacing w:after="0" w:line="240" w:lineRule="auto"/>
    </w:pPr>
    <w:rPr>
      <w:rFonts w:ascii="Arial" w:eastAsia="Calibri" w:hAnsi="Arial" w:cs="Calibri"/>
      <w:color w:val="000000"/>
      <w:sz w:val="24"/>
      <w:szCs w:val="24"/>
    </w:rPr>
  </w:style>
  <w:style w:type="paragraph" w:customStyle="1" w:styleId="07E95F846B9E4E2AB689289CDEFDE2391">
    <w:name w:val="07E95F846B9E4E2AB689289CDEFDE2391"/>
    <w:rsid w:val="00E50343"/>
    <w:pPr>
      <w:widowControl w:val="0"/>
      <w:spacing w:after="0" w:line="240" w:lineRule="auto"/>
    </w:pPr>
    <w:rPr>
      <w:rFonts w:ascii="Arial" w:eastAsia="Calibri" w:hAnsi="Arial" w:cs="Calibri"/>
      <w:color w:val="000000"/>
      <w:sz w:val="24"/>
      <w:szCs w:val="24"/>
    </w:rPr>
  </w:style>
  <w:style w:type="paragraph" w:customStyle="1" w:styleId="C33212ED37A745658E68B5D3C257763C1">
    <w:name w:val="C33212ED37A745658E68B5D3C257763C1"/>
    <w:rsid w:val="00E50343"/>
    <w:pPr>
      <w:widowControl w:val="0"/>
      <w:spacing w:after="0" w:line="240" w:lineRule="auto"/>
    </w:pPr>
    <w:rPr>
      <w:rFonts w:ascii="Arial" w:eastAsia="Calibri" w:hAnsi="Arial" w:cs="Calibri"/>
      <w:color w:val="000000"/>
      <w:sz w:val="24"/>
      <w:szCs w:val="24"/>
    </w:rPr>
  </w:style>
  <w:style w:type="paragraph" w:customStyle="1" w:styleId="750CF20D69F945599FB47AF3E4DE50498">
    <w:name w:val="750CF20D69F945599FB47AF3E4DE50498"/>
    <w:rsid w:val="00E50343"/>
    <w:pPr>
      <w:widowControl w:val="0"/>
      <w:spacing w:after="240"/>
    </w:pPr>
    <w:rPr>
      <w:rFonts w:ascii="Arial" w:eastAsia="Calibri" w:hAnsi="Arial" w:cs="Calibri"/>
      <w:color w:val="000000"/>
      <w:sz w:val="24"/>
      <w:szCs w:val="24"/>
    </w:rPr>
  </w:style>
  <w:style w:type="paragraph" w:customStyle="1" w:styleId="2944B6A16351405D8B7EEDAC117C5FD610">
    <w:name w:val="2944B6A16351405D8B7EEDAC117C5FD610"/>
    <w:rsid w:val="00E50343"/>
    <w:pPr>
      <w:widowControl w:val="0"/>
      <w:spacing w:after="240"/>
      <w:ind w:left="720"/>
      <w:contextualSpacing/>
    </w:pPr>
    <w:rPr>
      <w:rFonts w:ascii="Arial" w:eastAsia="Calibri" w:hAnsi="Arial" w:cs="Calibri"/>
      <w:color w:val="000000"/>
      <w:sz w:val="24"/>
      <w:szCs w:val="24"/>
    </w:rPr>
  </w:style>
  <w:style w:type="paragraph" w:customStyle="1" w:styleId="E431F6A5B628434AB073FFBB11F99E6E10">
    <w:name w:val="E431F6A5B628434AB073FFBB11F99E6E10"/>
    <w:rsid w:val="00E50343"/>
    <w:pPr>
      <w:widowControl w:val="0"/>
      <w:spacing w:after="240"/>
      <w:ind w:left="720"/>
      <w:contextualSpacing/>
    </w:pPr>
    <w:rPr>
      <w:rFonts w:ascii="Arial" w:eastAsia="Calibri" w:hAnsi="Arial" w:cs="Calibri"/>
      <w:color w:val="000000"/>
      <w:sz w:val="24"/>
      <w:szCs w:val="24"/>
    </w:rPr>
  </w:style>
  <w:style w:type="paragraph" w:customStyle="1" w:styleId="55808BF108B544E4846DF83A94971D7F9">
    <w:name w:val="55808BF108B544E4846DF83A94971D7F9"/>
    <w:rsid w:val="00E50343"/>
    <w:pPr>
      <w:widowControl w:val="0"/>
      <w:spacing w:after="0" w:line="240" w:lineRule="auto"/>
    </w:pPr>
    <w:rPr>
      <w:rFonts w:ascii="Arial" w:eastAsia="Calibri" w:hAnsi="Arial" w:cs="Calibri"/>
      <w:color w:val="000000"/>
      <w:sz w:val="24"/>
      <w:szCs w:val="24"/>
    </w:rPr>
  </w:style>
  <w:style w:type="paragraph" w:customStyle="1" w:styleId="54FF0B25471141FA94C2948874106B7C10">
    <w:name w:val="54FF0B25471141FA94C2948874106B7C10"/>
    <w:rsid w:val="00E50343"/>
    <w:pPr>
      <w:widowControl w:val="0"/>
      <w:spacing w:after="0" w:line="240" w:lineRule="auto"/>
    </w:pPr>
    <w:rPr>
      <w:rFonts w:ascii="Arial" w:eastAsia="Calibri" w:hAnsi="Arial" w:cs="Calibri"/>
      <w:color w:val="000000"/>
      <w:sz w:val="24"/>
      <w:szCs w:val="24"/>
    </w:rPr>
  </w:style>
  <w:style w:type="paragraph" w:customStyle="1" w:styleId="04BC049530B1457D81228FBC206FFC4A10">
    <w:name w:val="04BC049530B1457D81228FBC206FFC4A10"/>
    <w:rsid w:val="00E50343"/>
    <w:pPr>
      <w:widowControl w:val="0"/>
      <w:spacing w:after="0" w:line="240" w:lineRule="auto"/>
    </w:pPr>
    <w:rPr>
      <w:rFonts w:ascii="Arial" w:eastAsia="Calibri" w:hAnsi="Arial" w:cs="Calibri"/>
      <w:color w:val="000000"/>
      <w:sz w:val="24"/>
      <w:szCs w:val="24"/>
    </w:rPr>
  </w:style>
  <w:style w:type="paragraph" w:customStyle="1" w:styleId="754BEE66B36F46ADAF8EDD22B0CF5F4D10">
    <w:name w:val="754BEE66B36F46ADAF8EDD22B0CF5F4D10"/>
    <w:rsid w:val="00E50343"/>
    <w:pPr>
      <w:widowControl w:val="0"/>
      <w:spacing w:after="0" w:line="240" w:lineRule="auto"/>
    </w:pPr>
    <w:rPr>
      <w:rFonts w:ascii="Arial" w:eastAsia="Calibri" w:hAnsi="Arial" w:cs="Calibri"/>
      <w:color w:val="000000"/>
      <w:sz w:val="24"/>
      <w:szCs w:val="24"/>
    </w:rPr>
  </w:style>
  <w:style w:type="paragraph" w:customStyle="1" w:styleId="A7B5BA908B77494B9CC40BC64F75E72510">
    <w:name w:val="A7B5BA908B77494B9CC40BC64F75E72510"/>
    <w:rsid w:val="00E50343"/>
    <w:pPr>
      <w:widowControl w:val="0"/>
      <w:spacing w:after="0" w:line="240" w:lineRule="auto"/>
    </w:pPr>
    <w:rPr>
      <w:rFonts w:ascii="Arial" w:eastAsia="Calibri" w:hAnsi="Arial" w:cs="Calibri"/>
      <w:color w:val="000000"/>
      <w:sz w:val="24"/>
      <w:szCs w:val="24"/>
    </w:rPr>
  </w:style>
  <w:style w:type="paragraph" w:customStyle="1" w:styleId="B65612CC531A4FDABEE9D5D79625135910">
    <w:name w:val="B65612CC531A4FDABEE9D5D79625135910"/>
    <w:rsid w:val="00E50343"/>
    <w:pPr>
      <w:widowControl w:val="0"/>
      <w:spacing w:after="0" w:line="240" w:lineRule="auto"/>
    </w:pPr>
    <w:rPr>
      <w:rFonts w:ascii="Arial" w:eastAsia="Calibri" w:hAnsi="Arial" w:cs="Calibri"/>
      <w:color w:val="000000"/>
      <w:sz w:val="24"/>
      <w:szCs w:val="24"/>
    </w:rPr>
  </w:style>
  <w:style w:type="paragraph" w:customStyle="1" w:styleId="38A5A30349C448FB852A8A8599E89BC08">
    <w:name w:val="38A5A30349C448FB852A8A8599E89BC08"/>
    <w:rsid w:val="00E50343"/>
    <w:pPr>
      <w:widowControl w:val="0"/>
      <w:spacing w:after="240"/>
      <w:ind w:left="720"/>
      <w:contextualSpacing/>
    </w:pPr>
    <w:rPr>
      <w:rFonts w:ascii="Arial" w:eastAsia="Calibri" w:hAnsi="Arial" w:cs="Calibri"/>
      <w:color w:val="000000"/>
      <w:sz w:val="24"/>
      <w:szCs w:val="24"/>
    </w:rPr>
  </w:style>
  <w:style w:type="paragraph" w:customStyle="1" w:styleId="AB4DF00A15424ED5A7729E5614B5D26D8">
    <w:name w:val="AB4DF00A15424ED5A7729E5614B5D26D8"/>
    <w:rsid w:val="00E50343"/>
    <w:pPr>
      <w:widowControl w:val="0"/>
      <w:spacing w:after="240"/>
      <w:ind w:left="720"/>
      <w:contextualSpacing/>
    </w:pPr>
    <w:rPr>
      <w:rFonts w:ascii="Arial" w:eastAsia="Calibri" w:hAnsi="Arial" w:cs="Calibri"/>
      <w:color w:val="000000"/>
      <w:sz w:val="24"/>
      <w:szCs w:val="24"/>
    </w:rPr>
  </w:style>
  <w:style w:type="paragraph" w:customStyle="1" w:styleId="8B75AEFBE519411FB0C7BFC0FDE7D7E28">
    <w:name w:val="8B75AEFBE519411FB0C7BFC0FDE7D7E28"/>
    <w:rsid w:val="00E50343"/>
    <w:pPr>
      <w:widowControl w:val="0"/>
      <w:spacing w:after="240"/>
      <w:ind w:left="720"/>
      <w:contextualSpacing/>
    </w:pPr>
    <w:rPr>
      <w:rFonts w:ascii="Arial" w:eastAsia="Calibri" w:hAnsi="Arial" w:cs="Calibri"/>
      <w:color w:val="000000"/>
      <w:sz w:val="24"/>
      <w:szCs w:val="24"/>
    </w:rPr>
  </w:style>
  <w:style w:type="paragraph" w:customStyle="1" w:styleId="E1252596818846FBAEB228C471DD48CD6">
    <w:name w:val="E1252596818846FBAEB228C471DD48CD6"/>
    <w:rsid w:val="00E50343"/>
    <w:pPr>
      <w:widowControl w:val="0"/>
      <w:spacing w:after="240"/>
      <w:ind w:left="720"/>
      <w:contextualSpacing/>
    </w:pPr>
    <w:rPr>
      <w:rFonts w:ascii="Arial" w:eastAsia="Calibri" w:hAnsi="Arial" w:cs="Calibri"/>
      <w:color w:val="000000"/>
      <w:sz w:val="24"/>
      <w:szCs w:val="24"/>
    </w:rPr>
  </w:style>
  <w:style w:type="paragraph" w:customStyle="1" w:styleId="7111B153974D4DE0804E43E86A05AFF54">
    <w:name w:val="7111B153974D4DE0804E43E86A05AFF54"/>
    <w:rsid w:val="00E50343"/>
    <w:pPr>
      <w:widowControl w:val="0"/>
      <w:spacing w:after="240"/>
      <w:ind w:left="720"/>
      <w:contextualSpacing/>
    </w:pPr>
    <w:rPr>
      <w:rFonts w:ascii="Arial" w:eastAsia="Calibri" w:hAnsi="Arial" w:cs="Calibri"/>
      <w:color w:val="000000"/>
      <w:sz w:val="24"/>
      <w:szCs w:val="24"/>
    </w:rPr>
  </w:style>
  <w:style w:type="paragraph" w:customStyle="1" w:styleId="5EE52D02922441BA9C2D4631239A9EBA4">
    <w:name w:val="5EE52D02922441BA9C2D4631239A9EBA4"/>
    <w:rsid w:val="00E50343"/>
    <w:pPr>
      <w:widowControl w:val="0"/>
      <w:spacing w:before="240" w:after="120"/>
      <w:ind w:left="2160" w:right="-86" w:hanging="2160"/>
      <w:outlineLvl w:val="1"/>
    </w:pPr>
    <w:rPr>
      <w:rFonts w:ascii="Arial" w:eastAsia="Calibri" w:hAnsi="Arial" w:cs="Calibri"/>
      <w:b/>
      <w:color w:val="1F4E79" w:themeColor="accent1" w:themeShade="80"/>
      <w:sz w:val="32"/>
      <w:szCs w:val="36"/>
    </w:rPr>
  </w:style>
  <w:style w:type="paragraph" w:customStyle="1" w:styleId="81EF9672AD48464DA12CF4734F227E79">
    <w:name w:val="81EF9672AD48464DA12CF4734F227E79"/>
    <w:rsid w:val="00A560F9"/>
  </w:style>
  <w:style w:type="paragraph" w:customStyle="1" w:styleId="82BCFAA2E2E44625A01CAF066195DD8C21">
    <w:name w:val="82BCFAA2E2E44625A01CAF066195DD8C21"/>
    <w:rsid w:val="00A560F9"/>
    <w:pPr>
      <w:widowControl w:val="0"/>
      <w:spacing w:after="240"/>
    </w:pPr>
    <w:rPr>
      <w:rFonts w:ascii="Arial" w:eastAsia="Calibri" w:hAnsi="Arial" w:cs="Calibri"/>
      <w:color w:val="000000"/>
      <w:sz w:val="24"/>
      <w:szCs w:val="24"/>
    </w:rPr>
  </w:style>
  <w:style w:type="paragraph" w:customStyle="1" w:styleId="C6243E7DE0CB4442A1C9199C01D096A721">
    <w:name w:val="C6243E7DE0CB4442A1C9199C01D096A721"/>
    <w:rsid w:val="00A560F9"/>
    <w:pPr>
      <w:widowControl w:val="0"/>
      <w:spacing w:after="240"/>
    </w:pPr>
    <w:rPr>
      <w:rFonts w:ascii="Arial" w:eastAsia="Calibri" w:hAnsi="Arial" w:cs="Calibri"/>
      <w:color w:val="000000"/>
      <w:sz w:val="24"/>
      <w:szCs w:val="24"/>
    </w:rPr>
  </w:style>
  <w:style w:type="paragraph" w:customStyle="1" w:styleId="1E82039AC0E047D9B6E3C7BABB92FEB121">
    <w:name w:val="1E82039AC0E047D9B6E3C7BABB92FEB121"/>
    <w:rsid w:val="00A560F9"/>
    <w:pPr>
      <w:widowControl w:val="0"/>
      <w:spacing w:after="240"/>
    </w:pPr>
    <w:rPr>
      <w:rFonts w:ascii="Arial" w:eastAsia="Calibri" w:hAnsi="Arial" w:cs="Calibri"/>
      <w:color w:val="000000"/>
      <w:sz w:val="24"/>
      <w:szCs w:val="24"/>
    </w:rPr>
  </w:style>
  <w:style w:type="paragraph" w:customStyle="1" w:styleId="E324D6FD8721427EB80FADA4DBFCC39521">
    <w:name w:val="E324D6FD8721427EB80FADA4DBFCC39521"/>
    <w:rsid w:val="00A560F9"/>
    <w:pPr>
      <w:widowControl w:val="0"/>
      <w:spacing w:after="240"/>
    </w:pPr>
    <w:rPr>
      <w:rFonts w:ascii="Arial" w:eastAsia="Calibri" w:hAnsi="Arial" w:cs="Calibri"/>
      <w:color w:val="000000"/>
      <w:sz w:val="24"/>
      <w:szCs w:val="24"/>
    </w:rPr>
  </w:style>
  <w:style w:type="paragraph" w:customStyle="1" w:styleId="EA3DFC05BB404EC5954D2B506B22E74D21">
    <w:name w:val="EA3DFC05BB404EC5954D2B506B22E74D21"/>
    <w:rsid w:val="00A560F9"/>
    <w:pPr>
      <w:widowControl w:val="0"/>
      <w:spacing w:after="240"/>
    </w:pPr>
    <w:rPr>
      <w:rFonts w:ascii="Arial" w:eastAsia="Calibri" w:hAnsi="Arial" w:cs="Calibri"/>
      <w:color w:val="000000"/>
      <w:sz w:val="24"/>
      <w:szCs w:val="24"/>
    </w:rPr>
  </w:style>
  <w:style w:type="paragraph" w:customStyle="1" w:styleId="B4C85465E5684C5BB12578B5FCCD984D21">
    <w:name w:val="B4C85465E5684C5BB12578B5FCCD984D21"/>
    <w:rsid w:val="00A560F9"/>
    <w:pPr>
      <w:widowControl w:val="0"/>
      <w:spacing w:after="240"/>
    </w:pPr>
    <w:rPr>
      <w:rFonts w:ascii="Arial" w:eastAsia="Calibri" w:hAnsi="Arial" w:cs="Calibri"/>
      <w:color w:val="000000"/>
      <w:sz w:val="24"/>
      <w:szCs w:val="24"/>
    </w:rPr>
  </w:style>
  <w:style w:type="paragraph" w:customStyle="1" w:styleId="23ADC6B677F640B8A5ABA656BCEE9DAA21">
    <w:name w:val="23ADC6B677F640B8A5ABA656BCEE9DAA21"/>
    <w:rsid w:val="00A560F9"/>
    <w:pPr>
      <w:widowControl w:val="0"/>
      <w:spacing w:after="240"/>
    </w:pPr>
    <w:rPr>
      <w:rFonts w:ascii="Arial" w:eastAsia="Calibri" w:hAnsi="Arial" w:cs="Calibri"/>
      <w:color w:val="000000"/>
      <w:sz w:val="24"/>
      <w:szCs w:val="24"/>
    </w:rPr>
  </w:style>
  <w:style w:type="paragraph" w:customStyle="1" w:styleId="8C5F77AF6BD1466B80FD82C3A6985E2221">
    <w:name w:val="8C5F77AF6BD1466B80FD82C3A6985E2221"/>
    <w:rsid w:val="00A560F9"/>
    <w:pPr>
      <w:widowControl w:val="0"/>
      <w:spacing w:after="240"/>
    </w:pPr>
    <w:rPr>
      <w:rFonts w:ascii="Arial" w:eastAsia="Calibri" w:hAnsi="Arial" w:cs="Calibri"/>
      <w:color w:val="000000"/>
      <w:sz w:val="24"/>
      <w:szCs w:val="24"/>
    </w:rPr>
  </w:style>
  <w:style w:type="paragraph" w:customStyle="1" w:styleId="228AEFE73E9B49B0A616C3577337ECCA21">
    <w:name w:val="228AEFE73E9B49B0A616C3577337ECCA21"/>
    <w:rsid w:val="00A560F9"/>
    <w:pPr>
      <w:widowControl w:val="0"/>
      <w:spacing w:after="240"/>
    </w:pPr>
    <w:rPr>
      <w:rFonts w:ascii="Arial" w:eastAsia="Calibri" w:hAnsi="Arial" w:cs="Calibri"/>
      <w:color w:val="000000"/>
      <w:sz w:val="24"/>
      <w:szCs w:val="24"/>
    </w:rPr>
  </w:style>
  <w:style w:type="paragraph" w:customStyle="1" w:styleId="7155F5B2AAC648FC9931A0CA5D17C80B4">
    <w:name w:val="7155F5B2AAC648FC9931A0CA5D17C80B4"/>
    <w:rsid w:val="00A560F9"/>
    <w:pPr>
      <w:widowControl w:val="0"/>
      <w:spacing w:after="240"/>
      <w:ind w:left="720"/>
      <w:contextualSpacing/>
    </w:pPr>
    <w:rPr>
      <w:rFonts w:ascii="Arial" w:eastAsia="Calibri" w:hAnsi="Arial" w:cs="Calibri"/>
      <w:color w:val="000000"/>
      <w:sz w:val="24"/>
      <w:szCs w:val="24"/>
    </w:rPr>
  </w:style>
  <w:style w:type="paragraph" w:customStyle="1" w:styleId="81EF9672AD48464DA12CF4734F227E791">
    <w:name w:val="81EF9672AD48464DA12CF4734F227E791"/>
    <w:rsid w:val="00A560F9"/>
    <w:pPr>
      <w:widowControl w:val="0"/>
      <w:spacing w:after="240"/>
      <w:ind w:left="720"/>
      <w:contextualSpacing/>
    </w:pPr>
    <w:rPr>
      <w:rFonts w:ascii="Arial" w:eastAsia="Calibri" w:hAnsi="Arial" w:cs="Calibri"/>
      <w:color w:val="000000"/>
      <w:sz w:val="24"/>
      <w:szCs w:val="24"/>
    </w:rPr>
  </w:style>
  <w:style w:type="paragraph" w:customStyle="1" w:styleId="EC7D50B98FE04BABB031B0F0C4D35D6220">
    <w:name w:val="EC7D50B98FE04BABB031B0F0C4D35D6220"/>
    <w:rsid w:val="00A560F9"/>
    <w:pPr>
      <w:widowControl w:val="0"/>
      <w:spacing w:after="240"/>
      <w:ind w:left="720"/>
      <w:contextualSpacing/>
    </w:pPr>
    <w:rPr>
      <w:rFonts w:ascii="Arial" w:eastAsia="Calibri" w:hAnsi="Arial" w:cs="Calibri"/>
      <w:color w:val="000000"/>
      <w:sz w:val="24"/>
      <w:szCs w:val="24"/>
    </w:rPr>
  </w:style>
  <w:style w:type="paragraph" w:customStyle="1" w:styleId="A6A8FE20EBF34E51974F041317F1680923">
    <w:name w:val="A6A8FE20EBF34E51974F041317F1680923"/>
    <w:rsid w:val="00A560F9"/>
    <w:pPr>
      <w:widowControl w:val="0"/>
      <w:spacing w:after="240"/>
      <w:ind w:left="720"/>
      <w:contextualSpacing/>
    </w:pPr>
    <w:rPr>
      <w:rFonts w:ascii="Arial" w:eastAsia="Calibri" w:hAnsi="Arial" w:cs="Calibri"/>
      <w:color w:val="000000"/>
      <w:sz w:val="24"/>
      <w:szCs w:val="24"/>
    </w:rPr>
  </w:style>
  <w:style w:type="paragraph" w:customStyle="1" w:styleId="82EEA4B18FA74FE3A2C63514CCA47A0A23">
    <w:name w:val="82EEA4B18FA74FE3A2C63514CCA47A0A23"/>
    <w:rsid w:val="00A560F9"/>
    <w:pPr>
      <w:widowControl w:val="0"/>
      <w:spacing w:after="240"/>
      <w:ind w:left="720"/>
      <w:contextualSpacing/>
    </w:pPr>
    <w:rPr>
      <w:rFonts w:ascii="Arial" w:eastAsia="Calibri" w:hAnsi="Arial" w:cs="Calibri"/>
      <w:color w:val="000000"/>
      <w:sz w:val="24"/>
      <w:szCs w:val="24"/>
    </w:rPr>
  </w:style>
  <w:style w:type="paragraph" w:customStyle="1" w:styleId="C8D60DC94220434CB2BAF3F4A64A4A9519">
    <w:name w:val="C8D60DC94220434CB2BAF3F4A64A4A9519"/>
    <w:rsid w:val="00A560F9"/>
    <w:pPr>
      <w:widowControl w:val="0"/>
      <w:spacing w:after="240"/>
      <w:ind w:left="720"/>
      <w:contextualSpacing/>
    </w:pPr>
    <w:rPr>
      <w:rFonts w:ascii="Arial" w:eastAsia="Calibri" w:hAnsi="Arial" w:cs="Calibri"/>
      <w:color w:val="000000"/>
      <w:sz w:val="24"/>
      <w:szCs w:val="24"/>
    </w:rPr>
  </w:style>
  <w:style w:type="paragraph" w:customStyle="1" w:styleId="8A3D92697C884936B309C0F4BCF8B99A19">
    <w:name w:val="8A3D92697C884936B309C0F4BCF8B99A19"/>
    <w:rsid w:val="00A560F9"/>
    <w:pPr>
      <w:widowControl w:val="0"/>
      <w:spacing w:after="240"/>
      <w:ind w:left="720"/>
      <w:contextualSpacing/>
    </w:pPr>
    <w:rPr>
      <w:rFonts w:ascii="Arial" w:eastAsia="Calibri" w:hAnsi="Arial" w:cs="Calibri"/>
      <w:color w:val="000000"/>
      <w:sz w:val="24"/>
      <w:szCs w:val="24"/>
    </w:rPr>
  </w:style>
  <w:style w:type="paragraph" w:customStyle="1" w:styleId="C3D32AA74DAE4F5F8C6686E32CB4BCA715">
    <w:name w:val="C3D32AA74DAE4F5F8C6686E32CB4BCA715"/>
    <w:rsid w:val="00A560F9"/>
    <w:pPr>
      <w:widowControl w:val="0"/>
      <w:spacing w:after="240"/>
      <w:ind w:left="720"/>
      <w:contextualSpacing/>
    </w:pPr>
    <w:rPr>
      <w:rFonts w:ascii="Arial" w:eastAsia="Calibri" w:hAnsi="Arial" w:cs="Calibri"/>
      <w:color w:val="000000"/>
      <w:sz w:val="24"/>
      <w:szCs w:val="24"/>
    </w:rPr>
  </w:style>
  <w:style w:type="paragraph" w:customStyle="1" w:styleId="A778BD1035F242A594D56B5D058F865115">
    <w:name w:val="A778BD1035F242A594D56B5D058F865115"/>
    <w:rsid w:val="00A560F9"/>
    <w:pPr>
      <w:widowControl w:val="0"/>
      <w:spacing w:after="240"/>
      <w:ind w:left="720"/>
      <w:contextualSpacing/>
    </w:pPr>
    <w:rPr>
      <w:rFonts w:ascii="Arial" w:eastAsia="Calibri" w:hAnsi="Arial" w:cs="Calibri"/>
      <w:color w:val="000000"/>
      <w:sz w:val="24"/>
      <w:szCs w:val="24"/>
    </w:rPr>
  </w:style>
  <w:style w:type="paragraph" w:customStyle="1" w:styleId="5601D29C2A5645E9A474B7CF1ACF1F8112">
    <w:name w:val="5601D29C2A5645E9A474B7CF1ACF1F8112"/>
    <w:rsid w:val="00A560F9"/>
    <w:pPr>
      <w:widowControl w:val="0"/>
      <w:spacing w:after="240"/>
      <w:ind w:left="720"/>
      <w:contextualSpacing/>
    </w:pPr>
    <w:rPr>
      <w:rFonts w:ascii="Arial" w:eastAsia="Calibri" w:hAnsi="Arial" w:cs="Calibri"/>
      <w:color w:val="000000"/>
      <w:sz w:val="24"/>
      <w:szCs w:val="24"/>
    </w:rPr>
  </w:style>
  <w:style w:type="paragraph" w:customStyle="1" w:styleId="93CF207F311743028CFA4326378CA5AE2">
    <w:name w:val="93CF207F311743028CFA4326378CA5AE2"/>
    <w:rsid w:val="00A560F9"/>
    <w:pPr>
      <w:widowControl w:val="0"/>
      <w:spacing w:after="240"/>
      <w:ind w:left="720"/>
      <w:contextualSpacing/>
    </w:pPr>
    <w:rPr>
      <w:rFonts w:ascii="Arial" w:eastAsia="Calibri" w:hAnsi="Arial" w:cs="Calibri"/>
      <w:color w:val="000000"/>
      <w:sz w:val="24"/>
      <w:szCs w:val="24"/>
    </w:rPr>
  </w:style>
  <w:style w:type="paragraph" w:customStyle="1" w:styleId="6B0C86D11EB242BFB15BBB746C565EAB3">
    <w:name w:val="6B0C86D11EB242BFB15BBB746C565EAB3"/>
    <w:rsid w:val="00A560F9"/>
    <w:pPr>
      <w:widowControl w:val="0"/>
      <w:spacing w:after="240"/>
      <w:ind w:left="720"/>
      <w:contextualSpacing/>
    </w:pPr>
    <w:rPr>
      <w:rFonts w:ascii="Arial" w:eastAsia="Calibri" w:hAnsi="Arial" w:cs="Calibri"/>
      <w:color w:val="000000"/>
      <w:sz w:val="24"/>
      <w:szCs w:val="24"/>
    </w:rPr>
  </w:style>
  <w:style w:type="paragraph" w:customStyle="1" w:styleId="1B4C41973845458BB62AC89DA24F03D73">
    <w:name w:val="1B4C41973845458BB62AC89DA24F03D73"/>
    <w:rsid w:val="00A560F9"/>
    <w:pPr>
      <w:widowControl w:val="0"/>
      <w:spacing w:after="0" w:line="240" w:lineRule="auto"/>
    </w:pPr>
    <w:rPr>
      <w:rFonts w:ascii="Arial" w:eastAsia="Calibri" w:hAnsi="Arial" w:cs="Calibri"/>
      <w:color w:val="000000"/>
      <w:sz w:val="24"/>
      <w:szCs w:val="24"/>
    </w:rPr>
  </w:style>
  <w:style w:type="paragraph" w:customStyle="1" w:styleId="269A1B490ACA43828519998FE1455B733">
    <w:name w:val="269A1B490ACA43828519998FE1455B733"/>
    <w:rsid w:val="00A560F9"/>
    <w:pPr>
      <w:widowControl w:val="0"/>
      <w:spacing w:after="0" w:line="240" w:lineRule="auto"/>
    </w:pPr>
    <w:rPr>
      <w:rFonts w:ascii="Arial" w:eastAsia="Calibri" w:hAnsi="Arial" w:cs="Calibri"/>
      <w:color w:val="000000"/>
      <w:sz w:val="24"/>
      <w:szCs w:val="24"/>
    </w:rPr>
  </w:style>
  <w:style w:type="paragraph" w:customStyle="1" w:styleId="B805E13E9B954C7DB26A067503BC88DC3">
    <w:name w:val="B805E13E9B954C7DB26A067503BC88DC3"/>
    <w:rsid w:val="00A560F9"/>
    <w:pPr>
      <w:widowControl w:val="0"/>
      <w:spacing w:after="0" w:line="240" w:lineRule="auto"/>
    </w:pPr>
    <w:rPr>
      <w:rFonts w:ascii="Arial" w:eastAsia="Calibri" w:hAnsi="Arial" w:cs="Calibri"/>
      <w:color w:val="000000"/>
      <w:sz w:val="24"/>
      <w:szCs w:val="24"/>
    </w:rPr>
  </w:style>
  <w:style w:type="paragraph" w:customStyle="1" w:styleId="3B0C58B05AFB4A39980EF4DC201BDA9B2">
    <w:name w:val="3B0C58B05AFB4A39980EF4DC201BDA9B2"/>
    <w:rsid w:val="00A560F9"/>
    <w:pPr>
      <w:widowControl w:val="0"/>
      <w:spacing w:after="240"/>
      <w:ind w:left="720"/>
      <w:contextualSpacing/>
    </w:pPr>
    <w:rPr>
      <w:rFonts w:ascii="Arial" w:eastAsia="Calibri" w:hAnsi="Arial" w:cs="Calibri"/>
      <w:color w:val="000000"/>
      <w:sz w:val="24"/>
      <w:szCs w:val="24"/>
    </w:rPr>
  </w:style>
  <w:style w:type="paragraph" w:customStyle="1" w:styleId="59F62A95E8EC45D4A5F95378E7ADD2FE2">
    <w:name w:val="59F62A95E8EC45D4A5F95378E7ADD2FE2"/>
    <w:rsid w:val="00A560F9"/>
    <w:pPr>
      <w:widowControl w:val="0"/>
      <w:spacing w:after="240"/>
      <w:ind w:left="720"/>
      <w:contextualSpacing/>
    </w:pPr>
    <w:rPr>
      <w:rFonts w:ascii="Arial" w:eastAsia="Calibri" w:hAnsi="Arial" w:cs="Calibri"/>
      <w:color w:val="000000"/>
      <w:sz w:val="24"/>
      <w:szCs w:val="24"/>
    </w:rPr>
  </w:style>
  <w:style w:type="paragraph" w:customStyle="1" w:styleId="EB58B9E71F1C4AB8B54FB146DB4232722">
    <w:name w:val="EB58B9E71F1C4AB8B54FB146DB4232722"/>
    <w:rsid w:val="00A560F9"/>
    <w:pPr>
      <w:widowControl w:val="0"/>
      <w:spacing w:after="0" w:line="240" w:lineRule="auto"/>
    </w:pPr>
    <w:rPr>
      <w:rFonts w:ascii="Arial" w:eastAsia="Calibri" w:hAnsi="Arial" w:cs="Calibri"/>
      <w:color w:val="000000"/>
      <w:sz w:val="24"/>
      <w:szCs w:val="24"/>
    </w:rPr>
  </w:style>
  <w:style w:type="paragraph" w:customStyle="1" w:styleId="3FE9604416EF480B9DFD86CFFBCA96262">
    <w:name w:val="3FE9604416EF480B9DFD86CFFBCA96262"/>
    <w:rsid w:val="00A560F9"/>
    <w:pPr>
      <w:widowControl w:val="0"/>
      <w:spacing w:after="0" w:line="240" w:lineRule="auto"/>
    </w:pPr>
    <w:rPr>
      <w:rFonts w:ascii="Arial" w:eastAsia="Calibri" w:hAnsi="Arial" w:cs="Calibri"/>
      <w:color w:val="000000"/>
      <w:sz w:val="24"/>
      <w:szCs w:val="24"/>
    </w:rPr>
  </w:style>
  <w:style w:type="paragraph" w:customStyle="1" w:styleId="2E41750CC4384108A248C44D89DE75602">
    <w:name w:val="2E41750CC4384108A248C44D89DE75602"/>
    <w:rsid w:val="00A560F9"/>
    <w:pPr>
      <w:widowControl w:val="0"/>
      <w:spacing w:after="0" w:line="240" w:lineRule="auto"/>
    </w:pPr>
    <w:rPr>
      <w:rFonts w:ascii="Arial" w:eastAsia="Calibri" w:hAnsi="Arial" w:cs="Calibri"/>
      <w:color w:val="000000"/>
      <w:sz w:val="24"/>
      <w:szCs w:val="24"/>
    </w:rPr>
  </w:style>
  <w:style w:type="paragraph" w:customStyle="1" w:styleId="A539CA42018344F5ABD82458804AA1B72">
    <w:name w:val="A539CA42018344F5ABD82458804AA1B72"/>
    <w:rsid w:val="00A560F9"/>
    <w:pPr>
      <w:widowControl w:val="0"/>
      <w:spacing w:after="240"/>
      <w:ind w:left="720"/>
      <w:contextualSpacing/>
    </w:pPr>
    <w:rPr>
      <w:rFonts w:ascii="Arial" w:eastAsia="Calibri" w:hAnsi="Arial" w:cs="Calibri"/>
      <w:color w:val="000000"/>
      <w:sz w:val="24"/>
      <w:szCs w:val="24"/>
    </w:rPr>
  </w:style>
  <w:style w:type="paragraph" w:customStyle="1" w:styleId="E9F0A29C74134400BF9D94FAAC33E9332">
    <w:name w:val="E9F0A29C74134400BF9D94FAAC33E9332"/>
    <w:rsid w:val="00A560F9"/>
    <w:pPr>
      <w:widowControl w:val="0"/>
      <w:spacing w:after="240"/>
      <w:ind w:left="720"/>
      <w:contextualSpacing/>
    </w:pPr>
    <w:rPr>
      <w:rFonts w:ascii="Arial" w:eastAsia="Calibri" w:hAnsi="Arial" w:cs="Calibri"/>
      <w:color w:val="000000"/>
      <w:sz w:val="24"/>
      <w:szCs w:val="24"/>
    </w:rPr>
  </w:style>
  <w:style w:type="paragraph" w:customStyle="1" w:styleId="4861EF6723474FF9B46876F6F77F83AE2">
    <w:name w:val="4861EF6723474FF9B46876F6F77F83AE2"/>
    <w:rsid w:val="00A560F9"/>
    <w:pPr>
      <w:widowControl w:val="0"/>
      <w:spacing w:after="0" w:line="240" w:lineRule="auto"/>
    </w:pPr>
    <w:rPr>
      <w:rFonts w:ascii="Arial" w:eastAsia="Calibri" w:hAnsi="Arial" w:cs="Calibri"/>
      <w:color w:val="000000"/>
      <w:sz w:val="24"/>
      <w:szCs w:val="24"/>
    </w:rPr>
  </w:style>
  <w:style w:type="paragraph" w:customStyle="1" w:styleId="07E95F846B9E4E2AB689289CDEFDE2392">
    <w:name w:val="07E95F846B9E4E2AB689289CDEFDE2392"/>
    <w:rsid w:val="00A560F9"/>
    <w:pPr>
      <w:widowControl w:val="0"/>
      <w:spacing w:after="0" w:line="240" w:lineRule="auto"/>
    </w:pPr>
    <w:rPr>
      <w:rFonts w:ascii="Arial" w:eastAsia="Calibri" w:hAnsi="Arial" w:cs="Calibri"/>
      <w:color w:val="000000"/>
      <w:sz w:val="24"/>
      <w:szCs w:val="24"/>
    </w:rPr>
  </w:style>
  <w:style w:type="paragraph" w:customStyle="1" w:styleId="C33212ED37A745658E68B5D3C257763C2">
    <w:name w:val="C33212ED37A745658E68B5D3C257763C2"/>
    <w:rsid w:val="00A560F9"/>
    <w:pPr>
      <w:widowControl w:val="0"/>
      <w:spacing w:after="0" w:line="240" w:lineRule="auto"/>
    </w:pPr>
    <w:rPr>
      <w:rFonts w:ascii="Arial" w:eastAsia="Calibri" w:hAnsi="Arial" w:cs="Calibri"/>
      <w:color w:val="000000"/>
      <w:sz w:val="24"/>
      <w:szCs w:val="24"/>
    </w:rPr>
  </w:style>
  <w:style w:type="paragraph" w:customStyle="1" w:styleId="750CF20D69F945599FB47AF3E4DE50499">
    <w:name w:val="750CF20D69F945599FB47AF3E4DE50499"/>
    <w:rsid w:val="00A560F9"/>
    <w:pPr>
      <w:widowControl w:val="0"/>
      <w:spacing w:after="240"/>
    </w:pPr>
    <w:rPr>
      <w:rFonts w:ascii="Arial" w:eastAsia="Calibri" w:hAnsi="Arial" w:cs="Calibri"/>
      <w:color w:val="000000"/>
      <w:sz w:val="24"/>
      <w:szCs w:val="24"/>
    </w:rPr>
  </w:style>
  <w:style w:type="paragraph" w:customStyle="1" w:styleId="2944B6A16351405D8B7EEDAC117C5FD611">
    <w:name w:val="2944B6A16351405D8B7EEDAC117C5FD611"/>
    <w:rsid w:val="00A560F9"/>
    <w:pPr>
      <w:widowControl w:val="0"/>
      <w:spacing w:after="240"/>
      <w:ind w:left="720"/>
      <w:contextualSpacing/>
    </w:pPr>
    <w:rPr>
      <w:rFonts w:ascii="Arial" w:eastAsia="Calibri" w:hAnsi="Arial" w:cs="Calibri"/>
      <w:color w:val="000000"/>
      <w:sz w:val="24"/>
      <w:szCs w:val="24"/>
    </w:rPr>
  </w:style>
  <w:style w:type="paragraph" w:customStyle="1" w:styleId="E431F6A5B628434AB073FFBB11F99E6E11">
    <w:name w:val="E431F6A5B628434AB073FFBB11F99E6E11"/>
    <w:rsid w:val="00A560F9"/>
    <w:pPr>
      <w:widowControl w:val="0"/>
      <w:spacing w:after="240"/>
      <w:ind w:left="720"/>
      <w:contextualSpacing/>
    </w:pPr>
    <w:rPr>
      <w:rFonts w:ascii="Arial" w:eastAsia="Calibri" w:hAnsi="Arial" w:cs="Calibri"/>
      <w:color w:val="000000"/>
      <w:sz w:val="24"/>
      <w:szCs w:val="24"/>
    </w:rPr>
  </w:style>
  <w:style w:type="paragraph" w:customStyle="1" w:styleId="55808BF108B544E4846DF83A94971D7F10">
    <w:name w:val="55808BF108B544E4846DF83A94971D7F10"/>
    <w:rsid w:val="00A560F9"/>
    <w:pPr>
      <w:widowControl w:val="0"/>
      <w:spacing w:after="0" w:line="240" w:lineRule="auto"/>
    </w:pPr>
    <w:rPr>
      <w:rFonts w:ascii="Arial" w:eastAsia="Calibri" w:hAnsi="Arial" w:cs="Calibri"/>
      <w:color w:val="000000"/>
      <w:sz w:val="24"/>
      <w:szCs w:val="24"/>
    </w:rPr>
  </w:style>
  <w:style w:type="paragraph" w:customStyle="1" w:styleId="54FF0B25471141FA94C2948874106B7C11">
    <w:name w:val="54FF0B25471141FA94C2948874106B7C11"/>
    <w:rsid w:val="00A560F9"/>
    <w:pPr>
      <w:widowControl w:val="0"/>
      <w:spacing w:after="0" w:line="240" w:lineRule="auto"/>
    </w:pPr>
    <w:rPr>
      <w:rFonts w:ascii="Arial" w:eastAsia="Calibri" w:hAnsi="Arial" w:cs="Calibri"/>
      <w:color w:val="000000"/>
      <w:sz w:val="24"/>
      <w:szCs w:val="24"/>
    </w:rPr>
  </w:style>
  <w:style w:type="paragraph" w:customStyle="1" w:styleId="04BC049530B1457D81228FBC206FFC4A11">
    <w:name w:val="04BC049530B1457D81228FBC206FFC4A11"/>
    <w:rsid w:val="00A560F9"/>
    <w:pPr>
      <w:widowControl w:val="0"/>
      <w:spacing w:after="0" w:line="240" w:lineRule="auto"/>
    </w:pPr>
    <w:rPr>
      <w:rFonts w:ascii="Arial" w:eastAsia="Calibri" w:hAnsi="Arial" w:cs="Calibri"/>
      <w:color w:val="000000"/>
      <w:sz w:val="24"/>
      <w:szCs w:val="24"/>
    </w:rPr>
  </w:style>
  <w:style w:type="paragraph" w:customStyle="1" w:styleId="754BEE66B36F46ADAF8EDD22B0CF5F4D11">
    <w:name w:val="754BEE66B36F46ADAF8EDD22B0CF5F4D11"/>
    <w:rsid w:val="00A560F9"/>
    <w:pPr>
      <w:widowControl w:val="0"/>
      <w:spacing w:after="0" w:line="240" w:lineRule="auto"/>
    </w:pPr>
    <w:rPr>
      <w:rFonts w:ascii="Arial" w:eastAsia="Calibri" w:hAnsi="Arial" w:cs="Calibri"/>
      <w:color w:val="000000"/>
      <w:sz w:val="24"/>
      <w:szCs w:val="24"/>
    </w:rPr>
  </w:style>
  <w:style w:type="paragraph" w:customStyle="1" w:styleId="A7B5BA908B77494B9CC40BC64F75E72511">
    <w:name w:val="A7B5BA908B77494B9CC40BC64F75E72511"/>
    <w:rsid w:val="00A560F9"/>
    <w:pPr>
      <w:widowControl w:val="0"/>
      <w:spacing w:after="0" w:line="240" w:lineRule="auto"/>
    </w:pPr>
    <w:rPr>
      <w:rFonts w:ascii="Arial" w:eastAsia="Calibri" w:hAnsi="Arial" w:cs="Calibri"/>
      <w:color w:val="000000"/>
      <w:sz w:val="24"/>
      <w:szCs w:val="24"/>
    </w:rPr>
  </w:style>
  <w:style w:type="paragraph" w:customStyle="1" w:styleId="B65612CC531A4FDABEE9D5D79625135911">
    <w:name w:val="B65612CC531A4FDABEE9D5D79625135911"/>
    <w:rsid w:val="00A560F9"/>
    <w:pPr>
      <w:widowControl w:val="0"/>
      <w:spacing w:after="0" w:line="240" w:lineRule="auto"/>
    </w:pPr>
    <w:rPr>
      <w:rFonts w:ascii="Arial" w:eastAsia="Calibri" w:hAnsi="Arial" w:cs="Calibri"/>
      <w:color w:val="000000"/>
      <w:sz w:val="24"/>
      <w:szCs w:val="24"/>
    </w:rPr>
  </w:style>
  <w:style w:type="paragraph" w:customStyle="1" w:styleId="38A5A30349C448FB852A8A8599E89BC09">
    <w:name w:val="38A5A30349C448FB852A8A8599E89BC09"/>
    <w:rsid w:val="00A560F9"/>
    <w:pPr>
      <w:widowControl w:val="0"/>
      <w:spacing w:after="240"/>
      <w:ind w:left="720"/>
      <w:contextualSpacing/>
    </w:pPr>
    <w:rPr>
      <w:rFonts w:ascii="Arial" w:eastAsia="Calibri" w:hAnsi="Arial" w:cs="Calibri"/>
      <w:color w:val="000000"/>
      <w:sz w:val="24"/>
      <w:szCs w:val="24"/>
    </w:rPr>
  </w:style>
  <w:style w:type="paragraph" w:customStyle="1" w:styleId="AB4DF00A15424ED5A7729E5614B5D26D9">
    <w:name w:val="AB4DF00A15424ED5A7729E5614B5D26D9"/>
    <w:rsid w:val="00A560F9"/>
    <w:pPr>
      <w:widowControl w:val="0"/>
      <w:spacing w:after="240"/>
      <w:ind w:left="720"/>
      <w:contextualSpacing/>
    </w:pPr>
    <w:rPr>
      <w:rFonts w:ascii="Arial" w:eastAsia="Calibri" w:hAnsi="Arial" w:cs="Calibri"/>
      <w:color w:val="000000"/>
      <w:sz w:val="24"/>
      <w:szCs w:val="24"/>
    </w:rPr>
  </w:style>
  <w:style w:type="paragraph" w:customStyle="1" w:styleId="8B75AEFBE519411FB0C7BFC0FDE7D7E29">
    <w:name w:val="8B75AEFBE519411FB0C7BFC0FDE7D7E29"/>
    <w:rsid w:val="00A560F9"/>
    <w:pPr>
      <w:widowControl w:val="0"/>
      <w:spacing w:after="240"/>
      <w:ind w:left="720"/>
      <w:contextualSpacing/>
    </w:pPr>
    <w:rPr>
      <w:rFonts w:ascii="Arial" w:eastAsia="Calibri" w:hAnsi="Arial" w:cs="Calibri"/>
      <w:color w:val="000000"/>
      <w:sz w:val="24"/>
      <w:szCs w:val="24"/>
    </w:rPr>
  </w:style>
  <w:style w:type="paragraph" w:customStyle="1" w:styleId="E1252596818846FBAEB228C471DD48CD7">
    <w:name w:val="E1252596818846FBAEB228C471DD48CD7"/>
    <w:rsid w:val="00A560F9"/>
    <w:pPr>
      <w:widowControl w:val="0"/>
      <w:spacing w:after="240"/>
      <w:ind w:left="720"/>
      <w:contextualSpacing/>
    </w:pPr>
    <w:rPr>
      <w:rFonts w:ascii="Arial" w:eastAsia="Calibri" w:hAnsi="Arial" w:cs="Calibri"/>
      <w:color w:val="000000"/>
      <w:sz w:val="24"/>
      <w:szCs w:val="24"/>
    </w:rPr>
  </w:style>
  <w:style w:type="paragraph" w:customStyle="1" w:styleId="7111B153974D4DE0804E43E86A05AFF55">
    <w:name w:val="7111B153974D4DE0804E43E86A05AFF55"/>
    <w:rsid w:val="00A560F9"/>
    <w:pPr>
      <w:widowControl w:val="0"/>
      <w:spacing w:after="240"/>
      <w:ind w:left="720"/>
      <w:contextualSpacing/>
    </w:pPr>
    <w:rPr>
      <w:rFonts w:ascii="Arial" w:eastAsia="Calibri" w:hAnsi="Arial" w:cs="Calibri"/>
      <w:color w:val="000000"/>
      <w:sz w:val="24"/>
      <w:szCs w:val="24"/>
    </w:rPr>
  </w:style>
  <w:style w:type="paragraph" w:customStyle="1" w:styleId="5EE52D02922441BA9C2D4631239A9EBA5">
    <w:name w:val="5EE52D02922441BA9C2D4631239A9EBA5"/>
    <w:rsid w:val="00A560F9"/>
    <w:pPr>
      <w:widowControl w:val="0"/>
      <w:spacing w:before="240" w:after="120"/>
      <w:ind w:left="2160" w:right="-86" w:hanging="2160"/>
      <w:outlineLvl w:val="1"/>
    </w:pPr>
    <w:rPr>
      <w:rFonts w:ascii="Arial" w:eastAsia="Calibri" w:hAnsi="Arial" w:cs="Calibri"/>
      <w:b/>
      <w:color w:val="1F4E79" w:themeColor="accent1" w:themeShade="80"/>
      <w:sz w:val="32"/>
      <w:szCs w:val="36"/>
    </w:rPr>
  </w:style>
  <w:style w:type="paragraph" w:customStyle="1" w:styleId="DDF702E1A1BE46538DC18523B13C18D9">
    <w:name w:val="DDF702E1A1BE46538DC18523B13C18D9"/>
    <w:rsid w:val="00A560F9"/>
  </w:style>
  <w:style w:type="paragraph" w:customStyle="1" w:styleId="AD4F31468C5D4382B581C55DE1DC2D51">
    <w:name w:val="AD4F31468C5D4382B581C55DE1DC2D51"/>
    <w:rsid w:val="00A560F9"/>
  </w:style>
  <w:style w:type="paragraph" w:customStyle="1" w:styleId="82BCFAA2E2E44625A01CAF066195DD8C22">
    <w:name w:val="82BCFAA2E2E44625A01CAF066195DD8C22"/>
    <w:rsid w:val="00A560F9"/>
    <w:pPr>
      <w:widowControl w:val="0"/>
      <w:spacing w:after="240"/>
    </w:pPr>
    <w:rPr>
      <w:rFonts w:ascii="Arial" w:eastAsia="Calibri" w:hAnsi="Arial" w:cs="Calibri"/>
      <w:color w:val="000000"/>
      <w:sz w:val="24"/>
      <w:szCs w:val="24"/>
    </w:rPr>
  </w:style>
  <w:style w:type="paragraph" w:customStyle="1" w:styleId="C6243E7DE0CB4442A1C9199C01D096A722">
    <w:name w:val="C6243E7DE0CB4442A1C9199C01D096A722"/>
    <w:rsid w:val="00A560F9"/>
    <w:pPr>
      <w:widowControl w:val="0"/>
      <w:spacing w:after="240"/>
    </w:pPr>
    <w:rPr>
      <w:rFonts w:ascii="Arial" w:eastAsia="Calibri" w:hAnsi="Arial" w:cs="Calibri"/>
      <w:color w:val="000000"/>
      <w:sz w:val="24"/>
      <w:szCs w:val="24"/>
    </w:rPr>
  </w:style>
  <w:style w:type="paragraph" w:customStyle="1" w:styleId="1E82039AC0E047D9B6E3C7BABB92FEB122">
    <w:name w:val="1E82039AC0E047D9B6E3C7BABB92FEB122"/>
    <w:rsid w:val="00A560F9"/>
    <w:pPr>
      <w:widowControl w:val="0"/>
      <w:spacing w:after="240"/>
    </w:pPr>
    <w:rPr>
      <w:rFonts w:ascii="Arial" w:eastAsia="Calibri" w:hAnsi="Arial" w:cs="Calibri"/>
      <w:color w:val="000000"/>
      <w:sz w:val="24"/>
      <w:szCs w:val="24"/>
    </w:rPr>
  </w:style>
  <w:style w:type="paragraph" w:customStyle="1" w:styleId="E324D6FD8721427EB80FADA4DBFCC39522">
    <w:name w:val="E324D6FD8721427EB80FADA4DBFCC39522"/>
    <w:rsid w:val="00A560F9"/>
    <w:pPr>
      <w:widowControl w:val="0"/>
      <w:spacing w:after="240"/>
    </w:pPr>
    <w:rPr>
      <w:rFonts w:ascii="Arial" w:eastAsia="Calibri" w:hAnsi="Arial" w:cs="Calibri"/>
      <w:color w:val="000000"/>
      <w:sz w:val="24"/>
      <w:szCs w:val="24"/>
    </w:rPr>
  </w:style>
  <w:style w:type="paragraph" w:customStyle="1" w:styleId="EA3DFC05BB404EC5954D2B506B22E74D22">
    <w:name w:val="EA3DFC05BB404EC5954D2B506B22E74D22"/>
    <w:rsid w:val="00A560F9"/>
    <w:pPr>
      <w:widowControl w:val="0"/>
      <w:spacing w:after="240"/>
    </w:pPr>
    <w:rPr>
      <w:rFonts w:ascii="Arial" w:eastAsia="Calibri" w:hAnsi="Arial" w:cs="Calibri"/>
      <w:color w:val="000000"/>
      <w:sz w:val="24"/>
      <w:szCs w:val="24"/>
    </w:rPr>
  </w:style>
  <w:style w:type="paragraph" w:customStyle="1" w:styleId="B4C85465E5684C5BB12578B5FCCD984D22">
    <w:name w:val="B4C85465E5684C5BB12578B5FCCD984D22"/>
    <w:rsid w:val="00A560F9"/>
    <w:pPr>
      <w:widowControl w:val="0"/>
      <w:spacing w:after="240"/>
    </w:pPr>
    <w:rPr>
      <w:rFonts w:ascii="Arial" w:eastAsia="Calibri" w:hAnsi="Arial" w:cs="Calibri"/>
      <w:color w:val="000000"/>
      <w:sz w:val="24"/>
      <w:szCs w:val="24"/>
    </w:rPr>
  </w:style>
  <w:style w:type="paragraph" w:customStyle="1" w:styleId="23ADC6B677F640B8A5ABA656BCEE9DAA22">
    <w:name w:val="23ADC6B677F640B8A5ABA656BCEE9DAA22"/>
    <w:rsid w:val="00A560F9"/>
    <w:pPr>
      <w:widowControl w:val="0"/>
      <w:spacing w:after="240"/>
    </w:pPr>
    <w:rPr>
      <w:rFonts w:ascii="Arial" w:eastAsia="Calibri" w:hAnsi="Arial" w:cs="Calibri"/>
      <w:color w:val="000000"/>
      <w:sz w:val="24"/>
      <w:szCs w:val="24"/>
    </w:rPr>
  </w:style>
  <w:style w:type="paragraph" w:customStyle="1" w:styleId="8C5F77AF6BD1466B80FD82C3A6985E2222">
    <w:name w:val="8C5F77AF6BD1466B80FD82C3A6985E2222"/>
    <w:rsid w:val="00A560F9"/>
    <w:pPr>
      <w:widowControl w:val="0"/>
      <w:spacing w:after="240"/>
    </w:pPr>
    <w:rPr>
      <w:rFonts w:ascii="Arial" w:eastAsia="Calibri" w:hAnsi="Arial" w:cs="Calibri"/>
      <w:color w:val="000000"/>
      <w:sz w:val="24"/>
      <w:szCs w:val="24"/>
    </w:rPr>
  </w:style>
  <w:style w:type="paragraph" w:customStyle="1" w:styleId="228AEFE73E9B49B0A616C3577337ECCA22">
    <w:name w:val="228AEFE73E9B49B0A616C3577337ECCA22"/>
    <w:rsid w:val="00A560F9"/>
    <w:pPr>
      <w:widowControl w:val="0"/>
      <w:spacing w:after="240"/>
    </w:pPr>
    <w:rPr>
      <w:rFonts w:ascii="Arial" w:eastAsia="Calibri" w:hAnsi="Arial" w:cs="Calibri"/>
      <w:color w:val="000000"/>
      <w:sz w:val="24"/>
      <w:szCs w:val="24"/>
    </w:rPr>
  </w:style>
  <w:style w:type="paragraph" w:customStyle="1" w:styleId="AD4F31468C5D4382B581C55DE1DC2D511">
    <w:name w:val="AD4F31468C5D4382B581C55DE1DC2D511"/>
    <w:rsid w:val="00A560F9"/>
    <w:pPr>
      <w:widowControl w:val="0"/>
      <w:spacing w:after="240"/>
      <w:ind w:left="720"/>
      <w:contextualSpacing/>
    </w:pPr>
    <w:rPr>
      <w:rFonts w:ascii="Arial" w:eastAsia="Calibri" w:hAnsi="Arial" w:cs="Calibri"/>
      <w:color w:val="000000"/>
      <w:sz w:val="24"/>
      <w:szCs w:val="24"/>
    </w:rPr>
  </w:style>
  <w:style w:type="paragraph" w:customStyle="1" w:styleId="EC7D50B98FE04BABB031B0F0C4D35D6221">
    <w:name w:val="EC7D50B98FE04BABB031B0F0C4D35D6221"/>
    <w:rsid w:val="00A560F9"/>
    <w:pPr>
      <w:widowControl w:val="0"/>
      <w:spacing w:after="240"/>
      <w:ind w:left="720"/>
      <w:contextualSpacing/>
    </w:pPr>
    <w:rPr>
      <w:rFonts w:ascii="Arial" w:eastAsia="Calibri" w:hAnsi="Arial" w:cs="Calibri"/>
      <w:color w:val="000000"/>
      <w:sz w:val="24"/>
      <w:szCs w:val="24"/>
    </w:rPr>
  </w:style>
  <w:style w:type="paragraph" w:customStyle="1" w:styleId="A6A8FE20EBF34E51974F041317F1680924">
    <w:name w:val="A6A8FE20EBF34E51974F041317F1680924"/>
    <w:rsid w:val="00A560F9"/>
    <w:pPr>
      <w:widowControl w:val="0"/>
      <w:spacing w:after="240"/>
      <w:ind w:left="720"/>
      <w:contextualSpacing/>
    </w:pPr>
    <w:rPr>
      <w:rFonts w:ascii="Arial" w:eastAsia="Calibri" w:hAnsi="Arial" w:cs="Calibri"/>
      <w:color w:val="000000"/>
      <w:sz w:val="24"/>
      <w:szCs w:val="24"/>
    </w:rPr>
  </w:style>
  <w:style w:type="paragraph" w:customStyle="1" w:styleId="82EEA4B18FA74FE3A2C63514CCA47A0A24">
    <w:name w:val="82EEA4B18FA74FE3A2C63514CCA47A0A24"/>
    <w:rsid w:val="00A560F9"/>
    <w:pPr>
      <w:widowControl w:val="0"/>
      <w:spacing w:after="240"/>
      <w:ind w:left="720"/>
      <w:contextualSpacing/>
    </w:pPr>
    <w:rPr>
      <w:rFonts w:ascii="Arial" w:eastAsia="Calibri" w:hAnsi="Arial" w:cs="Calibri"/>
      <w:color w:val="000000"/>
      <w:sz w:val="24"/>
      <w:szCs w:val="24"/>
    </w:rPr>
  </w:style>
  <w:style w:type="paragraph" w:customStyle="1" w:styleId="C8D60DC94220434CB2BAF3F4A64A4A9520">
    <w:name w:val="C8D60DC94220434CB2BAF3F4A64A4A9520"/>
    <w:rsid w:val="00A560F9"/>
    <w:pPr>
      <w:widowControl w:val="0"/>
      <w:spacing w:after="240"/>
      <w:ind w:left="720"/>
      <w:contextualSpacing/>
    </w:pPr>
    <w:rPr>
      <w:rFonts w:ascii="Arial" w:eastAsia="Calibri" w:hAnsi="Arial" w:cs="Calibri"/>
      <w:color w:val="000000"/>
      <w:sz w:val="24"/>
      <w:szCs w:val="24"/>
    </w:rPr>
  </w:style>
  <w:style w:type="paragraph" w:customStyle="1" w:styleId="8A3D92697C884936B309C0F4BCF8B99A20">
    <w:name w:val="8A3D92697C884936B309C0F4BCF8B99A20"/>
    <w:rsid w:val="00A560F9"/>
    <w:pPr>
      <w:widowControl w:val="0"/>
      <w:spacing w:after="240"/>
      <w:ind w:left="720"/>
      <w:contextualSpacing/>
    </w:pPr>
    <w:rPr>
      <w:rFonts w:ascii="Arial" w:eastAsia="Calibri" w:hAnsi="Arial" w:cs="Calibri"/>
      <w:color w:val="000000"/>
      <w:sz w:val="24"/>
      <w:szCs w:val="24"/>
    </w:rPr>
  </w:style>
  <w:style w:type="paragraph" w:customStyle="1" w:styleId="C3D32AA74DAE4F5F8C6686E32CB4BCA716">
    <w:name w:val="C3D32AA74DAE4F5F8C6686E32CB4BCA716"/>
    <w:rsid w:val="00A560F9"/>
    <w:pPr>
      <w:widowControl w:val="0"/>
      <w:spacing w:after="240"/>
      <w:ind w:left="720"/>
      <w:contextualSpacing/>
    </w:pPr>
    <w:rPr>
      <w:rFonts w:ascii="Arial" w:eastAsia="Calibri" w:hAnsi="Arial" w:cs="Calibri"/>
      <w:color w:val="000000"/>
      <w:sz w:val="24"/>
      <w:szCs w:val="24"/>
    </w:rPr>
  </w:style>
  <w:style w:type="paragraph" w:customStyle="1" w:styleId="A778BD1035F242A594D56B5D058F865116">
    <w:name w:val="A778BD1035F242A594D56B5D058F865116"/>
    <w:rsid w:val="00A560F9"/>
    <w:pPr>
      <w:widowControl w:val="0"/>
      <w:spacing w:after="240"/>
      <w:ind w:left="720"/>
      <w:contextualSpacing/>
    </w:pPr>
    <w:rPr>
      <w:rFonts w:ascii="Arial" w:eastAsia="Calibri" w:hAnsi="Arial" w:cs="Calibri"/>
      <w:color w:val="000000"/>
      <w:sz w:val="24"/>
      <w:szCs w:val="24"/>
    </w:rPr>
  </w:style>
  <w:style w:type="paragraph" w:customStyle="1" w:styleId="5601D29C2A5645E9A474B7CF1ACF1F8113">
    <w:name w:val="5601D29C2A5645E9A474B7CF1ACF1F8113"/>
    <w:rsid w:val="00A560F9"/>
    <w:pPr>
      <w:widowControl w:val="0"/>
      <w:spacing w:after="240"/>
      <w:ind w:left="720"/>
      <w:contextualSpacing/>
    </w:pPr>
    <w:rPr>
      <w:rFonts w:ascii="Arial" w:eastAsia="Calibri" w:hAnsi="Arial" w:cs="Calibri"/>
      <w:color w:val="000000"/>
      <w:sz w:val="24"/>
      <w:szCs w:val="24"/>
    </w:rPr>
  </w:style>
  <w:style w:type="paragraph" w:customStyle="1" w:styleId="93CF207F311743028CFA4326378CA5AE3">
    <w:name w:val="93CF207F311743028CFA4326378CA5AE3"/>
    <w:rsid w:val="00A560F9"/>
    <w:pPr>
      <w:widowControl w:val="0"/>
      <w:spacing w:after="240"/>
      <w:ind w:left="720"/>
      <w:contextualSpacing/>
    </w:pPr>
    <w:rPr>
      <w:rFonts w:ascii="Arial" w:eastAsia="Calibri" w:hAnsi="Arial" w:cs="Calibri"/>
      <w:color w:val="000000"/>
      <w:sz w:val="24"/>
      <w:szCs w:val="24"/>
    </w:rPr>
  </w:style>
  <w:style w:type="paragraph" w:customStyle="1" w:styleId="6B0C86D11EB242BFB15BBB746C565EAB4">
    <w:name w:val="6B0C86D11EB242BFB15BBB746C565EAB4"/>
    <w:rsid w:val="00A560F9"/>
    <w:pPr>
      <w:widowControl w:val="0"/>
      <w:spacing w:after="240"/>
      <w:ind w:left="720"/>
      <w:contextualSpacing/>
    </w:pPr>
    <w:rPr>
      <w:rFonts w:ascii="Arial" w:eastAsia="Calibri" w:hAnsi="Arial" w:cs="Calibri"/>
      <w:color w:val="000000"/>
      <w:sz w:val="24"/>
      <w:szCs w:val="24"/>
    </w:rPr>
  </w:style>
  <w:style w:type="paragraph" w:customStyle="1" w:styleId="1B4C41973845458BB62AC89DA24F03D74">
    <w:name w:val="1B4C41973845458BB62AC89DA24F03D74"/>
    <w:rsid w:val="00A560F9"/>
    <w:pPr>
      <w:widowControl w:val="0"/>
      <w:spacing w:after="0" w:line="240" w:lineRule="auto"/>
    </w:pPr>
    <w:rPr>
      <w:rFonts w:ascii="Arial" w:eastAsia="Calibri" w:hAnsi="Arial" w:cs="Calibri"/>
      <w:color w:val="000000"/>
      <w:sz w:val="24"/>
      <w:szCs w:val="24"/>
    </w:rPr>
  </w:style>
  <w:style w:type="paragraph" w:customStyle="1" w:styleId="269A1B490ACA43828519998FE1455B734">
    <w:name w:val="269A1B490ACA43828519998FE1455B734"/>
    <w:rsid w:val="00A560F9"/>
    <w:pPr>
      <w:widowControl w:val="0"/>
      <w:spacing w:after="0" w:line="240" w:lineRule="auto"/>
    </w:pPr>
    <w:rPr>
      <w:rFonts w:ascii="Arial" w:eastAsia="Calibri" w:hAnsi="Arial" w:cs="Calibri"/>
      <w:color w:val="000000"/>
      <w:sz w:val="24"/>
      <w:szCs w:val="24"/>
    </w:rPr>
  </w:style>
  <w:style w:type="paragraph" w:customStyle="1" w:styleId="B805E13E9B954C7DB26A067503BC88DC4">
    <w:name w:val="B805E13E9B954C7DB26A067503BC88DC4"/>
    <w:rsid w:val="00A560F9"/>
    <w:pPr>
      <w:widowControl w:val="0"/>
      <w:spacing w:after="0" w:line="240" w:lineRule="auto"/>
    </w:pPr>
    <w:rPr>
      <w:rFonts w:ascii="Arial" w:eastAsia="Calibri" w:hAnsi="Arial" w:cs="Calibri"/>
      <w:color w:val="000000"/>
      <w:sz w:val="24"/>
      <w:szCs w:val="24"/>
    </w:rPr>
  </w:style>
  <w:style w:type="paragraph" w:customStyle="1" w:styleId="3B0C58B05AFB4A39980EF4DC201BDA9B3">
    <w:name w:val="3B0C58B05AFB4A39980EF4DC201BDA9B3"/>
    <w:rsid w:val="00A560F9"/>
    <w:pPr>
      <w:widowControl w:val="0"/>
      <w:spacing w:after="240"/>
      <w:ind w:left="720"/>
      <w:contextualSpacing/>
    </w:pPr>
    <w:rPr>
      <w:rFonts w:ascii="Arial" w:eastAsia="Calibri" w:hAnsi="Arial" w:cs="Calibri"/>
      <w:color w:val="000000"/>
      <w:sz w:val="24"/>
      <w:szCs w:val="24"/>
    </w:rPr>
  </w:style>
  <w:style w:type="paragraph" w:customStyle="1" w:styleId="59F62A95E8EC45D4A5F95378E7ADD2FE3">
    <w:name w:val="59F62A95E8EC45D4A5F95378E7ADD2FE3"/>
    <w:rsid w:val="00A560F9"/>
    <w:pPr>
      <w:widowControl w:val="0"/>
      <w:spacing w:after="240"/>
      <w:ind w:left="720"/>
      <w:contextualSpacing/>
    </w:pPr>
    <w:rPr>
      <w:rFonts w:ascii="Arial" w:eastAsia="Calibri" w:hAnsi="Arial" w:cs="Calibri"/>
      <w:color w:val="000000"/>
      <w:sz w:val="24"/>
      <w:szCs w:val="24"/>
    </w:rPr>
  </w:style>
  <w:style w:type="paragraph" w:customStyle="1" w:styleId="EB58B9E71F1C4AB8B54FB146DB4232723">
    <w:name w:val="EB58B9E71F1C4AB8B54FB146DB4232723"/>
    <w:rsid w:val="00A560F9"/>
    <w:pPr>
      <w:widowControl w:val="0"/>
      <w:spacing w:after="0" w:line="240" w:lineRule="auto"/>
    </w:pPr>
    <w:rPr>
      <w:rFonts w:ascii="Arial" w:eastAsia="Calibri" w:hAnsi="Arial" w:cs="Calibri"/>
      <w:color w:val="000000"/>
      <w:sz w:val="24"/>
      <w:szCs w:val="24"/>
    </w:rPr>
  </w:style>
  <w:style w:type="paragraph" w:customStyle="1" w:styleId="3FE9604416EF480B9DFD86CFFBCA96263">
    <w:name w:val="3FE9604416EF480B9DFD86CFFBCA96263"/>
    <w:rsid w:val="00A560F9"/>
    <w:pPr>
      <w:widowControl w:val="0"/>
      <w:spacing w:after="0" w:line="240" w:lineRule="auto"/>
    </w:pPr>
    <w:rPr>
      <w:rFonts w:ascii="Arial" w:eastAsia="Calibri" w:hAnsi="Arial" w:cs="Calibri"/>
      <w:color w:val="000000"/>
      <w:sz w:val="24"/>
      <w:szCs w:val="24"/>
    </w:rPr>
  </w:style>
  <w:style w:type="paragraph" w:customStyle="1" w:styleId="2E41750CC4384108A248C44D89DE75603">
    <w:name w:val="2E41750CC4384108A248C44D89DE75603"/>
    <w:rsid w:val="00A560F9"/>
    <w:pPr>
      <w:widowControl w:val="0"/>
      <w:spacing w:after="0" w:line="240" w:lineRule="auto"/>
    </w:pPr>
    <w:rPr>
      <w:rFonts w:ascii="Arial" w:eastAsia="Calibri" w:hAnsi="Arial" w:cs="Calibri"/>
      <w:color w:val="000000"/>
      <w:sz w:val="24"/>
      <w:szCs w:val="24"/>
    </w:rPr>
  </w:style>
  <w:style w:type="paragraph" w:customStyle="1" w:styleId="A539CA42018344F5ABD82458804AA1B73">
    <w:name w:val="A539CA42018344F5ABD82458804AA1B73"/>
    <w:rsid w:val="00A560F9"/>
    <w:pPr>
      <w:widowControl w:val="0"/>
      <w:spacing w:after="240"/>
      <w:ind w:left="720"/>
      <w:contextualSpacing/>
    </w:pPr>
    <w:rPr>
      <w:rFonts w:ascii="Arial" w:eastAsia="Calibri" w:hAnsi="Arial" w:cs="Calibri"/>
      <w:color w:val="000000"/>
      <w:sz w:val="24"/>
      <w:szCs w:val="24"/>
    </w:rPr>
  </w:style>
  <w:style w:type="paragraph" w:customStyle="1" w:styleId="E9F0A29C74134400BF9D94FAAC33E9333">
    <w:name w:val="E9F0A29C74134400BF9D94FAAC33E9333"/>
    <w:rsid w:val="00A560F9"/>
    <w:pPr>
      <w:widowControl w:val="0"/>
      <w:spacing w:after="240"/>
      <w:ind w:left="720"/>
      <w:contextualSpacing/>
    </w:pPr>
    <w:rPr>
      <w:rFonts w:ascii="Arial" w:eastAsia="Calibri" w:hAnsi="Arial" w:cs="Calibri"/>
      <w:color w:val="000000"/>
      <w:sz w:val="24"/>
      <w:szCs w:val="24"/>
    </w:rPr>
  </w:style>
  <w:style w:type="paragraph" w:customStyle="1" w:styleId="4861EF6723474FF9B46876F6F77F83AE3">
    <w:name w:val="4861EF6723474FF9B46876F6F77F83AE3"/>
    <w:rsid w:val="00A560F9"/>
    <w:pPr>
      <w:widowControl w:val="0"/>
      <w:spacing w:after="0" w:line="240" w:lineRule="auto"/>
    </w:pPr>
    <w:rPr>
      <w:rFonts w:ascii="Arial" w:eastAsia="Calibri" w:hAnsi="Arial" w:cs="Calibri"/>
      <w:color w:val="000000"/>
      <w:sz w:val="24"/>
      <w:szCs w:val="24"/>
    </w:rPr>
  </w:style>
  <w:style w:type="paragraph" w:customStyle="1" w:styleId="07E95F846B9E4E2AB689289CDEFDE2393">
    <w:name w:val="07E95F846B9E4E2AB689289CDEFDE2393"/>
    <w:rsid w:val="00A560F9"/>
    <w:pPr>
      <w:widowControl w:val="0"/>
      <w:spacing w:after="0" w:line="240" w:lineRule="auto"/>
    </w:pPr>
    <w:rPr>
      <w:rFonts w:ascii="Arial" w:eastAsia="Calibri" w:hAnsi="Arial" w:cs="Calibri"/>
      <w:color w:val="000000"/>
      <w:sz w:val="24"/>
      <w:szCs w:val="24"/>
    </w:rPr>
  </w:style>
  <w:style w:type="paragraph" w:customStyle="1" w:styleId="C33212ED37A745658E68B5D3C257763C3">
    <w:name w:val="C33212ED37A745658E68B5D3C257763C3"/>
    <w:rsid w:val="00A560F9"/>
    <w:pPr>
      <w:widowControl w:val="0"/>
      <w:spacing w:after="0" w:line="240" w:lineRule="auto"/>
    </w:pPr>
    <w:rPr>
      <w:rFonts w:ascii="Arial" w:eastAsia="Calibri" w:hAnsi="Arial" w:cs="Calibri"/>
      <w:color w:val="000000"/>
      <w:sz w:val="24"/>
      <w:szCs w:val="24"/>
    </w:rPr>
  </w:style>
  <w:style w:type="paragraph" w:customStyle="1" w:styleId="750CF20D69F945599FB47AF3E4DE504910">
    <w:name w:val="750CF20D69F945599FB47AF3E4DE504910"/>
    <w:rsid w:val="00A560F9"/>
    <w:pPr>
      <w:widowControl w:val="0"/>
      <w:spacing w:after="240"/>
    </w:pPr>
    <w:rPr>
      <w:rFonts w:ascii="Arial" w:eastAsia="Calibri" w:hAnsi="Arial" w:cs="Calibri"/>
      <w:color w:val="000000"/>
      <w:sz w:val="24"/>
      <w:szCs w:val="24"/>
    </w:rPr>
  </w:style>
  <w:style w:type="paragraph" w:customStyle="1" w:styleId="2944B6A16351405D8B7EEDAC117C5FD612">
    <w:name w:val="2944B6A16351405D8B7EEDAC117C5FD612"/>
    <w:rsid w:val="00A560F9"/>
    <w:pPr>
      <w:widowControl w:val="0"/>
      <w:spacing w:after="240"/>
      <w:ind w:left="720"/>
      <w:contextualSpacing/>
    </w:pPr>
    <w:rPr>
      <w:rFonts w:ascii="Arial" w:eastAsia="Calibri" w:hAnsi="Arial" w:cs="Calibri"/>
      <w:color w:val="000000"/>
      <w:sz w:val="24"/>
      <w:szCs w:val="24"/>
    </w:rPr>
  </w:style>
  <w:style w:type="paragraph" w:customStyle="1" w:styleId="E431F6A5B628434AB073FFBB11F99E6E12">
    <w:name w:val="E431F6A5B628434AB073FFBB11F99E6E12"/>
    <w:rsid w:val="00A560F9"/>
    <w:pPr>
      <w:widowControl w:val="0"/>
      <w:spacing w:after="240"/>
      <w:ind w:left="720"/>
      <w:contextualSpacing/>
    </w:pPr>
    <w:rPr>
      <w:rFonts w:ascii="Arial" w:eastAsia="Calibri" w:hAnsi="Arial" w:cs="Calibri"/>
      <w:color w:val="000000"/>
      <w:sz w:val="24"/>
      <w:szCs w:val="24"/>
    </w:rPr>
  </w:style>
  <w:style w:type="paragraph" w:customStyle="1" w:styleId="55808BF108B544E4846DF83A94971D7F11">
    <w:name w:val="55808BF108B544E4846DF83A94971D7F11"/>
    <w:rsid w:val="00A560F9"/>
    <w:pPr>
      <w:widowControl w:val="0"/>
      <w:spacing w:after="0" w:line="240" w:lineRule="auto"/>
    </w:pPr>
    <w:rPr>
      <w:rFonts w:ascii="Arial" w:eastAsia="Calibri" w:hAnsi="Arial" w:cs="Calibri"/>
      <w:color w:val="000000"/>
      <w:sz w:val="24"/>
      <w:szCs w:val="24"/>
    </w:rPr>
  </w:style>
  <w:style w:type="paragraph" w:customStyle="1" w:styleId="54FF0B25471141FA94C2948874106B7C12">
    <w:name w:val="54FF0B25471141FA94C2948874106B7C12"/>
    <w:rsid w:val="00A560F9"/>
    <w:pPr>
      <w:widowControl w:val="0"/>
      <w:spacing w:after="0" w:line="240" w:lineRule="auto"/>
    </w:pPr>
    <w:rPr>
      <w:rFonts w:ascii="Arial" w:eastAsia="Calibri" w:hAnsi="Arial" w:cs="Calibri"/>
      <w:color w:val="000000"/>
      <w:sz w:val="24"/>
      <w:szCs w:val="24"/>
    </w:rPr>
  </w:style>
  <w:style w:type="paragraph" w:customStyle="1" w:styleId="04BC049530B1457D81228FBC206FFC4A12">
    <w:name w:val="04BC049530B1457D81228FBC206FFC4A12"/>
    <w:rsid w:val="00A560F9"/>
    <w:pPr>
      <w:widowControl w:val="0"/>
      <w:spacing w:after="0" w:line="240" w:lineRule="auto"/>
    </w:pPr>
    <w:rPr>
      <w:rFonts w:ascii="Arial" w:eastAsia="Calibri" w:hAnsi="Arial" w:cs="Calibri"/>
      <w:color w:val="000000"/>
      <w:sz w:val="24"/>
      <w:szCs w:val="24"/>
    </w:rPr>
  </w:style>
  <w:style w:type="paragraph" w:customStyle="1" w:styleId="754BEE66B36F46ADAF8EDD22B0CF5F4D12">
    <w:name w:val="754BEE66B36F46ADAF8EDD22B0CF5F4D12"/>
    <w:rsid w:val="00A560F9"/>
    <w:pPr>
      <w:widowControl w:val="0"/>
      <w:spacing w:after="0" w:line="240" w:lineRule="auto"/>
    </w:pPr>
    <w:rPr>
      <w:rFonts w:ascii="Arial" w:eastAsia="Calibri" w:hAnsi="Arial" w:cs="Calibri"/>
      <w:color w:val="000000"/>
      <w:sz w:val="24"/>
      <w:szCs w:val="24"/>
    </w:rPr>
  </w:style>
  <w:style w:type="paragraph" w:customStyle="1" w:styleId="A7B5BA908B77494B9CC40BC64F75E72512">
    <w:name w:val="A7B5BA908B77494B9CC40BC64F75E72512"/>
    <w:rsid w:val="00A560F9"/>
    <w:pPr>
      <w:widowControl w:val="0"/>
      <w:spacing w:after="0" w:line="240" w:lineRule="auto"/>
    </w:pPr>
    <w:rPr>
      <w:rFonts w:ascii="Arial" w:eastAsia="Calibri" w:hAnsi="Arial" w:cs="Calibri"/>
      <w:color w:val="000000"/>
      <w:sz w:val="24"/>
      <w:szCs w:val="24"/>
    </w:rPr>
  </w:style>
  <w:style w:type="paragraph" w:customStyle="1" w:styleId="B65612CC531A4FDABEE9D5D79625135912">
    <w:name w:val="B65612CC531A4FDABEE9D5D79625135912"/>
    <w:rsid w:val="00A560F9"/>
    <w:pPr>
      <w:widowControl w:val="0"/>
      <w:spacing w:after="0" w:line="240" w:lineRule="auto"/>
    </w:pPr>
    <w:rPr>
      <w:rFonts w:ascii="Arial" w:eastAsia="Calibri" w:hAnsi="Arial" w:cs="Calibri"/>
      <w:color w:val="000000"/>
      <w:sz w:val="24"/>
      <w:szCs w:val="24"/>
    </w:rPr>
  </w:style>
  <w:style w:type="paragraph" w:customStyle="1" w:styleId="38A5A30349C448FB852A8A8599E89BC010">
    <w:name w:val="38A5A30349C448FB852A8A8599E89BC010"/>
    <w:rsid w:val="00A560F9"/>
    <w:pPr>
      <w:widowControl w:val="0"/>
      <w:spacing w:after="240"/>
      <w:ind w:left="720"/>
      <w:contextualSpacing/>
    </w:pPr>
    <w:rPr>
      <w:rFonts w:ascii="Arial" w:eastAsia="Calibri" w:hAnsi="Arial" w:cs="Calibri"/>
      <w:color w:val="000000"/>
      <w:sz w:val="24"/>
      <w:szCs w:val="24"/>
    </w:rPr>
  </w:style>
  <w:style w:type="paragraph" w:customStyle="1" w:styleId="AB4DF00A15424ED5A7729E5614B5D26D10">
    <w:name w:val="AB4DF00A15424ED5A7729E5614B5D26D10"/>
    <w:rsid w:val="00A560F9"/>
    <w:pPr>
      <w:widowControl w:val="0"/>
      <w:spacing w:after="240"/>
      <w:ind w:left="720"/>
      <w:contextualSpacing/>
    </w:pPr>
    <w:rPr>
      <w:rFonts w:ascii="Arial" w:eastAsia="Calibri" w:hAnsi="Arial" w:cs="Calibri"/>
      <w:color w:val="000000"/>
      <w:sz w:val="24"/>
      <w:szCs w:val="24"/>
    </w:rPr>
  </w:style>
  <w:style w:type="paragraph" w:customStyle="1" w:styleId="8B75AEFBE519411FB0C7BFC0FDE7D7E210">
    <w:name w:val="8B75AEFBE519411FB0C7BFC0FDE7D7E210"/>
    <w:rsid w:val="00A560F9"/>
    <w:pPr>
      <w:widowControl w:val="0"/>
      <w:spacing w:after="240"/>
      <w:ind w:left="720"/>
      <w:contextualSpacing/>
    </w:pPr>
    <w:rPr>
      <w:rFonts w:ascii="Arial" w:eastAsia="Calibri" w:hAnsi="Arial" w:cs="Calibri"/>
      <w:color w:val="000000"/>
      <w:sz w:val="24"/>
      <w:szCs w:val="24"/>
    </w:rPr>
  </w:style>
  <w:style w:type="paragraph" w:customStyle="1" w:styleId="E1252596818846FBAEB228C471DD48CD8">
    <w:name w:val="E1252596818846FBAEB228C471DD48CD8"/>
    <w:rsid w:val="00A560F9"/>
    <w:pPr>
      <w:widowControl w:val="0"/>
      <w:spacing w:after="240"/>
      <w:ind w:left="720"/>
      <w:contextualSpacing/>
    </w:pPr>
    <w:rPr>
      <w:rFonts w:ascii="Arial" w:eastAsia="Calibri" w:hAnsi="Arial" w:cs="Calibri"/>
      <w:color w:val="000000"/>
      <w:sz w:val="24"/>
      <w:szCs w:val="24"/>
    </w:rPr>
  </w:style>
  <w:style w:type="paragraph" w:customStyle="1" w:styleId="7111B153974D4DE0804E43E86A05AFF56">
    <w:name w:val="7111B153974D4DE0804E43E86A05AFF56"/>
    <w:rsid w:val="00A560F9"/>
    <w:pPr>
      <w:widowControl w:val="0"/>
      <w:spacing w:after="240"/>
      <w:ind w:left="720"/>
      <w:contextualSpacing/>
    </w:pPr>
    <w:rPr>
      <w:rFonts w:ascii="Arial" w:eastAsia="Calibri" w:hAnsi="Arial" w:cs="Calibri"/>
      <w:color w:val="000000"/>
      <w:sz w:val="24"/>
      <w:szCs w:val="24"/>
    </w:rPr>
  </w:style>
  <w:style w:type="paragraph" w:customStyle="1" w:styleId="89CF405C968F48469F84499D7EB3ABDD">
    <w:name w:val="89CF405C968F48469F84499D7EB3ABDD"/>
    <w:rsid w:val="00A560F9"/>
    <w:pPr>
      <w:widowControl w:val="0"/>
      <w:spacing w:after="240"/>
    </w:pPr>
    <w:rPr>
      <w:rFonts w:ascii="Arial" w:eastAsia="Calibri" w:hAnsi="Arial" w:cs="Calibri"/>
      <w:color w:val="000000"/>
      <w:sz w:val="24"/>
      <w:szCs w:val="24"/>
    </w:rPr>
  </w:style>
  <w:style w:type="paragraph" w:customStyle="1" w:styleId="82BCFAA2E2E44625A01CAF066195DD8C23">
    <w:name w:val="82BCFAA2E2E44625A01CAF066195DD8C23"/>
    <w:rsid w:val="00A560F9"/>
    <w:pPr>
      <w:widowControl w:val="0"/>
      <w:spacing w:after="240"/>
    </w:pPr>
    <w:rPr>
      <w:rFonts w:ascii="Arial" w:eastAsia="Calibri" w:hAnsi="Arial" w:cs="Calibri"/>
      <w:color w:val="000000"/>
      <w:sz w:val="24"/>
      <w:szCs w:val="24"/>
    </w:rPr>
  </w:style>
  <w:style w:type="paragraph" w:customStyle="1" w:styleId="C6243E7DE0CB4442A1C9199C01D096A723">
    <w:name w:val="C6243E7DE0CB4442A1C9199C01D096A723"/>
    <w:rsid w:val="00A560F9"/>
    <w:pPr>
      <w:widowControl w:val="0"/>
      <w:spacing w:after="240"/>
    </w:pPr>
    <w:rPr>
      <w:rFonts w:ascii="Arial" w:eastAsia="Calibri" w:hAnsi="Arial" w:cs="Calibri"/>
      <w:color w:val="000000"/>
      <w:sz w:val="24"/>
      <w:szCs w:val="24"/>
    </w:rPr>
  </w:style>
  <w:style w:type="paragraph" w:customStyle="1" w:styleId="1E82039AC0E047D9B6E3C7BABB92FEB123">
    <w:name w:val="1E82039AC0E047D9B6E3C7BABB92FEB123"/>
    <w:rsid w:val="00A560F9"/>
    <w:pPr>
      <w:widowControl w:val="0"/>
      <w:spacing w:after="240"/>
    </w:pPr>
    <w:rPr>
      <w:rFonts w:ascii="Arial" w:eastAsia="Calibri" w:hAnsi="Arial" w:cs="Calibri"/>
      <w:color w:val="000000"/>
      <w:sz w:val="24"/>
      <w:szCs w:val="24"/>
    </w:rPr>
  </w:style>
  <w:style w:type="paragraph" w:customStyle="1" w:styleId="E324D6FD8721427EB80FADA4DBFCC39523">
    <w:name w:val="E324D6FD8721427EB80FADA4DBFCC39523"/>
    <w:rsid w:val="00A560F9"/>
    <w:pPr>
      <w:widowControl w:val="0"/>
      <w:spacing w:after="240"/>
    </w:pPr>
    <w:rPr>
      <w:rFonts w:ascii="Arial" w:eastAsia="Calibri" w:hAnsi="Arial" w:cs="Calibri"/>
      <w:color w:val="000000"/>
      <w:sz w:val="24"/>
      <w:szCs w:val="24"/>
    </w:rPr>
  </w:style>
  <w:style w:type="paragraph" w:customStyle="1" w:styleId="EA3DFC05BB404EC5954D2B506B22E74D23">
    <w:name w:val="EA3DFC05BB404EC5954D2B506B22E74D23"/>
    <w:rsid w:val="00A560F9"/>
    <w:pPr>
      <w:widowControl w:val="0"/>
      <w:spacing w:after="240"/>
    </w:pPr>
    <w:rPr>
      <w:rFonts w:ascii="Arial" w:eastAsia="Calibri" w:hAnsi="Arial" w:cs="Calibri"/>
      <w:color w:val="000000"/>
      <w:sz w:val="24"/>
      <w:szCs w:val="24"/>
    </w:rPr>
  </w:style>
  <w:style w:type="paragraph" w:customStyle="1" w:styleId="B4C85465E5684C5BB12578B5FCCD984D23">
    <w:name w:val="B4C85465E5684C5BB12578B5FCCD984D23"/>
    <w:rsid w:val="00A560F9"/>
    <w:pPr>
      <w:widowControl w:val="0"/>
      <w:spacing w:after="240"/>
    </w:pPr>
    <w:rPr>
      <w:rFonts w:ascii="Arial" w:eastAsia="Calibri" w:hAnsi="Arial" w:cs="Calibri"/>
      <w:color w:val="000000"/>
      <w:sz w:val="24"/>
      <w:szCs w:val="24"/>
    </w:rPr>
  </w:style>
  <w:style w:type="paragraph" w:customStyle="1" w:styleId="23ADC6B677F640B8A5ABA656BCEE9DAA23">
    <w:name w:val="23ADC6B677F640B8A5ABA656BCEE9DAA23"/>
    <w:rsid w:val="00A560F9"/>
    <w:pPr>
      <w:widowControl w:val="0"/>
      <w:spacing w:after="240"/>
    </w:pPr>
    <w:rPr>
      <w:rFonts w:ascii="Arial" w:eastAsia="Calibri" w:hAnsi="Arial" w:cs="Calibri"/>
      <w:color w:val="000000"/>
      <w:sz w:val="24"/>
      <w:szCs w:val="24"/>
    </w:rPr>
  </w:style>
  <w:style w:type="paragraph" w:customStyle="1" w:styleId="8C5F77AF6BD1466B80FD82C3A6985E2223">
    <w:name w:val="8C5F77AF6BD1466B80FD82C3A6985E2223"/>
    <w:rsid w:val="00A560F9"/>
    <w:pPr>
      <w:widowControl w:val="0"/>
      <w:spacing w:after="240"/>
    </w:pPr>
    <w:rPr>
      <w:rFonts w:ascii="Arial" w:eastAsia="Calibri" w:hAnsi="Arial" w:cs="Calibri"/>
      <w:color w:val="000000"/>
      <w:sz w:val="24"/>
      <w:szCs w:val="24"/>
    </w:rPr>
  </w:style>
  <w:style w:type="paragraph" w:customStyle="1" w:styleId="228AEFE73E9B49B0A616C3577337ECCA23">
    <w:name w:val="228AEFE73E9B49B0A616C3577337ECCA23"/>
    <w:rsid w:val="00A560F9"/>
    <w:pPr>
      <w:widowControl w:val="0"/>
      <w:spacing w:after="240"/>
    </w:pPr>
    <w:rPr>
      <w:rFonts w:ascii="Arial" w:eastAsia="Calibri" w:hAnsi="Arial" w:cs="Calibri"/>
      <w:color w:val="000000"/>
      <w:sz w:val="24"/>
      <w:szCs w:val="24"/>
    </w:rPr>
  </w:style>
  <w:style w:type="paragraph" w:customStyle="1" w:styleId="AD4F31468C5D4382B581C55DE1DC2D512">
    <w:name w:val="AD4F31468C5D4382B581C55DE1DC2D512"/>
    <w:rsid w:val="00A560F9"/>
    <w:pPr>
      <w:widowControl w:val="0"/>
      <w:spacing w:after="240"/>
      <w:ind w:left="720"/>
      <w:contextualSpacing/>
    </w:pPr>
    <w:rPr>
      <w:rFonts w:ascii="Arial" w:eastAsia="Calibri" w:hAnsi="Arial" w:cs="Calibri"/>
      <w:color w:val="000000"/>
      <w:sz w:val="24"/>
      <w:szCs w:val="24"/>
    </w:rPr>
  </w:style>
  <w:style w:type="paragraph" w:customStyle="1" w:styleId="EC7D50B98FE04BABB031B0F0C4D35D6222">
    <w:name w:val="EC7D50B98FE04BABB031B0F0C4D35D6222"/>
    <w:rsid w:val="00A560F9"/>
    <w:pPr>
      <w:widowControl w:val="0"/>
      <w:spacing w:after="240"/>
      <w:ind w:left="720"/>
      <w:contextualSpacing/>
    </w:pPr>
    <w:rPr>
      <w:rFonts w:ascii="Arial" w:eastAsia="Calibri" w:hAnsi="Arial" w:cs="Calibri"/>
      <w:color w:val="000000"/>
      <w:sz w:val="24"/>
      <w:szCs w:val="24"/>
    </w:rPr>
  </w:style>
  <w:style w:type="paragraph" w:customStyle="1" w:styleId="A6A8FE20EBF34E51974F041317F1680925">
    <w:name w:val="A6A8FE20EBF34E51974F041317F1680925"/>
    <w:rsid w:val="00A560F9"/>
    <w:pPr>
      <w:widowControl w:val="0"/>
      <w:spacing w:after="240"/>
      <w:ind w:left="720"/>
      <w:contextualSpacing/>
    </w:pPr>
    <w:rPr>
      <w:rFonts w:ascii="Arial" w:eastAsia="Calibri" w:hAnsi="Arial" w:cs="Calibri"/>
      <w:color w:val="000000"/>
      <w:sz w:val="24"/>
      <w:szCs w:val="24"/>
    </w:rPr>
  </w:style>
  <w:style w:type="paragraph" w:customStyle="1" w:styleId="82EEA4B18FA74FE3A2C63514CCA47A0A25">
    <w:name w:val="82EEA4B18FA74FE3A2C63514CCA47A0A25"/>
    <w:rsid w:val="00A560F9"/>
    <w:pPr>
      <w:widowControl w:val="0"/>
      <w:spacing w:after="240"/>
      <w:ind w:left="720"/>
      <w:contextualSpacing/>
    </w:pPr>
    <w:rPr>
      <w:rFonts w:ascii="Arial" w:eastAsia="Calibri" w:hAnsi="Arial" w:cs="Calibri"/>
      <w:color w:val="000000"/>
      <w:sz w:val="24"/>
      <w:szCs w:val="24"/>
    </w:rPr>
  </w:style>
  <w:style w:type="paragraph" w:customStyle="1" w:styleId="C8D60DC94220434CB2BAF3F4A64A4A9521">
    <w:name w:val="C8D60DC94220434CB2BAF3F4A64A4A9521"/>
    <w:rsid w:val="00A560F9"/>
    <w:pPr>
      <w:widowControl w:val="0"/>
      <w:spacing w:after="240"/>
      <w:ind w:left="720"/>
      <w:contextualSpacing/>
    </w:pPr>
    <w:rPr>
      <w:rFonts w:ascii="Arial" w:eastAsia="Calibri" w:hAnsi="Arial" w:cs="Calibri"/>
      <w:color w:val="000000"/>
      <w:sz w:val="24"/>
      <w:szCs w:val="24"/>
    </w:rPr>
  </w:style>
  <w:style w:type="paragraph" w:customStyle="1" w:styleId="8A3D92697C884936B309C0F4BCF8B99A21">
    <w:name w:val="8A3D92697C884936B309C0F4BCF8B99A21"/>
    <w:rsid w:val="00A560F9"/>
    <w:pPr>
      <w:widowControl w:val="0"/>
      <w:spacing w:after="240"/>
      <w:ind w:left="720"/>
      <w:contextualSpacing/>
    </w:pPr>
    <w:rPr>
      <w:rFonts w:ascii="Arial" w:eastAsia="Calibri" w:hAnsi="Arial" w:cs="Calibri"/>
      <w:color w:val="000000"/>
      <w:sz w:val="24"/>
      <w:szCs w:val="24"/>
    </w:rPr>
  </w:style>
  <w:style w:type="paragraph" w:customStyle="1" w:styleId="C3D32AA74DAE4F5F8C6686E32CB4BCA717">
    <w:name w:val="C3D32AA74DAE4F5F8C6686E32CB4BCA717"/>
    <w:rsid w:val="00A560F9"/>
    <w:pPr>
      <w:widowControl w:val="0"/>
      <w:spacing w:after="240"/>
      <w:ind w:left="720"/>
      <w:contextualSpacing/>
    </w:pPr>
    <w:rPr>
      <w:rFonts w:ascii="Arial" w:eastAsia="Calibri" w:hAnsi="Arial" w:cs="Calibri"/>
      <w:color w:val="000000"/>
      <w:sz w:val="24"/>
      <w:szCs w:val="24"/>
    </w:rPr>
  </w:style>
  <w:style w:type="paragraph" w:customStyle="1" w:styleId="A778BD1035F242A594D56B5D058F865117">
    <w:name w:val="A778BD1035F242A594D56B5D058F865117"/>
    <w:rsid w:val="00A560F9"/>
    <w:pPr>
      <w:widowControl w:val="0"/>
      <w:spacing w:after="240"/>
      <w:ind w:left="720"/>
      <w:contextualSpacing/>
    </w:pPr>
    <w:rPr>
      <w:rFonts w:ascii="Arial" w:eastAsia="Calibri" w:hAnsi="Arial" w:cs="Calibri"/>
      <w:color w:val="000000"/>
      <w:sz w:val="24"/>
      <w:szCs w:val="24"/>
    </w:rPr>
  </w:style>
  <w:style w:type="paragraph" w:customStyle="1" w:styleId="5601D29C2A5645E9A474B7CF1ACF1F8114">
    <w:name w:val="5601D29C2A5645E9A474B7CF1ACF1F8114"/>
    <w:rsid w:val="00A560F9"/>
    <w:pPr>
      <w:widowControl w:val="0"/>
      <w:spacing w:after="240"/>
      <w:ind w:left="720"/>
      <w:contextualSpacing/>
    </w:pPr>
    <w:rPr>
      <w:rFonts w:ascii="Arial" w:eastAsia="Calibri" w:hAnsi="Arial" w:cs="Calibri"/>
      <w:color w:val="000000"/>
      <w:sz w:val="24"/>
      <w:szCs w:val="24"/>
    </w:rPr>
  </w:style>
  <w:style w:type="paragraph" w:customStyle="1" w:styleId="93CF207F311743028CFA4326378CA5AE4">
    <w:name w:val="93CF207F311743028CFA4326378CA5AE4"/>
    <w:rsid w:val="00A560F9"/>
    <w:pPr>
      <w:widowControl w:val="0"/>
      <w:spacing w:after="240"/>
      <w:ind w:left="720"/>
      <w:contextualSpacing/>
    </w:pPr>
    <w:rPr>
      <w:rFonts w:ascii="Arial" w:eastAsia="Calibri" w:hAnsi="Arial" w:cs="Calibri"/>
      <w:color w:val="000000"/>
      <w:sz w:val="24"/>
      <w:szCs w:val="24"/>
    </w:rPr>
  </w:style>
  <w:style w:type="paragraph" w:customStyle="1" w:styleId="6B0C86D11EB242BFB15BBB746C565EAB5">
    <w:name w:val="6B0C86D11EB242BFB15BBB746C565EAB5"/>
    <w:rsid w:val="00A560F9"/>
    <w:pPr>
      <w:widowControl w:val="0"/>
      <w:spacing w:after="240"/>
      <w:ind w:left="720"/>
      <w:contextualSpacing/>
    </w:pPr>
    <w:rPr>
      <w:rFonts w:ascii="Arial" w:eastAsia="Calibri" w:hAnsi="Arial" w:cs="Calibri"/>
      <w:color w:val="000000"/>
      <w:sz w:val="24"/>
      <w:szCs w:val="24"/>
    </w:rPr>
  </w:style>
  <w:style w:type="paragraph" w:customStyle="1" w:styleId="1B4C41973845458BB62AC89DA24F03D75">
    <w:name w:val="1B4C41973845458BB62AC89DA24F03D75"/>
    <w:rsid w:val="00A560F9"/>
    <w:pPr>
      <w:widowControl w:val="0"/>
      <w:spacing w:after="0" w:line="240" w:lineRule="auto"/>
    </w:pPr>
    <w:rPr>
      <w:rFonts w:ascii="Arial" w:eastAsia="Calibri" w:hAnsi="Arial" w:cs="Calibri"/>
      <w:color w:val="000000"/>
      <w:sz w:val="24"/>
      <w:szCs w:val="24"/>
    </w:rPr>
  </w:style>
  <w:style w:type="paragraph" w:customStyle="1" w:styleId="269A1B490ACA43828519998FE1455B735">
    <w:name w:val="269A1B490ACA43828519998FE1455B735"/>
    <w:rsid w:val="00A560F9"/>
    <w:pPr>
      <w:widowControl w:val="0"/>
      <w:spacing w:after="0" w:line="240" w:lineRule="auto"/>
    </w:pPr>
    <w:rPr>
      <w:rFonts w:ascii="Arial" w:eastAsia="Calibri" w:hAnsi="Arial" w:cs="Calibri"/>
      <w:color w:val="000000"/>
      <w:sz w:val="24"/>
      <w:szCs w:val="24"/>
    </w:rPr>
  </w:style>
  <w:style w:type="paragraph" w:customStyle="1" w:styleId="B805E13E9B954C7DB26A067503BC88DC5">
    <w:name w:val="B805E13E9B954C7DB26A067503BC88DC5"/>
    <w:rsid w:val="00A560F9"/>
    <w:pPr>
      <w:widowControl w:val="0"/>
      <w:spacing w:after="0" w:line="240" w:lineRule="auto"/>
    </w:pPr>
    <w:rPr>
      <w:rFonts w:ascii="Arial" w:eastAsia="Calibri" w:hAnsi="Arial" w:cs="Calibri"/>
      <w:color w:val="000000"/>
      <w:sz w:val="24"/>
      <w:szCs w:val="24"/>
    </w:rPr>
  </w:style>
  <w:style w:type="paragraph" w:customStyle="1" w:styleId="3B0C58B05AFB4A39980EF4DC201BDA9B4">
    <w:name w:val="3B0C58B05AFB4A39980EF4DC201BDA9B4"/>
    <w:rsid w:val="00A560F9"/>
    <w:pPr>
      <w:widowControl w:val="0"/>
      <w:spacing w:after="240"/>
      <w:ind w:left="720"/>
      <w:contextualSpacing/>
    </w:pPr>
    <w:rPr>
      <w:rFonts w:ascii="Arial" w:eastAsia="Calibri" w:hAnsi="Arial" w:cs="Calibri"/>
      <w:color w:val="000000"/>
      <w:sz w:val="24"/>
      <w:szCs w:val="24"/>
    </w:rPr>
  </w:style>
  <w:style w:type="paragraph" w:customStyle="1" w:styleId="59F62A95E8EC45D4A5F95378E7ADD2FE4">
    <w:name w:val="59F62A95E8EC45D4A5F95378E7ADD2FE4"/>
    <w:rsid w:val="00A560F9"/>
    <w:pPr>
      <w:widowControl w:val="0"/>
      <w:spacing w:after="240"/>
      <w:ind w:left="720"/>
      <w:contextualSpacing/>
    </w:pPr>
    <w:rPr>
      <w:rFonts w:ascii="Arial" w:eastAsia="Calibri" w:hAnsi="Arial" w:cs="Calibri"/>
      <w:color w:val="000000"/>
      <w:sz w:val="24"/>
      <w:szCs w:val="24"/>
    </w:rPr>
  </w:style>
  <w:style w:type="paragraph" w:customStyle="1" w:styleId="EB58B9E71F1C4AB8B54FB146DB4232724">
    <w:name w:val="EB58B9E71F1C4AB8B54FB146DB4232724"/>
    <w:rsid w:val="00A560F9"/>
    <w:pPr>
      <w:widowControl w:val="0"/>
      <w:spacing w:after="0" w:line="240" w:lineRule="auto"/>
    </w:pPr>
    <w:rPr>
      <w:rFonts w:ascii="Arial" w:eastAsia="Calibri" w:hAnsi="Arial" w:cs="Calibri"/>
      <w:color w:val="000000"/>
      <w:sz w:val="24"/>
      <w:szCs w:val="24"/>
    </w:rPr>
  </w:style>
  <w:style w:type="paragraph" w:customStyle="1" w:styleId="3FE9604416EF480B9DFD86CFFBCA96264">
    <w:name w:val="3FE9604416EF480B9DFD86CFFBCA96264"/>
    <w:rsid w:val="00A560F9"/>
    <w:pPr>
      <w:widowControl w:val="0"/>
      <w:spacing w:after="0" w:line="240" w:lineRule="auto"/>
    </w:pPr>
    <w:rPr>
      <w:rFonts w:ascii="Arial" w:eastAsia="Calibri" w:hAnsi="Arial" w:cs="Calibri"/>
      <w:color w:val="000000"/>
      <w:sz w:val="24"/>
      <w:szCs w:val="24"/>
    </w:rPr>
  </w:style>
  <w:style w:type="paragraph" w:customStyle="1" w:styleId="2E41750CC4384108A248C44D89DE75604">
    <w:name w:val="2E41750CC4384108A248C44D89DE75604"/>
    <w:rsid w:val="00A560F9"/>
    <w:pPr>
      <w:widowControl w:val="0"/>
      <w:spacing w:after="0" w:line="240" w:lineRule="auto"/>
    </w:pPr>
    <w:rPr>
      <w:rFonts w:ascii="Arial" w:eastAsia="Calibri" w:hAnsi="Arial" w:cs="Calibri"/>
      <w:color w:val="000000"/>
      <w:sz w:val="24"/>
      <w:szCs w:val="24"/>
    </w:rPr>
  </w:style>
  <w:style w:type="paragraph" w:customStyle="1" w:styleId="A539CA42018344F5ABD82458804AA1B74">
    <w:name w:val="A539CA42018344F5ABD82458804AA1B74"/>
    <w:rsid w:val="00A560F9"/>
    <w:pPr>
      <w:widowControl w:val="0"/>
      <w:spacing w:after="240"/>
      <w:ind w:left="720"/>
      <w:contextualSpacing/>
    </w:pPr>
    <w:rPr>
      <w:rFonts w:ascii="Arial" w:eastAsia="Calibri" w:hAnsi="Arial" w:cs="Calibri"/>
      <w:color w:val="000000"/>
      <w:sz w:val="24"/>
      <w:szCs w:val="24"/>
    </w:rPr>
  </w:style>
  <w:style w:type="paragraph" w:customStyle="1" w:styleId="E9F0A29C74134400BF9D94FAAC33E9334">
    <w:name w:val="E9F0A29C74134400BF9D94FAAC33E9334"/>
    <w:rsid w:val="00A560F9"/>
    <w:pPr>
      <w:widowControl w:val="0"/>
      <w:spacing w:after="240"/>
      <w:ind w:left="720"/>
      <w:contextualSpacing/>
    </w:pPr>
    <w:rPr>
      <w:rFonts w:ascii="Arial" w:eastAsia="Calibri" w:hAnsi="Arial" w:cs="Calibri"/>
      <w:color w:val="000000"/>
      <w:sz w:val="24"/>
      <w:szCs w:val="24"/>
    </w:rPr>
  </w:style>
  <w:style w:type="paragraph" w:customStyle="1" w:styleId="4861EF6723474FF9B46876F6F77F83AE4">
    <w:name w:val="4861EF6723474FF9B46876F6F77F83AE4"/>
    <w:rsid w:val="00A560F9"/>
    <w:pPr>
      <w:widowControl w:val="0"/>
      <w:spacing w:after="0" w:line="240" w:lineRule="auto"/>
    </w:pPr>
    <w:rPr>
      <w:rFonts w:ascii="Arial" w:eastAsia="Calibri" w:hAnsi="Arial" w:cs="Calibri"/>
      <w:color w:val="000000"/>
      <w:sz w:val="24"/>
      <w:szCs w:val="24"/>
    </w:rPr>
  </w:style>
  <w:style w:type="paragraph" w:customStyle="1" w:styleId="07E95F846B9E4E2AB689289CDEFDE2394">
    <w:name w:val="07E95F846B9E4E2AB689289CDEFDE2394"/>
    <w:rsid w:val="00A560F9"/>
    <w:pPr>
      <w:widowControl w:val="0"/>
      <w:spacing w:after="0" w:line="240" w:lineRule="auto"/>
    </w:pPr>
    <w:rPr>
      <w:rFonts w:ascii="Arial" w:eastAsia="Calibri" w:hAnsi="Arial" w:cs="Calibri"/>
      <w:color w:val="000000"/>
      <w:sz w:val="24"/>
      <w:szCs w:val="24"/>
    </w:rPr>
  </w:style>
  <w:style w:type="paragraph" w:customStyle="1" w:styleId="C33212ED37A745658E68B5D3C257763C4">
    <w:name w:val="C33212ED37A745658E68B5D3C257763C4"/>
    <w:rsid w:val="00A560F9"/>
    <w:pPr>
      <w:widowControl w:val="0"/>
      <w:spacing w:after="0" w:line="240" w:lineRule="auto"/>
    </w:pPr>
    <w:rPr>
      <w:rFonts w:ascii="Arial" w:eastAsia="Calibri" w:hAnsi="Arial" w:cs="Calibri"/>
      <w:color w:val="000000"/>
      <w:sz w:val="24"/>
      <w:szCs w:val="24"/>
    </w:rPr>
  </w:style>
  <w:style w:type="paragraph" w:customStyle="1" w:styleId="750CF20D69F945599FB47AF3E4DE504911">
    <w:name w:val="750CF20D69F945599FB47AF3E4DE504911"/>
    <w:rsid w:val="00A560F9"/>
    <w:pPr>
      <w:widowControl w:val="0"/>
      <w:spacing w:after="240"/>
    </w:pPr>
    <w:rPr>
      <w:rFonts w:ascii="Arial" w:eastAsia="Calibri" w:hAnsi="Arial" w:cs="Calibri"/>
      <w:color w:val="000000"/>
      <w:sz w:val="24"/>
      <w:szCs w:val="24"/>
    </w:rPr>
  </w:style>
  <w:style w:type="paragraph" w:customStyle="1" w:styleId="2944B6A16351405D8B7EEDAC117C5FD613">
    <w:name w:val="2944B6A16351405D8B7EEDAC117C5FD613"/>
    <w:rsid w:val="00A560F9"/>
    <w:pPr>
      <w:widowControl w:val="0"/>
      <w:spacing w:after="240"/>
      <w:ind w:left="720"/>
      <w:contextualSpacing/>
    </w:pPr>
    <w:rPr>
      <w:rFonts w:ascii="Arial" w:eastAsia="Calibri" w:hAnsi="Arial" w:cs="Calibri"/>
      <w:color w:val="000000"/>
      <w:sz w:val="24"/>
      <w:szCs w:val="24"/>
    </w:rPr>
  </w:style>
  <w:style w:type="paragraph" w:customStyle="1" w:styleId="E431F6A5B628434AB073FFBB11F99E6E13">
    <w:name w:val="E431F6A5B628434AB073FFBB11F99E6E13"/>
    <w:rsid w:val="00A560F9"/>
    <w:pPr>
      <w:widowControl w:val="0"/>
      <w:spacing w:after="240"/>
      <w:ind w:left="720"/>
      <w:contextualSpacing/>
    </w:pPr>
    <w:rPr>
      <w:rFonts w:ascii="Arial" w:eastAsia="Calibri" w:hAnsi="Arial" w:cs="Calibri"/>
      <w:color w:val="000000"/>
      <w:sz w:val="24"/>
      <w:szCs w:val="24"/>
    </w:rPr>
  </w:style>
  <w:style w:type="paragraph" w:customStyle="1" w:styleId="55808BF108B544E4846DF83A94971D7F12">
    <w:name w:val="55808BF108B544E4846DF83A94971D7F12"/>
    <w:rsid w:val="00A560F9"/>
    <w:pPr>
      <w:widowControl w:val="0"/>
      <w:spacing w:after="0" w:line="240" w:lineRule="auto"/>
    </w:pPr>
    <w:rPr>
      <w:rFonts w:ascii="Arial" w:eastAsia="Calibri" w:hAnsi="Arial" w:cs="Calibri"/>
      <w:color w:val="000000"/>
      <w:sz w:val="24"/>
      <w:szCs w:val="24"/>
    </w:rPr>
  </w:style>
  <w:style w:type="paragraph" w:customStyle="1" w:styleId="54FF0B25471141FA94C2948874106B7C13">
    <w:name w:val="54FF0B25471141FA94C2948874106B7C13"/>
    <w:rsid w:val="00A560F9"/>
    <w:pPr>
      <w:widowControl w:val="0"/>
      <w:spacing w:after="0" w:line="240" w:lineRule="auto"/>
    </w:pPr>
    <w:rPr>
      <w:rFonts w:ascii="Arial" w:eastAsia="Calibri" w:hAnsi="Arial" w:cs="Calibri"/>
      <w:color w:val="000000"/>
      <w:sz w:val="24"/>
      <w:szCs w:val="24"/>
    </w:rPr>
  </w:style>
  <w:style w:type="paragraph" w:customStyle="1" w:styleId="04BC049530B1457D81228FBC206FFC4A13">
    <w:name w:val="04BC049530B1457D81228FBC206FFC4A13"/>
    <w:rsid w:val="00A560F9"/>
    <w:pPr>
      <w:widowControl w:val="0"/>
      <w:spacing w:after="0" w:line="240" w:lineRule="auto"/>
    </w:pPr>
    <w:rPr>
      <w:rFonts w:ascii="Arial" w:eastAsia="Calibri" w:hAnsi="Arial" w:cs="Calibri"/>
      <w:color w:val="000000"/>
      <w:sz w:val="24"/>
      <w:szCs w:val="24"/>
    </w:rPr>
  </w:style>
  <w:style w:type="paragraph" w:customStyle="1" w:styleId="754BEE66B36F46ADAF8EDD22B0CF5F4D13">
    <w:name w:val="754BEE66B36F46ADAF8EDD22B0CF5F4D13"/>
    <w:rsid w:val="00A560F9"/>
    <w:pPr>
      <w:widowControl w:val="0"/>
      <w:spacing w:after="0" w:line="240" w:lineRule="auto"/>
    </w:pPr>
    <w:rPr>
      <w:rFonts w:ascii="Arial" w:eastAsia="Calibri" w:hAnsi="Arial" w:cs="Calibri"/>
      <w:color w:val="000000"/>
      <w:sz w:val="24"/>
      <w:szCs w:val="24"/>
    </w:rPr>
  </w:style>
  <w:style w:type="paragraph" w:customStyle="1" w:styleId="A7B5BA908B77494B9CC40BC64F75E72513">
    <w:name w:val="A7B5BA908B77494B9CC40BC64F75E72513"/>
    <w:rsid w:val="00A560F9"/>
    <w:pPr>
      <w:widowControl w:val="0"/>
      <w:spacing w:after="0" w:line="240" w:lineRule="auto"/>
    </w:pPr>
    <w:rPr>
      <w:rFonts w:ascii="Arial" w:eastAsia="Calibri" w:hAnsi="Arial" w:cs="Calibri"/>
      <w:color w:val="000000"/>
      <w:sz w:val="24"/>
      <w:szCs w:val="24"/>
    </w:rPr>
  </w:style>
  <w:style w:type="paragraph" w:customStyle="1" w:styleId="B65612CC531A4FDABEE9D5D79625135913">
    <w:name w:val="B65612CC531A4FDABEE9D5D79625135913"/>
    <w:rsid w:val="00A560F9"/>
    <w:pPr>
      <w:widowControl w:val="0"/>
      <w:spacing w:after="0" w:line="240" w:lineRule="auto"/>
    </w:pPr>
    <w:rPr>
      <w:rFonts w:ascii="Arial" w:eastAsia="Calibri" w:hAnsi="Arial" w:cs="Calibri"/>
      <w:color w:val="000000"/>
      <w:sz w:val="24"/>
      <w:szCs w:val="24"/>
    </w:rPr>
  </w:style>
  <w:style w:type="paragraph" w:customStyle="1" w:styleId="38A5A30349C448FB852A8A8599E89BC011">
    <w:name w:val="38A5A30349C448FB852A8A8599E89BC011"/>
    <w:rsid w:val="00A560F9"/>
    <w:pPr>
      <w:widowControl w:val="0"/>
      <w:spacing w:after="240"/>
      <w:ind w:left="720"/>
      <w:contextualSpacing/>
    </w:pPr>
    <w:rPr>
      <w:rFonts w:ascii="Arial" w:eastAsia="Calibri" w:hAnsi="Arial" w:cs="Calibri"/>
      <w:color w:val="000000"/>
      <w:sz w:val="24"/>
      <w:szCs w:val="24"/>
    </w:rPr>
  </w:style>
  <w:style w:type="paragraph" w:customStyle="1" w:styleId="AB4DF00A15424ED5A7729E5614B5D26D11">
    <w:name w:val="AB4DF00A15424ED5A7729E5614B5D26D11"/>
    <w:rsid w:val="00A560F9"/>
    <w:pPr>
      <w:widowControl w:val="0"/>
      <w:spacing w:after="240"/>
      <w:ind w:left="720"/>
      <w:contextualSpacing/>
    </w:pPr>
    <w:rPr>
      <w:rFonts w:ascii="Arial" w:eastAsia="Calibri" w:hAnsi="Arial" w:cs="Calibri"/>
      <w:color w:val="000000"/>
      <w:sz w:val="24"/>
      <w:szCs w:val="24"/>
    </w:rPr>
  </w:style>
  <w:style w:type="paragraph" w:customStyle="1" w:styleId="8B75AEFBE519411FB0C7BFC0FDE7D7E211">
    <w:name w:val="8B75AEFBE519411FB0C7BFC0FDE7D7E211"/>
    <w:rsid w:val="00A560F9"/>
    <w:pPr>
      <w:widowControl w:val="0"/>
      <w:spacing w:after="240"/>
      <w:ind w:left="720"/>
      <w:contextualSpacing/>
    </w:pPr>
    <w:rPr>
      <w:rFonts w:ascii="Arial" w:eastAsia="Calibri" w:hAnsi="Arial" w:cs="Calibri"/>
      <w:color w:val="000000"/>
      <w:sz w:val="24"/>
      <w:szCs w:val="24"/>
    </w:rPr>
  </w:style>
  <w:style w:type="paragraph" w:customStyle="1" w:styleId="E1252596818846FBAEB228C471DD48CD9">
    <w:name w:val="E1252596818846FBAEB228C471DD48CD9"/>
    <w:rsid w:val="00A560F9"/>
    <w:pPr>
      <w:widowControl w:val="0"/>
      <w:spacing w:after="240"/>
      <w:ind w:left="720"/>
      <w:contextualSpacing/>
    </w:pPr>
    <w:rPr>
      <w:rFonts w:ascii="Arial" w:eastAsia="Calibri" w:hAnsi="Arial" w:cs="Calibri"/>
      <w:color w:val="000000"/>
      <w:sz w:val="24"/>
      <w:szCs w:val="24"/>
    </w:rPr>
  </w:style>
  <w:style w:type="paragraph" w:customStyle="1" w:styleId="7111B153974D4DE0804E43E86A05AFF57">
    <w:name w:val="7111B153974D4DE0804E43E86A05AFF57"/>
    <w:rsid w:val="00A560F9"/>
    <w:pPr>
      <w:widowControl w:val="0"/>
      <w:spacing w:after="240"/>
      <w:ind w:left="720"/>
      <w:contextualSpacing/>
    </w:pPr>
    <w:rPr>
      <w:rFonts w:ascii="Arial" w:eastAsia="Calibri" w:hAnsi="Arial" w:cs="Calibri"/>
      <w:color w:val="000000"/>
      <w:sz w:val="24"/>
      <w:szCs w:val="24"/>
    </w:rPr>
  </w:style>
  <w:style w:type="paragraph" w:customStyle="1" w:styleId="89CF405C968F48469F84499D7EB3ABDD1">
    <w:name w:val="89CF405C968F48469F84499D7EB3ABDD1"/>
    <w:rsid w:val="00A560F9"/>
    <w:pPr>
      <w:widowControl w:val="0"/>
      <w:spacing w:after="240"/>
    </w:pPr>
    <w:rPr>
      <w:rFonts w:ascii="Arial" w:eastAsia="Calibri" w:hAnsi="Arial" w:cs="Calibri"/>
      <w:color w:val="000000"/>
      <w:sz w:val="24"/>
      <w:szCs w:val="24"/>
    </w:rPr>
  </w:style>
  <w:style w:type="paragraph" w:customStyle="1" w:styleId="82BCFAA2E2E44625A01CAF066195DD8C24">
    <w:name w:val="82BCFAA2E2E44625A01CAF066195DD8C24"/>
    <w:rsid w:val="00C92ECD"/>
    <w:pPr>
      <w:widowControl w:val="0"/>
      <w:spacing w:after="240"/>
    </w:pPr>
    <w:rPr>
      <w:rFonts w:ascii="Arial" w:eastAsia="Calibri" w:hAnsi="Arial" w:cs="Calibri"/>
      <w:color w:val="000000"/>
      <w:sz w:val="24"/>
      <w:szCs w:val="24"/>
    </w:rPr>
  </w:style>
  <w:style w:type="paragraph" w:customStyle="1" w:styleId="C6243E7DE0CB4442A1C9199C01D096A724">
    <w:name w:val="C6243E7DE0CB4442A1C9199C01D096A724"/>
    <w:rsid w:val="00C92ECD"/>
    <w:pPr>
      <w:widowControl w:val="0"/>
      <w:spacing w:after="240"/>
    </w:pPr>
    <w:rPr>
      <w:rFonts w:ascii="Arial" w:eastAsia="Calibri" w:hAnsi="Arial" w:cs="Calibri"/>
      <w:color w:val="000000"/>
      <w:sz w:val="24"/>
      <w:szCs w:val="24"/>
    </w:rPr>
  </w:style>
  <w:style w:type="paragraph" w:customStyle="1" w:styleId="1E82039AC0E047D9B6E3C7BABB92FEB124">
    <w:name w:val="1E82039AC0E047D9B6E3C7BABB92FEB124"/>
    <w:rsid w:val="00C92ECD"/>
    <w:pPr>
      <w:widowControl w:val="0"/>
      <w:spacing w:after="240"/>
    </w:pPr>
    <w:rPr>
      <w:rFonts w:ascii="Arial" w:eastAsia="Calibri" w:hAnsi="Arial" w:cs="Calibri"/>
      <w:color w:val="000000"/>
      <w:sz w:val="24"/>
      <w:szCs w:val="24"/>
    </w:rPr>
  </w:style>
  <w:style w:type="paragraph" w:customStyle="1" w:styleId="E324D6FD8721427EB80FADA4DBFCC39524">
    <w:name w:val="E324D6FD8721427EB80FADA4DBFCC39524"/>
    <w:rsid w:val="00C92ECD"/>
    <w:pPr>
      <w:widowControl w:val="0"/>
      <w:spacing w:after="240"/>
    </w:pPr>
    <w:rPr>
      <w:rFonts w:ascii="Arial" w:eastAsia="Calibri" w:hAnsi="Arial" w:cs="Calibri"/>
      <w:color w:val="000000"/>
      <w:sz w:val="24"/>
      <w:szCs w:val="24"/>
    </w:rPr>
  </w:style>
  <w:style w:type="paragraph" w:customStyle="1" w:styleId="EA3DFC05BB404EC5954D2B506B22E74D24">
    <w:name w:val="EA3DFC05BB404EC5954D2B506B22E74D24"/>
    <w:rsid w:val="00C92ECD"/>
    <w:pPr>
      <w:widowControl w:val="0"/>
      <w:spacing w:after="240"/>
    </w:pPr>
    <w:rPr>
      <w:rFonts w:ascii="Arial" w:eastAsia="Calibri" w:hAnsi="Arial" w:cs="Calibri"/>
      <w:color w:val="000000"/>
      <w:sz w:val="24"/>
      <w:szCs w:val="24"/>
    </w:rPr>
  </w:style>
  <w:style w:type="paragraph" w:customStyle="1" w:styleId="B4C85465E5684C5BB12578B5FCCD984D24">
    <w:name w:val="B4C85465E5684C5BB12578B5FCCD984D24"/>
    <w:rsid w:val="00C92ECD"/>
    <w:pPr>
      <w:widowControl w:val="0"/>
      <w:spacing w:after="240"/>
    </w:pPr>
    <w:rPr>
      <w:rFonts w:ascii="Arial" w:eastAsia="Calibri" w:hAnsi="Arial" w:cs="Calibri"/>
      <w:color w:val="000000"/>
      <w:sz w:val="24"/>
      <w:szCs w:val="24"/>
    </w:rPr>
  </w:style>
  <w:style w:type="paragraph" w:customStyle="1" w:styleId="23ADC6B677F640B8A5ABA656BCEE9DAA24">
    <w:name w:val="23ADC6B677F640B8A5ABA656BCEE9DAA24"/>
    <w:rsid w:val="00C92ECD"/>
    <w:pPr>
      <w:widowControl w:val="0"/>
      <w:spacing w:after="240"/>
    </w:pPr>
    <w:rPr>
      <w:rFonts w:ascii="Arial" w:eastAsia="Calibri" w:hAnsi="Arial" w:cs="Calibri"/>
      <w:color w:val="000000"/>
      <w:sz w:val="24"/>
      <w:szCs w:val="24"/>
    </w:rPr>
  </w:style>
  <w:style w:type="paragraph" w:customStyle="1" w:styleId="8C5F77AF6BD1466B80FD82C3A6985E2224">
    <w:name w:val="8C5F77AF6BD1466B80FD82C3A6985E2224"/>
    <w:rsid w:val="00C92ECD"/>
    <w:pPr>
      <w:widowControl w:val="0"/>
      <w:spacing w:after="240"/>
    </w:pPr>
    <w:rPr>
      <w:rFonts w:ascii="Arial" w:eastAsia="Calibri" w:hAnsi="Arial" w:cs="Calibri"/>
      <w:color w:val="000000"/>
      <w:sz w:val="24"/>
      <w:szCs w:val="24"/>
    </w:rPr>
  </w:style>
  <w:style w:type="paragraph" w:customStyle="1" w:styleId="228AEFE73E9B49B0A616C3577337ECCA24">
    <w:name w:val="228AEFE73E9B49B0A616C3577337ECCA24"/>
    <w:rsid w:val="00C92ECD"/>
    <w:pPr>
      <w:widowControl w:val="0"/>
      <w:spacing w:after="240"/>
    </w:pPr>
    <w:rPr>
      <w:rFonts w:ascii="Arial" w:eastAsia="Calibri" w:hAnsi="Arial" w:cs="Calibri"/>
      <w:color w:val="000000"/>
      <w:sz w:val="24"/>
      <w:szCs w:val="24"/>
    </w:rPr>
  </w:style>
  <w:style w:type="paragraph" w:customStyle="1" w:styleId="AD4F31468C5D4382B581C55DE1DC2D513">
    <w:name w:val="AD4F31468C5D4382B581C55DE1DC2D513"/>
    <w:rsid w:val="00C92ECD"/>
    <w:pPr>
      <w:widowControl w:val="0"/>
      <w:spacing w:after="240"/>
      <w:ind w:left="720"/>
      <w:contextualSpacing/>
    </w:pPr>
    <w:rPr>
      <w:rFonts w:ascii="Arial" w:eastAsia="Calibri" w:hAnsi="Arial" w:cs="Calibri"/>
      <w:color w:val="000000"/>
      <w:sz w:val="24"/>
      <w:szCs w:val="24"/>
    </w:rPr>
  </w:style>
  <w:style w:type="paragraph" w:customStyle="1" w:styleId="EC7D50B98FE04BABB031B0F0C4D35D6223">
    <w:name w:val="EC7D50B98FE04BABB031B0F0C4D35D6223"/>
    <w:rsid w:val="00C92ECD"/>
    <w:pPr>
      <w:widowControl w:val="0"/>
      <w:spacing w:after="240"/>
      <w:ind w:left="720"/>
      <w:contextualSpacing/>
    </w:pPr>
    <w:rPr>
      <w:rFonts w:ascii="Arial" w:eastAsia="Calibri" w:hAnsi="Arial" w:cs="Calibri"/>
      <w:color w:val="000000"/>
      <w:sz w:val="24"/>
      <w:szCs w:val="24"/>
    </w:rPr>
  </w:style>
  <w:style w:type="paragraph" w:customStyle="1" w:styleId="A6A8FE20EBF34E51974F041317F1680926">
    <w:name w:val="A6A8FE20EBF34E51974F041317F1680926"/>
    <w:rsid w:val="00C92ECD"/>
    <w:pPr>
      <w:widowControl w:val="0"/>
      <w:spacing w:after="240"/>
      <w:ind w:left="720"/>
      <w:contextualSpacing/>
    </w:pPr>
    <w:rPr>
      <w:rFonts w:ascii="Arial" w:eastAsia="Calibri" w:hAnsi="Arial" w:cs="Calibri"/>
      <w:color w:val="000000"/>
      <w:sz w:val="24"/>
      <w:szCs w:val="24"/>
    </w:rPr>
  </w:style>
  <w:style w:type="paragraph" w:customStyle="1" w:styleId="82EEA4B18FA74FE3A2C63514CCA47A0A26">
    <w:name w:val="82EEA4B18FA74FE3A2C63514CCA47A0A26"/>
    <w:rsid w:val="00C92ECD"/>
    <w:pPr>
      <w:widowControl w:val="0"/>
      <w:spacing w:after="240"/>
      <w:ind w:left="720"/>
      <w:contextualSpacing/>
    </w:pPr>
    <w:rPr>
      <w:rFonts w:ascii="Arial" w:eastAsia="Calibri" w:hAnsi="Arial" w:cs="Calibri"/>
      <w:color w:val="000000"/>
      <w:sz w:val="24"/>
      <w:szCs w:val="24"/>
    </w:rPr>
  </w:style>
  <w:style w:type="paragraph" w:customStyle="1" w:styleId="C8D60DC94220434CB2BAF3F4A64A4A9522">
    <w:name w:val="C8D60DC94220434CB2BAF3F4A64A4A9522"/>
    <w:rsid w:val="00C92ECD"/>
    <w:pPr>
      <w:widowControl w:val="0"/>
      <w:spacing w:after="240"/>
      <w:ind w:left="720"/>
      <w:contextualSpacing/>
    </w:pPr>
    <w:rPr>
      <w:rFonts w:ascii="Arial" w:eastAsia="Calibri" w:hAnsi="Arial" w:cs="Calibri"/>
      <w:color w:val="000000"/>
      <w:sz w:val="24"/>
      <w:szCs w:val="24"/>
    </w:rPr>
  </w:style>
  <w:style w:type="paragraph" w:customStyle="1" w:styleId="8A3D92697C884936B309C0F4BCF8B99A22">
    <w:name w:val="8A3D92697C884936B309C0F4BCF8B99A22"/>
    <w:rsid w:val="00C92ECD"/>
    <w:pPr>
      <w:widowControl w:val="0"/>
      <w:spacing w:after="240"/>
      <w:ind w:left="720"/>
      <w:contextualSpacing/>
    </w:pPr>
    <w:rPr>
      <w:rFonts w:ascii="Arial" w:eastAsia="Calibri" w:hAnsi="Arial" w:cs="Calibri"/>
      <w:color w:val="000000"/>
      <w:sz w:val="24"/>
      <w:szCs w:val="24"/>
    </w:rPr>
  </w:style>
  <w:style w:type="paragraph" w:customStyle="1" w:styleId="C3D32AA74DAE4F5F8C6686E32CB4BCA718">
    <w:name w:val="C3D32AA74DAE4F5F8C6686E32CB4BCA718"/>
    <w:rsid w:val="00C92ECD"/>
    <w:pPr>
      <w:widowControl w:val="0"/>
      <w:spacing w:after="240"/>
      <w:ind w:left="720"/>
      <w:contextualSpacing/>
    </w:pPr>
    <w:rPr>
      <w:rFonts w:ascii="Arial" w:eastAsia="Calibri" w:hAnsi="Arial" w:cs="Calibri"/>
      <w:color w:val="000000"/>
      <w:sz w:val="24"/>
      <w:szCs w:val="24"/>
    </w:rPr>
  </w:style>
  <w:style w:type="paragraph" w:customStyle="1" w:styleId="A778BD1035F242A594D56B5D058F865118">
    <w:name w:val="A778BD1035F242A594D56B5D058F865118"/>
    <w:rsid w:val="00C92ECD"/>
    <w:pPr>
      <w:widowControl w:val="0"/>
      <w:spacing w:after="240"/>
      <w:ind w:left="720"/>
      <w:contextualSpacing/>
    </w:pPr>
    <w:rPr>
      <w:rFonts w:ascii="Arial" w:eastAsia="Calibri" w:hAnsi="Arial" w:cs="Calibri"/>
      <w:color w:val="000000"/>
      <w:sz w:val="24"/>
      <w:szCs w:val="24"/>
    </w:rPr>
  </w:style>
  <w:style w:type="paragraph" w:customStyle="1" w:styleId="5601D29C2A5645E9A474B7CF1ACF1F8115">
    <w:name w:val="5601D29C2A5645E9A474B7CF1ACF1F8115"/>
    <w:rsid w:val="00C92ECD"/>
    <w:pPr>
      <w:widowControl w:val="0"/>
      <w:spacing w:after="240"/>
      <w:ind w:left="720"/>
      <w:contextualSpacing/>
    </w:pPr>
    <w:rPr>
      <w:rFonts w:ascii="Arial" w:eastAsia="Calibri" w:hAnsi="Arial" w:cs="Calibri"/>
      <w:color w:val="000000"/>
      <w:sz w:val="24"/>
      <w:szCs w:val="24"/>
    </w:rPr>
  </w:style>
  <w:style w:type="paragraph" w:customStyle="1" w:styleId="93CF207F311743028CFA4326378CA5AE5">
    <w:name w:val="93CF207F311743028CFA4326378CA5AE5"/>
    <w:rsid w:val="00C92ECD"/>
    <w:pPr>
      <w:widowControl w:val="0"/>
      <w:spacing w:after="240"/>
      <w:ind w:left="720"/>
      <w:contextualSpacing/>
    </w:pPr>
    <w:rPr>
      <w:rFonts w:ascii="Arial" w:eastAsia="Calibri" w:hAnsi="Arial" w:cs="Calibri"/>
      <w:color w:val="000000"/>
      <w:sz w:val="24"/>
      <w:szCs w:val="24"/>
    </w:rPr>
  </w:style>
  <w:style w:type="paragraph" w:customStyle="1" w:styleId="6B0C86D11EB242BFB15BBB746C565EAB6">
    <w:name w:val="6B0C86D11EB242BFB15BBB746C565EAB6"/>
    <w:rsid w:val="00C92ECD"/>
    <w:pPr>
      <w:widowControl w:val="0"/>
      <w:spacing w:after="240"/>
      <w:ind w:left="720"/>
      <w:contextualSpacing/>
    </w:pPr>
    <w:rPr>
      <w:rFonts w:ascii="Arial" w:eastAsia="Calibri" w:hAnsi="Arial" w:cs="Calibri"/>
      <w:color w:val="000000"/>
      <w:sz w:val="24"/>
      <w:szCs w:val="24"/>
    </w:rPr>
  </w:style>
  <w:style w:type="paragraph" w:customStyle="1" w:styleId="1B4C41973845458BB62AC89DA24F03D76">
    <w:name w:val="1B4C41973845458BB62AC89DA24F03D76"/>
    <w:rsid w:val="00C92ECD"/>
    <w:pPr>
      <w:widowControl w:val="0"/>
      <w:spacing w:after="0" w:line="240" w:lineRule="auto"/>
    </w:pPr>
    <w:rPr>
      <w:rFonts w:ascii="Arial" w:eastAsia="Calibri" w:hAnsi="Arial" w:cs="Calibri"/>
      <w:color w:val="000000"/>
      <w:sz w:val="24"/>
      <w:szCs w:val="24"/>
    </w:rPr>
  </w:style>
  <w:style w:type="paragraph" w:customStyle="1" w:styleId="269A1B490ACA43828519998FE1455B736">
    <w:name w:val="269A1B490ACA43828519998FE1455B736"/>
    <w:rsid w:val="00C92ECD"/>
    <w:pPr>
      <w:widowControl w:val="0"/>
      <w:spacing w:after="0" w:line="240" w:lineRule="auto"/>
    </w:pPr>
    <w:rPr>
      <w:rFonts w:ascii="Arial" w:eastAsia="Calibri" w:hAnsi="Arial" w:cs="Calibri"/>
      <w:color w:val="000000"/>
      <w:sz w:val="24"/>
      <w:szCs w:val="24"/>
    </w:rPr>
  </w:style>
  <w:style w:type="paragraph" w:customStyle="1" w:styleId="3BA623F3EBF2444C9EE1EAD7BB59A1B91">
    <w:name w:val="3BA623F3EBF2444C9EE1EAD7BB59A1B91"/>
    <w:rsid w:val="00C92ECD"/>
    <w:pPr>
      <w:widowControl w:val="0"/>
      <w:spacing w:after="0" w:line="240" w:lineRule="auto"/>
    </w:pPr>
    <w:rPr>
      <w:rFonts w:ascii="Arial" w:eastAsia="Calibri" w:hAnsi="Arial" w:cs="Calibri"/>
      <w:color w:val="000000"/>
      <w:sz w:val="24"/>
      <w:szCs w:val="24"/>
    </w:rPr>
  </w:style>
  <w:style w:type="paragraph" w:customStyle="1" w:styleId="B805E13E9B954C7DB26A067503BC88DC6">
    <w:name w:val="B805E13E9B954C7DB26A067503BC88DC6"/>
    <w:rsid w:val="00C92ECD"/>
    <w:pPr>
      <w:widowControl w:val="0"/>
      <w:spacing w:after="0" w:line="240" w:lineRule="auto"/>
    </w:pPr>
    <w:rPr>
      <w:rFonts w:ascii="Arial" w:eastAsia="Calibri" w:hAnsi="Arial" w:cs="Calibri"/>
      <w:color w:val="000000"/>
      <w:sz w:val="24"/>
      <w:szCs w:val="24"/>
    </w:rPr>
  </w:style>
  <w:style w:type="paragraph" w:customStyle="1" w:styleId="3B0C58B05AFB4A39980EF4DC201BDA9B5">
    <w:name w:val="3B0C58B05AFB4A39980EF4DC201BDA9B5"/>
    <w:rsid w:val="00C92ECD"/>
    <w:pPr>
      <w:widowControl w:val="0"/>
      <w:spacing w:after="240"/>
      <w:ind w:left="720"/>
      <w:contextualSpacing/>
    </w:pPr>
    <w:rPr>
      <w:rFonts w:ascii="Arial" w:eastAsia="Calibri" w:hAnsi="Arial" w:cs="Calibri"/>
      <w:color w:val="000000"/>
      <w:sz w:val="24"/>
      <w:szCs w:val="24"/>
    </w:rPr>
  </w:style>
  <w:style w:type="paragraph" w:customStyle="1" w:styleId="59F62A95E8EC45D4A5F95378E7ADD2FE5">
    <w:name w:val="59F62A95E8EC45D4A5F95378E7ADD2FE5"/>
    <w:rsid w:val="00C92ECD"/>
    <w:pPr>
      <w:widowControl w:val="0"/>
      <w:spacing w:after="240"/>
      <w:ind w:left="720"/>
      <w:contextualSpacing/>
    </w:pPr>
    <w:rPr>
      <w:rFonts w:ascii="Arial" w:eastAsia="Calibri" w:hAnsi="Arial" w:cs="Calibri"/>
      <w:color w:val="000000"/>
      <w:sz w:val="24"/>
      <w:szCs w:val="24"/>
    </w:rPr>
  </w:style>
  <w:style w:type="paragraph" w:customStyle="1" w:styleId="EB58B9E71F1C4AB8B54FB146DB4232725">
    <w:name w:val="EB58B9E71F1C4AB8B54FB146DB4232725"/>
    <w:rsid w:val="00C92ECD"/>
    <w:pPr>
      <w:widowControl w:val="0"/>
      <w:spacing w:after="0" w:line="240" w:lineRule="auto"/>
    </w:pPr>
    <w:rPr>
      <w:rFonts w:ascii="Arial" w:eastAsia="Calibri" w:hAnsi="Arial" w:cs="Calibri"/>
      <w:color w:val="000000"/>
      <w:sz w:val="24"/>
      <w:szCs w:val="24"/>
    </w:rPr>
  </w:style>
  <w:style w:type="paragraph" w:customStyle="1" w:styleId="3FE9604416EF480B9DFD86CFFBCA96265">
    <w:name w:val="3FE9604416EF480B9DFD86CFFBCA96265"/>
    <w:rsid w:val="00C92ECD"/>
    <w:pPr>
      <w:widowControl w:val="0"/>
      <w:spacing w:after="0" w:line="240" w:lineRule="auto"/>
    </w:pPr>
    <w:rPr>
      <w:rFonts w:ascii="Arial" w:eastAsia="Calibri" w:hAnsi="Arial" w:cs="Calibri"/>
      <w:color w:val="000000"/>
      <w:sz w:val="24"/>
      <w:szCs w:val="24"/>
    </w:rPr>
  </w:style>
  <w:style w:type="paragraph" w:customStyle="1" w:styleId="D5D508848D2F45419DDF6462AA076EE51">
    <w:name w:val="D5D508848D2F45419DDF6462AA076EE51"/>
    <w:rsid w:val="00C92ECD"/>
    <w:pPr>
      <w:widowControl w:val="0"/>
      <w:spacing w:after="0" w:line="240" w:lineRule="auto"/>
    </w:pPr>
    <w:rPr>
      <w:rFonts w:ascii="Arial" w:eastAsia="Calibri" w:hAnsi="Arial" w:cs="Calibri"/>
      <w:color w:val="000000"/>
      <w:sz w:val="24"/>
      <w:szCs w:val="24"/>
    </w:rPr>
  </w:style>
  <w:style w:type="paragraph" w:customStyle="1" w:styleId="2E41750CC4384108A248C44D89DE75605">
    <w:name w:val="2E41750CC4384108A248C44D89DE75605"/>
    <w:rsid w:val="00C92ECD"/>
    <w:pPr>
      <w:widowControl w:val="0"/>
      <w:spacing w:after="0" w:line="240" w:lineRule="auto"/>
    </w:pPr>
    <w:rPr>
      <w:rFonts w:ascii="Arial" w:eastAsia="Calibri" w:hAnsi="Arial" w:cs="Calibri"/>
      <w:color w:val="000000"/>
      <w:sz w:val="24"/>
      <w:szCs w:val="24"/>
    </w:rPr>
  </w:style>
  <w:style w:type="paragraph" w:customStyle="1" w:styleId="A539CA42018344F5ABD82458804AA1B75">
    <w:name w:val="A539CA42018344F5ABD82458804AA1B75"/>
    <w:rsid w:val="00C92ECD"/>
    <w:pPr>
      <w:widowControl w:val="0"/>
      <w:spacing w:after="240"/>
      <w:ind w:left="720"/>
      <w:contextualSpacing/>
    </w:pPr>
    <w:rPr>
      <w:rFonts w:ascii="Arial" w:eastAsia="Calibri" w:hAnsi="Arial" w:cs="Calibri"/>
      <w:color w:val="000000"/>
      <w:sz w:val="24"/>
      <w:szCs w:val="24"/>
    </w:rPr>
  </w:style>
  <w:style w:type="paragraph" w:customStyle="1" w:styleId="E9F0A29C74134400BF9D94FAAC33E9335">
    <w:name w:val="E9F0A29C74134400BF9D94FAAC33E9335"/>
    <w:rsid w:val="00C92ECD"/>
    <w:pPr>
      <w:widowControl w:val="0"/>
      <w:spacing w:after="240"/>
      <w:ind w:left="720"/>
      <w:contextualSpacing/>
    </w:pPr>
    <w:rPr>
      <w:rFonts w:ascii="Arial" w:eastAsia="Calibri" w:hAnsi="Arial" w:cs="Calibri"/>
      <w:color w:val="000000"/>
      <w:sz w:val="24"/>
      <w:szCs w:val="24"/>
    </w:rPr>
  </w:style>
  <w:style w:type="paragraph" w:customStyle="1" w:styleId="4861EF6723474FF9B46876F6F77F83AE5">
    <w:name w:val="4861EF6723474FF9B46876F6F77F83AE5"/>
    <w:rsid w:val="00C92ECD"/>
    <w:pPr>
      <w:widowControl w:val="0"/>
      <w:spacing w:after="0" w:line="240" w:lineRule="auto"/>
    </w:pPr>
    <w:rPr>
      <w:rFonts w:ascii="Arial" w:eastAsia="Calibri" w:hAnsi="Arial" w:cs="Calibri"/>
      <w:color w:val="000000"/>
      <w:sz w:val="24"/>
      <w:szCs w:val="24"/>
    </w:rPr>
  </w:style>
  <w:style w:type="paragraph" w:customStyle="1" w:styleId="07E95F846B9E4E2AB689289CDEFDE2395">
    <w:name w:val="07E95F846B9E4E2AB689289CDEFDE2395"/>
    <w:rsid w:val="00C92ECD"/>
    <w:pPr>
      <w:widowControl w:val="0"/>
      <w:spacing w:after="0" w:line="240" w:lineRule="auto"/>
    </w:pPr>
    <w:rPr>
      <w:rFonts w:ascii="Arial" w:eastAsia="Calibri" w:hAnsi="Arial" w:cs="Calibri"/>
      <w:color w:val="000000"/>
      <w:sz w:val="24"/>
      <w:szCs w:val="24"/>
    </w:rPr>
  </w:style>
  <w:style w:type="paragraph" w:customStyle="1" w:styleId="A84C006938A74F98A54F20F795A6C37B1">
    <w:name w:val="A84C006938A74F98A54F20F795A6C37B1"/>
    <w:rsid w:val="00C92ECD"/>
    <w:pPr>
      <w:widowControl w:val="0"/>
      <w:spacing w:after="0" w:line="240" w:lineRule="auto"/>
    </w:pPr>
    <w:rPr>
      <w:rFonts w:ascii="Arial" w:eastAsia="Calibri" w:hAnsi="Arial" w:cs="Calibri"/>
      <w:color w:val="000000"/>
      <w:sz w:val="24"/>
      <w:szCs w:val="24"/>
    </w:rPr>
  </w:style>
  <w:style w:type="paragraph" w:customStyle="1" w:styleId="C33212ED37A745658E68B5D3C257763C5">
    <w:name w:val="C33212ED37A745658E68B5D3C257763C5"/>
    <w:rsid w:val="00C92ECD"/>
    <w:pPr>
      <w:widowControl w:val="0"/>
      <w:spacing w:after="0" w:line="240" w:lineRule="auto"/>
    </w:pPr>
    <w:rPr>
      <w:rFonts w:ascii="Arial" w:eastAsia="Calibri" w:hAnsi="Arial" w:cs="Calibri"/>
      <w:color w:val="000000"/>
      <w:sz w:val="24"/>
      <w:szCs w:val="24"/>
    </w:rPr>
  </w:style>
  <w:style w:type="paragraph" w:customStyle="1" w:styleId="750CF20D69F945599FB47AF3E4DE504912">
    <w:name w:val="750CF20D69F945599FB47AF3E4DE504912"/>
    <w:rsid w:val="00C92ECD"/>
    <w:pPr>
      <w:widowControl w:val="0"/>
      <w:spacing w:after="240"/>
    </w:pPr>
    <w:rPr>
      <w:rFonts w:ascii="Arial" w:eastAsia="Calibri" w:hAnsi="Arial" w:cs="Calibri"/>
      <w:color w:val="000000"/>
      <w:sz w:val="24"/>
      <w:szCs w:val="24"/>
    </w:rPr>
  </w:style>
  <w:style w:type="paragraph" w:customStyle="1" w:styleId="2944B6A16351405D8B7EEDAC117C5FD614">
    <w:name w:val="2944B6A16351405D8B7EEDAC117C5FD614"/>
    <w:rsid w:val="00C92ECD"/>
    <w:pPr>
      <w:widowControl w:val="0"/>
      <w:spacing w:after="240"/>
      <w:ind w:left="720"/>
      <w:contextualSpacing/>
    </w:pPr>
    <w:rPr>
      <w:rFonts w:ascii="Arial" w:eastAsia="Calibri" w:hAnsi="Arial" w:cs="Calibri"/>
      <w:color w:val="000000"/>
      <w:sz w:val="24"/>
      <w:szCs w:val="24"/>
    </w:rPr>
  </w:style>
  <w:style w:type="paragraph" w:customStyle="1" w:styleId="E431F6A5B628434AB073FFBB11F99E6E14">
    <w:name w:val="E431F6A5B628434AB073FFBB11F99E6E14"/>
    <w:rsid w:val="00C92ECD"/>
    <w:pPr>
      <w:widowControl w:val="0"/>
      <w:spacing w:after="240"/>
      <w:ind w:left="720"/>
      <w:contextualSpacing/>
    </w:pPr>
    <w:rPr>
      <w:rFonts w:ascii="Arial" w:eastAsia="Calibri" w:hAnsi="Arial" w:cs="Calibri"/>
      <w:color w:val="000000"/>
      <w:sz w:val="24"/>
      <w:szCs w:val="24"/>
    </w:rPr>
  </w:style>
  <w:style w:type="paragraph" w:customStyle="1" w:styleId="55808BF108B544E4846DF83A94971D7F13">
    <w:name w:val="55808BF108B544E4846DF83A94971D7F13"/>
    <w:rsid w:val="00C92ECD"/>
    <w:pPr>
      <w:widowControl w:val="0"/>
      <w:spacing w:after="0" w:line="240" w:lineRule="auto"/>
    </w:pPr>
    <w:rPr>
      <w:rFonts w:ascii="Arial" w:eastAsia="Calibri" w:hAnsi="Arial" w:cs="Calibri"/>
      <w:color w:val="000000"/>
      <w:sz w:val="24"/>
      <w:szCs w:val="24"/>
    </w:rPr>
  </w:style>
  <w:style w:type="paragraph" w:customStyle="1" w:styleId="54FF0B25471141FA94C2948874106B7C14">
    <w:name w:val="54FF0B25471141FA94C2948874106B7C14"/>
    <w:rsid w:val="00C92ECD"/>
    <w:pPr>
      <w:widowControl w:val="0"/>
      <w:spacing w:after="0" w:line="240" w:lineRule="auto"/>
    </w:pPr>
    <w:rPr>
      <w:rFonts w:ascii="Arial" w:eastAsia="Calibri" w:hAnsi="Arial" w:cs="Calibri"/>
      <w:color w:val="000000"/>
      <w:sz w:val="24"/>
      <w:szCs w:val="24"/>
    </w:rPr>
  </w:style>
  <w:style w:type="paragraph" w:customStyle="1" w:styleId="04BC049530B1457D81228FBC206FFC4A14">
    <w:name w:val="04BC049530B1457D81228FBC206FFC4A14"/>
    <w:rsid w:val="00C92ECD"/>
    <w:pPr>
      <w:widowControl w:val="0"/>
      <w:spacing w:after="0" w:line="240" w:lineRule="auto"/>
    </w:pPr>
    <w:rPr>
      <w:rFonts w:ascii="Arial" w:eastAsia="Calibri" w:hAnsi="Arial" w:cs="Calibri"/>
      <w:color w:val="000000"/>
      <w:sz w:val="24"/>
      <w:szCs w:val="24"/>
    </w:rPr>
  </w:style>
  <w:style w:type="paragraph" w:customStyle="1" w:styleId="754BEE66B36F46ADAF8EDD22B0CF5F4D14">
    <w:name w:val="754BEE66B36F46ADAF8EDD22B0CF5F4D14"/>
    <w:rsid w:val="00C92ECD"/>
    <w:pPr>
      <w:widowControl w:val="0"/>
      <w:spacing w:after="0" w:line="240" w:lineRule="auto"/>
    </w:pPr>
    <w:rPr>
      <w:rFonts w:ascii="Arial" w:eastAsia="Calibri" w:hAnsi="Arial" w:cs="Calibri"/>
      <w:color w:val="000000"/>
      <w:sz w:val="24"/>
      <w:szCs w:val="24"/>
    </w:rPr>
  </w:style>
  <w:style w:type="paragraph" w:customStyle="1" w:styleId="A7B5BA908B77494B9CC40BC64F75E72514">
    <w:name w:val="A7B5BA908B77494B9CC40BC64F75E72514"/>
    <w:rsid w:val="00C92ECD"/>
    <w:pPr>
      <w:widowControl w:val="0"/>
      <w:spacing w:after="0" w:line="240" w:lineRule="auto"/>
    </w:pPr>
    <w:rPr>
      <w:rFonts w:ascii="Arial" w:eastAsia="Calibri" w:hAnsi="Arial" w:cs="Calibri"/>
      <w:color w:val="000000"/>
      <w:sz w:val="24"/>
      <w:szCs w:val="24"/>
    </w:rPr>
  </w:style>
  <w:style w:type="paragraph" w:customStyle="1" w:styleId="B65612CC531A4FDABEE9D5D79625135914">
    <w:name w:val="B65612CC531A4FDABEE9D5D79625135914"/>
    <w:rsid w:val="00C92ECD"/>
    <w:pPr>
      <w:widowControl w:val="0"/>
      <w:spacing w:after="0" w:line="240" w:lineRule="auto"/>
    </w:pPr>
    <w:rPr>
      <w:rFonts w:ascii="Arial" w:eastAsia="Calibri" w:hAnsi="Arial" w:cs="Calibri"/>
      <w:color w:val="000000"/>
      <w:sz w:val="24"/>
      <w:szCs w:val="24"/>
    </w:rPr>
  </w:style>
  <w:style w:type="paragraph" w:customStyle="1" w:styleId="38A5A30349C448FB852A8A8599E89BC012">
    <w:name w:val="38A5A30349C448FB852A8A8599E89BC012"/>
    <w:rsid w:val="00C92ECD"/>
    <w:pPr>
      <w:widowControl w:val="0"/>
      <w:spacing w:after="240"/>
      <w:ind w:left="720"/>
      <w:contextualSpacing/>
    </w:pPr>
    <w:rPr>
      <w:rFonts w:ascii="Arial" w:eastAsia="Calibri" w:hAnsi="Arial" w:cs="Calibri"/>
      <w:color w:val="000000"/>
      <w:sz w:val="24"/>
      <w:szCs w:val="24"/>
    </w:rPr>
  </w:style>
  <w:style w:type="paragraph" w:customStyle="1" w:styleId="AB4DF00A15424ED5A7729E5614B5D26D12">
    <w:name w:val="AB4DF00A15424ED5A7729E5614B5D26D12"/>
    <w:rsid w:val="00C92ECD"/>
    <w:pPr>
      <w:widowControl w:val="0"/>
      <w:spacing w:after="240"/>
      <w:ind w:left="720"/>
      <w:contextualSpacing/>
    </w:pPr>
    <w:rPr>
      <w:rFonts w:ascii="Arial" w:eastAsia="Calibri" w:hAnsi="Arial" w:cs="Calibri"/>
      <w:color w:val="000000"/>
      <w:sz w:val="24"/>
      <w:szCs w:val="24"/>
    </w:rPr>
  </w:style>
  <w:style w:type="paragraph" w:customStyle="1" w:styleId="8B75AEFBE519411FB0C7BFC0FDE7D7E212">
    <w:name w:val="8B75AEFBE519411FB0C7BFC0FDE7D7E212"/>
    <w:rsid w:val="00C92ECD"/>
    <w:pPr>
      <w:widowControl w:val="0"/>
      <w:spacing w:after="240"/>
      <w:ind w:left="720"/>
      <w:contextualSpacing/>
    </w:pPr>
    <w:rPr>
      <w:rFonts w:ascii="Arial" w:eastAsia="Calibri" w:hAnsi="Arial" w:cs="Calibri"/>
      <w:color w:val="000000"/>
      <w:sz w:val="24"/>
      <w:szCs w:val="24"/>
    </w:rPr>
  </w:style>
  <w:style w:type="paragraph" w:customStyle="1" w:styleId="E1252596818846FBAEB228C471DD48CD10">
    <w:name w:val="E1252596818846FBAEB228C471DD48CD10"/>
    <w:rsid w:val="00C92ECD"/>
    <w:pPr>
      <w:widowControl w:val="0"/>
      <w:spacing w:after="240"/>
      <w:ind w:left="720"/>
      <w:contextualSpacing/>
    </w:pPr>
    <w:rPr>
      <w:rFonts w:ascii="Arial" w:eastAsia="Calibri" w:hAnsi="Arial" w:cs="Calibri"/>
      <w:color w:val="000000"/>
      <w:sz w:val="24"/>
      <w:szCs w:val="24"/>
    </w:rPr>
  </w:style>
  <w:style w:type="paragraph" w:customStyle="1" w:styleId="7111B153974D4DE0804E43E86A05AFF58">
    <w:name w:val="7111B153974D4DE0804E43E86A05AFF58"/>
    <w:rsid w:val="00C92ECD"/>
    <w:pPr>
      <w:widowControl w:val="0"/>
      <w:spacing w:after="240"/>
      <w:ind w:left="720"/>
      <w:contextualSpacing/>
    </w:pPr>
    <w:rPr>
      <w:rFonts w:ascii="Arial" w:eastAsia="Calibri" w:hAnsi="Arial" w:cs="Calibri"/>
      <w:color w:val="000000"/>
      <w:sz w:val="24"/>
      <w:szCs w:val="24"/>
    </w:rPr>
  </w:style>
  <w:style w:type="paragraph" w:customStyle="1" w:styleId="89CF405C968F48469F84499D7EB3ABDD2">
    <w:name w:val="89CF405C968F48469F84499D7EB3ABDD2"/>
    <w:rsid w:val="00C92ECD"/>
    <w:pPr>
      <w:widowControl w:val="0"/>
      <w:spacing w:after="240"/>
    </w:pPr>
    <w:rPr>
      <w:rFonts w:ascii="Arial" w:eastAsia="Calibri" w:hAnsi="Arial" w:cs="Calibri"/>
      <w:color w:val="000000"/>
      <w:sz w:val="24"/>
      <w:szCs w:val="24"/>
    </w:rPr>
  </w:style>
  <w:style w:type="paragraph" w:customStyle="1" w:styleId="82BCFAA2E2E44625A01CAF066195DD8C25">
    <w:name w:val="82BCFAA2E2E44625A01CAF066195DD8C25"/>
    <w:rsid w:val="00C92ECD"/>
    <w:pPr>
      <w:widowControl w:val="0"/>
      <w:spacing w:after="240"/>
    </w:pPr>
    <w:rPr>
      <w:rFonts w:ascii="Arial" w:eastAsia="Calibri" w:hAnsi="Arial" w:cs="Calibri"/>
      <w:color w:val="000000"/>
      <w:sz w:val="24"/>
      <w:szCs w:val="24"/>
    </w:rPr>
  </w:style>
  <w:style w:type="paragraph" w:customStyle="1" w:styleId="C6243E7DE0CB4442A1C9199C01D096A725">
    <w:name w:val="C6243E7DE0CB4442A1C9199C01D096A725"/>
    <w:rsid w:val="00C92ECD"/>
    <w:pPr>
      <w:widowControl w:val="0"/>
      <w:spacing w:after="240"/>
    </w:pPr>
    <w:rPr>
      <w:rFonts w:ascii="Arial" w:eastAsia="Calibri" w:hAnsi="Arial" w:cs="Calibri"/>
      <w:color w:val="000000"/>
      <w:sz w:val="24"/>
      <w:szCs w:val="24"/>
    </w:rPr>
  </w:style>
  <w:style w:type="paragraph" w:customStyle="1" w:styleId="1E82039AC0E047D9B6E3C7BABB92FEB125">
    <w:name w:val="1E82039AC0E047D9B6E3C7BABB92FEB125"/>
    <w:rsid w:val="00C92ECD"/>
    <w:pPr>
      <w:widowControl w:val="0"/>
      <w:spacing w:after="240"/>
    </w:pPr>
    <w:rPr>
      <w:rFonts w:ascii="Arial" w:eastAsia="Calibri" w:hAnsi="Arial" w:cs="Calibri"/>
      <w:color w:val="000000"/>
      <w:sz w:val="24"/>
      <w:szCs w:val="24"/>
    </w:rPr>
  </w:style>
  <w:style w:type="paragraph" w:customStyle="1" w:styleId="E324D6FD8721427EB80FADA4DBFCC39525">
    <w:name w:val="E324D6FD8721427EB80FADA4DBFCC39525"/>
    <w:rsid w:val="00C92ECD"/>
    <w:pPr>
      <w:widowControl w:val="0"/>
      <w:spacing w:after="240"/>
    </w:pPr>
    <w:rPr>
      <w:rFonts w:ascii="Arial" w:eastAsia="Calibri" w:hAnsi="Arial" w:cs="Calibri"/>
      <w:color w:val="000000"/>
      <w:sz w:val="24"/>
      <w:szCs w:val="24"/>
    </w:rPr>
  </w:style>
  <w:style w:type="paragraph" w:customStyle="1" w:styleId="EA3DFC05BB404EC5954D2B506B22E74D25">
    <w:name w:val="EA3DFC05BB404EC5954D2B506B22E74D25"/>
    <w:rsid w:val="00C92ECD"/>
    <w:pPr>
      <w:widowControl w:val="0"/>
      <w:spacing w:after="240"/>
    </w:pPr>
    <w:rPr>
      <w:rFonts w:ascii="Arial" w:eastAsia="Calibri" w:hAnsi="Arial" w:cs="Calibri"/>
      <w:color w:val="000000"/>
      <w:sz w:val="24"/>
      <w:szCs w:val="24"/>
    </w:rPr>
  </w:style>
  <w:style w:type="paragraph" w:customStyle="1" w:styleId="B4C85465E5684C5BB12578B5FCCD984D25">
    <w:name w:val="B4C85465E5684C5BB12578B5FCCD984D25"/>
    <w:rsid w:val="00C92ECD"/>
    <w:pPr>
      <w:widowControl w:val="0"/>
      <w:spacing w:after="240"/>
    </w:pPr>
    <w:rPr>
      <w:rFonts w:ascii="Arial" w:eastAsia="Calibri" w:hAnsi="Arial" w:cs="Calibri"/>
      <w:color w:val="000000"/>
      <w:sz w:val="24"/>
      <w:szCs w:val="24"/>
    </w:rPr>
  </w:style>
  <w:style w:type="paragraph" w:customStyle="1" w:styleId="23ADC6B677F640B8A5ABA656BCEE9DAA25">
    <w:name w:val="23ADC6B677F640B8A5ABA656BCEE9DAA25"/>
    <w:rsid w:val="00C92ECD"/>
    <w:pPr>
      <w:widowControl w:val="0"/>
      <w:spacing w:after="240"/>
    </w:pPr>
    <w:rPr>
      <w:rFonts w:ascii="Arial" w:eastAsia="Calibri" w:hAnsi="Arial" w:cs="Calibri"/>
      <w:color w:val="000000"/>
      <w:sz w:val="24"/>
      <w:szCs w:val="24"/>
    </w:rPr>
  </w:style>
  <w:style w:type="paragraph" w:customStyle="1" w:styleId="8C5F77AF6BD1466B80FD82C3A6985E2225">
    <w:name w:val="8C5F77AF6BD1466B80FD82C3A6985E2225"/>
    <w:rsid w:val="00C92ECD"/>
    <w:pPr>
      <w:widowControl w:val="0"/>
      <w:spacing w:after="240"/>
    </w:pPr>
    <w:rPr>
      <w:rFonts w:ascii="Arial" w:eastAsia="Calibri" w:hAnsi="Arial" w:cs="Calibri"/>
      <w:color w:val="000000"/>
      <w:sz w:val="24"/>
      <w:szCs w:val="24"/>
    </w:rPr>
  </w:style>
  <w:style w:type="paragraph" w:customStyle="1" w:styleId="228AEFE73E9B49B0A616C3577337ECCA25">
    <w:name w:val="228AEFE73E9B49B0A616C3577337ECCA25"/>
    <w:rsid w:val="00C92ECD"/>
    <w:pPr>
      <w:widowControl w:val="0"/>
      <w:spacing w:after="240"/>
    </w:pPr>
    <w:rPr>
      <w:rFonts w:ascii="Arial" w:eastAsia="Calibri" w:hAnsi="Arial" w:cs="Calibri"/>
      <w:color w:val="000000"/>
      <w:sz w:val="24"/>
      <w:szCs w:val="24"/>
    </w:rPr>
  </w:style>
  <w:style w:type="paragraph" w:customStyle="1" w:styleId="AD4F31468C5D4382B581C55DE1DC2D514">
    <w:name w:val="AD4F31468C5D4382B581C55DE1DC2D514"/>
    <w:rsid w:val="00C92ECD"/>
    <w:pPr>
      <w:widowControl w:val="0"/>
      <w:spacing w:after="240"/>
      <w:ind w:left="720"/>
      <w:contextualSpacing/>
    </w:pPr>
    <w:rPr>
      <w:rFonts w:ascii="Arial" w:eastAsia="Calibri" w:hAnsi="Arial" w:cs="Calibri"/>
      <w:color w:val="000000"/>
      <w:sz w:val="24"/>
      <w:szCs w:val="24"/>
    </w:rPr>
  </w:style>
  <w:style w:type="paragraph" w:customStyle="1" w:styleId="EC7D50B98FE04BABB031B0F0C4D35D6224">
    <w:name w:val="EC7D50B98FE04BABB031B0F0C4D35D6224"/>
    <w:rsid w:val="00C92ECD"/>
    <w:pPr>
      <w:widowControl w:val="0"/>
      <w:spacing w:after="240"/>
      <w:ind w:left="720"/>
      <w:contextualSpacing/>
    </w:pPr>
    <w:rPr>
      <w:rFonts w:ascii="Arial" w:eastAsia="Calibri" w:hAnsi="Arial" w:cs="Calibri"/>
      <w:color w:val="000000"/>
      <w:sz w:val="24"/>
      <w:szCs w:val="24"/>
    </w:rPr>
  </w:style>
  <w:style w:type="paragraph" w:customStyle="1" w:styleId="A6A8FE20EBF34E51974F041317F1680927">
    <w:name w:val="A6A8FE20EBF34E51974F041317F1680927"/>
    <w:rsid w:val="00C92ECD"/>
    <w:pPr>
      <w:widowControl w:val="0"/>
      <w:spacing w:after="240"/>
      <w:ind w:left="720"/>
      <w:contextualSpacing/>
    </w:pPr>
    <w:rPr>
      <w:rFonts w:ascii="Arial" w:eastAsia="Calibri" w:hAnsi="Arial" w:cs="Calibri"/>
      <w:color w:val="000000"/>
      <w:sz w:val="24"/>
      <w:szCs w:val="24"/>
    </w:rPr>
  </w:style>
  <w:style w:type="paragraph" w:customStyle="1" w:styleId="82EEA4B18FA74FE3A2C63514CCA47A0A27">
    <w:name w:val="82EEA4B18FA74FE3A2C63514CCA47A0A27"/>
    <w:rsid w:val="00C92ECD"/>
    <w:pPr>
      <w:widowControl w:val="0"/>
      <w:spacing w:after="240"/>
      <w:ind w:left="720"/>
      <w:contextualSpacing/>
    </w:pPr>
    <w:rPr>
      <w:rFonts w:ascii="Arial" w:eastAsia="Calibri" w:hAnsi="Arial" w:cs="Calibri"/>
      <w:color w:val="000000"/>
      <w:sz w:val="24"/>
      <w:szCs w:val="24"/>
    </w:rPr>
  </w:style>
  <w:style w:type="paragraph" w:customStyle="1" w:styleId="C8D60DC94220434CB2BAF3F4A64A4A9523">
    <w:name w:val="C8D60DC94220434CB2BAF3F4A64A4A9523"/>
    <w:rsid w:val="00C92ECD"/>
    <w:pPr>
      <w:widowControl w:val="0"/>
      <w:spacing w:after="240"/>
      <w:ind w:left="720"/>
      <w:contextualSpacing/>
    </w:pPr>
    <w:rPr>
      <w:rFonts w:ascii="Arial" w:eastAsia="Calibri" w:hAnsi="Arial" w:cs="Calibri"/>
      <w:color w:val="000000"/>
      <w:sz w:val="24"/>
      <w:szCs w:val="24"/>
    </w:rPr>
  </w:style>
  <w:style w:type="paragraph" w:customStyle="1" w:styleId="8A3D92697C884936B309C0F4BCF8B99A23">
    <w:name w:val="8A3D92697C884936B309C0F4BCF8B99A23"/>
    <w:rsid w:val="00C92ECD"/>
    <w:pPr>
      <w:widowControl w:val="0"/>
      <w:spacing w:after="240"/>
      <w:ind w:left="720"/>
      <w:contextualSpacing/>
    </w:pPr>
    <w:rPr>
      <w:rFonts w:ascii="Arial" w:eastAsia="Calibri" w:hAnsi="Arial" w:cs="Calibri"/>
      <w:color w:val="000000"/>
      <w:sz w:val="24"/>
      <w:szCs w:val="24"/>
    </w:rPr>
  </w:style>
  <w:style w:type="paragraph" w:customStyle="1" w:styleId="C3D32AA74DAE4F5F8C6686E32CB4BCA719">
    <w:name w:val="C3D32AA74DAE4F5F8C6686E32CB4BCA719"/>
    <w:rsid w:val="00C92ECD"/>
    <w:pPr>
      <w:widowControl w:val="0"/>
      <w:spacing w:after="240"/>
      <w:ind w:left="720"/>
      <w:contextualSpacing/>
    </w:pPr>
    <w:rPr>
      <w:rFonts w:ascii="Arial" w:eastAsia="Calibri" w:hAnsi="Arial" w:cs="Calibri"/>
      <w:color w:val="000000"/>
      <w:sz w:val="24"/>
      <w:szCs w:val="24"/>
    </w:rPr>
  </w:style>
  <w:style w:type="paragraph" w:customStyle="1" w:styleId="A778BD1035F242A594D56B5D058F865119">
    <w:name w:val="A778BD1035F242A594D56B5D058F865119"/>
    <w:rsid w:val="00C92ECD"/>
    <w:pPr>
      <w:widowControl w:val="0"/>
      <w:spacing w:after="240"/>
      <w:ind w:left="720"/>
      <w:contextualSpacing/>
    </w:pPr>
    <w:rPr>
      <w:rFonts w:ascii="Arial" w:eastAsia="Calibri" w:hAnsi="Arial" w:cs="Calibri"/>
      <w:color w:val="000000"/>
      <w:sz w:val="24"/>
      <w:szCs w:val="24"/>
    </w:rPr>
  </w:style>
  <w:style w:type="paragraph" w:customStyle="1" w:styleId="5601D29C2A5645E9A474B7CF1ACF1F8116">
    <w:name w:val="5601D29C2A5645E9A474B7CF1ACF1F8116"/>
    <w:rsid w:val="00C92ECD"/>
    <w:pPr>
      <w:widowControl w:val="0"/>
      <w:spacing w:after="240"/>
      <w:ind w:left="720"/>
      <w:contextualSpacing/>
    </w:pPr>
    <w:rPr>
      <w:rFonts w:ascii="Arial" w:eastAsia="Calibri" w:hAnsi="Arial" w:cs="Calibri"/>
      <w:color w:val="000000"/>
      <w:sz w:val="24"/>
      <w:szCs w:val="24"/>
    </w:rPr>
  </w:style>
  <w:style w:type="paragraph" w:customStyle="1" w:styleId="93CF207F311743028CFA4326378CA5AE6">
    <w:name w:val="93CF207F311743028CFA4326378CA5AE6"/>
    <w:rsid w:val="00C92ECD"/>
    <w:pPr>
      <w:widowControl w:val="0"/>
      <w:spacing w:after="240"/>
      <w:ind w:left="720"/>
      <w:contextualSpacing/>
    </w:pPr>
    <w:rPr>
      <w:rFonts w:ascii="Arial" w:eastAsia="Calibri" w:hAnsi="Arial" w:cs="Calibri"/>
      <w:color w:val="000000"/>
      <w:sz w:val="24"/>
      <w:szCs w:val="24"/>
    </w:rPr>
  </w:style>
  <w:style w:type="paragraph" w:customStyle="1" w:styleId="6B0C86D11EB242BFB15BBB746C565EAB7">
    <w:name w:val="6B0C86D11EB242BFB15BBB746C565EAB7"/>
    <w:rsid w:val="00C92ECD"/>
    <w:pPr>
      <w:widowControl w:val="0"/>
      <w:spacing w:after="240"/>
      <w:ind w:left="720"/>
      <w:contextualSpacing/>
    </w:pPr>
    <w:rPr>
      <w:rFonts w:ascii="Arial" w:eastAsia="Calibri" w:hAnsi="Arial" w:cs="Calibri"/>
      <w:color w:val="000000"/>
      <w:sz w:val="24"/>
      <w:szCs w:val="24"/>
    </w:rPr>
  </w:style>
  <w:style w:type="paragraph" w:customStyle="1" w:styleId="1B4C41973845458BB62AC89DA24F03D77">
    <w:name w:val="1B4C41973845458BB62AC89DA24F03D77"/>
    <w:rsid w:val="00C92ECD"/>
    <w:pPr>
      <w:widowControl w:val="0"/>
      <w:spacing w:after="0" w:line="240" w:lineRule="auto"/>
    </w:pPr>
    <w:rPr>
      <w:rFonts w:ascii="Arial" w:eastAsia="Calibri" w:hAnsi="Arial" w:cs="Calibri"/>
      <w:color w:val="000000"/>
      <w:sz w:val="24"/>
      <w:szCs w:val="24"/>
    </w:rPr>
  </w:style>
  <w:style w:type="paragraph" w:customStyle="1" w:styleId="269A1B490ACA43828519998FE1455B737">
    <w:name w:val="269A1B490ACA43828519998FE1455B737"/>
    <w:rsid w:val="00C92ECD"/>
    <w:pPr>
      <w:widowControl w:val="0"/>
      <w:spacing w:after="0" w:line="240" w:lineRule="auto"/>
    </w:pPr>
    <w:rPr>
      <w:rFonts w:ascii="Arial" w:eastAsia="Calibri" w:hAnsi="Arial" w:cs="Calibri"/>
      <w:color w:val="000000"/>
      <w:sz w:val="24"/>
      <w:szCs w:val="24"/>
    </w:rPr>
  </w:style>
  <w:style w:type="paragraph" w:customStyle="1" w:styleId="3BA623F3EBF2444C9EE1EAD7BB59A1B92">
    <w:name w:val="3BA623F3EBF2444C9EE1EAD7BB59A1B92"/>
    <w:rsid w:val="00C92ECD"/>
    <w:pPr>
      <w:widowControl w:val="0"/>
      <w:spacing w:after="0" w:line="240" w:lineRule="auto"/>
    </w:pPr>
    <w:rPr>
      <w:rFonts w:ascii="Arial" w:eastAsia="Calibri" w:hAnsi="Arial" w:cs="Calibri"/>
      <w:color w:val="000000"/>
      <w:sz w:val="24"/>
      <w:szCs w:val="24"/>
    </w:rPr>
  </w:style>
  <w:style w:type="paragraph" w:customStyle="1" w:styleId="B805E13E9B954C7DB26A067503BC88DC7">
    <w:name w:val="B805E13E9B954C7DB26A067503BC88DC7"/>
    <w:rsid w:val="00C92ECD"/>
    <w:pPr>
      <w:widowControl w:val="0"/>
      <w:spacing w:after="0" w:line="240" w:lineRule="auto"/>
    </w:pPr>
    <w:rPr>
      <w:rFonts w:ascii="Arial" w:eastAsia="Calibri" w:hAnsi="Arial" w:cs="Calibri"/>
      <w:color w:val="000000"/>
      <w:sz w:val="24"/>
      <w:szCs w:val="24"/>
    </w:rPr>
  </w:style>
  <w:style w:type="paragraph" w:customStyle="1" w:styleId="3B0C58B05AFB4A39980EF4DC201BDA9B6">
    <w:name w:val="3B0C58B05AFB4A39980EF4DC201BDA9B6"/>
    <w:rsid w:val="00C92ECD"/>
    <w:pPr>
      <w:widowControl w:val="0"/>
      <w:spacing w:after="240"/>
      <w:ind w:left="720"/>
      <w:contextualSpacing/>
    </w:pPr>
    <w:rPr>
      <w:rFonts w:ascii="Arial" w:eastAsia="Calibri" w:hAnsi="Arial" w:cs="Calibri"/>
      <w:color w:val="000000"/>
      <w:sz w:val="24"/>
      <w:szCs w:val="24"/>
    </w:rPr>
  </w:style>
  <w:style w:type="paragraph" w:customStyle="1" w:styleId="59F62A95E8EC45D4A5F95378E7ADD2FE6">
    <w:name w:val="59F62A95E8EC45D4A5F95378E7ADD2FE6"/>
    <w:rsid w:val="00C92ECD"/>
    <w:pPr>
      <w:widowControl w:val="0"/>
      <w:spacing w:after="240"/>
      <w:ind w:left="720"/>
      <w:contextualSpacing/>
    </w:pPr>
    <w:rPr>
      <w:rFonts w:ascii="Arial" w:eastAsia="Calibri" w:hAnsi="Arial" w:cs="Calibri"/>
      <w:color w:val="000000"/>
      <w:sz w:val="24"/>
      <w:szCs w:val="24"/>
    </w:rPr>
  </w:style>
  <w:style w:type="paragraph" w:customStyle="1" w:styleId="EB58B9E71F1C4AB8B54FB146DB4232726">
    <w:name w:val="EB58B9E71F1C4AB8B54FB146DB4232726"/>
    <w:rsid w:val="00C92ECD"/>
    <w:pPr>
      <w:widowControl w:val="0"/>
      <w:spacing w:after="0" w:line="240" w:lineRule="auto"/>
    </w:pPr>
    <w:rPr>
      <w:rFonts w:ascii="Arial" w:eastAsia="Calibri" w:hAnsi="Arial" w:cs="Calibri"/>
      <w:color w:val="000000"/>
      <w:sz w:val="24"/>
      <w:szCs w:val="24"/>
    </w:rPr>
  </w:style>
  <w:style w:type="paragraph" w:customStyle="1" w:styleId="3FE9604416EF480B9DFD86CFFBCA96266">
    <w:name w:val="3FE9604416EF480B9DFD86CFFBCA96266"/>
    <w:rsid w:val="00C92ECD"/>
    <w:pPr>
      <w:widowControl w:val="0"/>
      <w:spacing w:after="0" w:line="240" w:lineRule="auto"/>
    </w:pPr>
    <w:rPr>
      <w:rFonts w:ascii="Arial" w:eastAsia="Calibri" w:hAnsi="Arial" w:cs="Calibri"/>
      <w:color w:val="000000"/>
      <w:sz w:val="24"/>
      <w:szCs w:val="24"/>
    </w:rPr>
  </w:style>
  <w:style w:type="paragraph" w:customStyle="1" w:styleId="D5D508848D2F45419DDF6462AA076EE52">
    <w:name w:val="D5D508848D2F45419DDF6462AA076EE52"/>
    <w:rsid w:val="00C92ECD"/>
    <w:pPr>
      <w:widowControl w:val="0"/>
      <w:spacing w:after="0" w:line="240" w:lineRule="auto"/>
    </w:pPr>
    <w:rPr>
      <w:rFonts w:ascii="Arial" w:eastAsia="Calibri" w:hAnsi="Arial" w:cs="Calibri"/>
      <w:color w:val="000000"/>
      <w:sz w:val="24"/>
      <w:szCs w:val="24"/>
    </w:rPr>
  </w:style>
  <w:style w:type="paragraph" w:customStyle="1" w:styleId="2E41750CC4384108A248C44D89DE75606">
    <w:name w:val="2E41750CC4384108A248C44D89DE75606"/>
    <w:rsid w:val="00C92ECD"/>
    <w:pPr>
      <w:widowControl w:val="0"/>
      <w:spacing w:after="0" w:line="240" w:lineRule="auto"/>
    </w:pPr>
    <w:rPr>
      <w:rFonts w:ascii="Arial" w:eastAsia="Calibri" w:hAnsi="Arial" w:cs="Calibri"/>
      <w:color w:val="000000"/>
      <w:sz w:val="24"/>
      <w:szCs w:val="24"/>
    </w:rPr>
  </w:style>
  <w:style w:type="paragraph" w:customStyle="1" w:styleId="A539CA42018344F5ABD82458804AA1B76">
    <w:name w:val="A539CA42018344F5ABD82458804AA1B76"/>
    <w:rsid w:val="00C92ECD"/>
    <w:pPr>
      <w:widowControl w:val="0"/>
      <w:spacing w:after="240"/>
      <w:ind w:left="720"/>
      <w:contextualSpacing/>
    </w:pPr>
    <w:rPr>
      <w:rFonts w:ascii="Arial" w:eastAsia="Calibri" w:hAnsi="Arial" w:cs="Calibri"/>
      <w:color w:val="000000"/>
      <w:sz w:val="24"/>
      <w:szCs w:val="24"/>
    </w:rPr>
  </w:style>
  <w:style w:type="paragraph" w:customStyle="1" w:styleId="E9F0A29C74134400BF9D94FAAC33E9336">
    <w:name w:val="E9F0A29C74134400BF9D94FAAC33E9336"/>
    <w:rsid w:val="00C92ECD"/>
    <w:pPr>
      <w:widowControl w:val="0"/>
      <w:spacing w:after="240"/>
      <w:ind w:left="720"/>
      <w:contextualSpacing/>
    </w:pPr>
    <w:rPr>
      <w:rFonts w:ascii="Arial" w:eastAsia="Calibri" w:hAnsi="Arial" w:cs="Calibri"/>
      <w:color w:val="000000"/>
      <w:sz w:val="24"/>
      <w:szCs w:val="24"/>
    </w:rPr>
  </w:style>
  <w:style w:type="paragraph" w:customStyle="1" w:styleId="4861EF6723474FF9B46876F6F77F83AE6">
    <w:name w:val="4861EF6723474FF9B46876F6F77F83AE6"/>
    <w:rsid w:val="00C92ECD"/>
    <w:pPr>
      <w:widowControl w:val="0"/>
      <w:spacing w:after="0" w:line="240" w:lineRule="auto"/>
    </w:pPr>
    <w:rPr>
      <w:rFonts w:ascii="Arial" w:eastAsia="Calibri" w:hAnsi="Arial" w:cs="Calibri"/>
      <w:color w:val="000000"/>
      <w:sz w:val="24"/>
      <w:szCs w:val="24"/>
    </w:rPr>
  </w:style>
  <w:style w:type="paragraph" w:customStyle="1" w:styleId="07E95F846B9E4E2AB689289CDEFDE2396">
    <w:name w:val="07E95F846B9E4E2AB689289CDEFDE2396"/>
    <w:rsid w:val="00C92ECD"/>
    <w:pPr>
      <w:widowControl w:val="0"/>
      <w:spacing w:after="0" w:line="240" w:lineRule="auto"/>
    </w:pPr>
    <w:rPr>
      <w:rFonts w:ascii="Arial" w:eastAsia="Calibri" w:hAnsi="Arial" w:cs="Calibri"/>
      <w:color w:val="000000"/>
      <w:sz w:val="24"/>
      <w:szCs w:val="24"/>
    </w:rPr>
  </w:style>
  <w:style w:type="paragraph" w:customStyle="1" w:styleId="A84C006938A74F98A54F20F795A6C37B2">
    <w:name w:val="A84C006938A74F98A54F20F795A6C37B2"/>
    <w:rsid w:val="00C92ECD"/>
    <w:pPr>
      <w:widowControl w:val="0"/>
      <w:spacing w:after="0" w:line="240" w:lineRule="auto"/>
    </w:pPr>
    <w:rPr>
      <w:rFonts w:ascii="Arial" w:eastAsia="Calibri" w:hAnsi="Arial" w:cs="Calibri"/>
      <w:color w:val="000000"/>
      <w:sz w:val="24"/>
      <w:szCs w:val="24"/>
    </w:rPr>
  </w:style>
  <w:style w:type="paragraph" w:customStyle="1" w:styleId="C33212ED37A745658E68B5D3C257763C6">
    <w:name w:val="C33212ED37A745658E68B5D3C257763C6"/>
    <w:rsid w:val="00C92ECD"/>
    <w:pPr>
      <w:widowControl w:val="0"/>
      <w:spacing w:after="0" w:line="240" w:lineRule="auto"/>
    </w:pPr>
    <w:rPr>
      <w:rFonts w:ascii="Arial" w:eastAsia="Calibri" w:hAnsi="Arial" w:cs="Calibri"/>
      <w:color w:val="000000"/>
      <w:sz w:val="24"/>
      <w:szCs w:val="24"/>
    </w:rPr>
  </w:style>
  <w:style w:type="paragraph" w:customStyle="1" w:styleId="750CF20D69F945599FB47AF3E4DE504913">
    <w:name w:val="750CF20D69F945599FB47AF3E4DE504913"/>
    <w:rsid w:val="00C92ECD"/>
    <w:pPr>
      <w:widowControl w:val="0"/>
      <w:spacing w:after="240"/>
    </w:pPr>
    <w:rPr>
      <w:rFonts w:ascii="Arial" w:eastAsia="Calibri" w:hAnsi="Arial" w:cs="Calibri"/>
      <w:color w:val="000000"/>
      <w:sz w:val="24"/>
      <w:szCs w:val="24"/>
    </w:rPr>
  </w:style>
  <w:style w:type="paragraph" w:customStyle="1" w:styleId="2944B6A16351405D8B7EEDAC117C5FD615">
    <w:name w:val="2944B6A16351405D8B7EEDAC117C5FD615"/>
    <w:rsid w:val="00C92ECD"/>
    <w:pPr>
      <w:widowControl w:val="0"/>
      <w:spacing w:after="240"/>
      <w:ind w:left="720"/>
      <w:contextualSpacing/>
    </w:pPr>
    <w:rPr>
      <w:rFonts w:ascii="Arial" w:eastAsia="Calibri" w:hAnsi="Arial" w:cs="Calibri"/>
      <w:color w:val="000000"/>
      <w:sz w:val="24"/>
      <w:szCs w:val="24"/>
    </w:rPr>
  </w:style>
  <w:style w:type="paragraph" w:customStyle="1" w:styleId="E431F6A5B628434AB073FFBB11F99E6E15">
    <w:name w:val="E431F6A5B628434AB073FFBB11F99E6E15"/>
    <w:rsid w:val="00C92ECD"/>
    <w:pPr>
      <w:widowControl w:val="0"/>
      <w:spacing w:after="240"/>
      <w:ind w:left="720"/>
      <w:contextualSpacing/>
    </w:pPr>
    <w:rPr>
      <w:rFonts w:ascii="Arial" w:eastAsia="Calibri" w:hAnsi="Arial" w:cs="Calibri"/>
      <w:color w:val="000000"/>
      <w:sz w:val="24"/>
      <w:szCs w:val="24"/>
    </w:rPr>
  </w:style>
  <w:style w:type="paragraph" w:customStyle="1" w:styleId="55808BF108B544E4846DF83A94971D7F14">
    <w:name w:val="55808BF108B544E4846DF83A94971D7F14"/>
    <w:rsid w:val="00C92ECD"/>
    <w:pPr>
      <w:widowControl w:val="0"/>
      <w:spacing w:after="0" w:line="240" w:lineRule="auto"/>
    </w:pPr>
    <w:rPr>
      <w:rFonts w:ascii="Arial" w:eastAsia="Calibri" w:hAnsi="Arial" w:cs="Calibri"/>
      <w:color w:val="000000"/>
      <w:sz w:val="24"/>
      <w:szCs w:val="24"/>
    </w:rPr>
  </w:style>
  <w:style w:type="paragraph" w:customStyle="1" w:styleId="54FF0B25471141FA94C2948874106B7C15">
    <w:name w:val="54FF0B25471141FA94C2948874106B7C15"/>
    <w:rsid w:val="00C92ECD"/>
    <w:pPr>
      <w:widowControl w:val="0"/>
      <w:spacing w:after="0" w:line="240" w:lineRule="auto"/>
    </w:pPr>
    <w:rPr>
      <w:rFonts w:ascii="Arial" w:eastAsia="Calibri" w:hAnsi="Arial" w:cs="Calibri"/>
      <w:color w:val="000000"/>
      <w:sz w:val="24"/>
      <w:szCs w:val="24"/>
    </w:rPr>
  </w:style>
  <w:style w:type="paragraph" w:customStyle="1" w:styleId="04BC049530B1457D81228FBC206FFC4A15">
    <w:name w:val="04BC049530B1457D81228FBC206FFC4A15"/>
    <w:rsid w:val="00C92ECD"/>
    <w:pPr>
      <w:widowControl w:val="0"/>
      <w:spacing w:after="0" w:line="240" w:lineRule="auto"/>
    </w:pPr>
    <w:rPr>
      <w:rFonts w:ascii="Arial" w:eastAsia="Calibri" w:hAnsi="Arial" w:cs="Calibri"/>
      <w:color w:val="000000"/>
      <w:sz w:val="24"/>
      <w:szCs w:val="24"/>
    </w:rPr>
  </w:style>
  <w:style w:type="paragraph" w:customStyle="1" w:styleId="AB115D84DA824788B37D40F44AFF0DA11">
    <w:name w:val="AB115D84DA824788B37D40F44AFF0DA11"/>
    <w:rsid w:val="00C92ECD"/>
    <w:pPr>
      <w:widowControl w:val="0"/>
      <w:spacing w:after="0" w:line="240" w:lineRule="auto"/>
    </w:pPr>
    <w:rPr>
      <w:rFonts w:ascii="Arial" w:eastAsia="Calibri" w:hAnsi="Arial" w:cs="Calibri"/>
      <w:color w:val="000000"/>
      <w:sz w:val="24"/>
      <w:szCs w:val="24"/>
    </w:rPr>
  </w:style>
  <w:style w:type="paragraph" w:customStyle="1" w:styleId="754BEE66B36F46ADAF8EDD22B0CF5F4D15">
    <w:name w:val="754BEE66B36F46ADAF8EDD22B0CF5F4D15"/>
    <w:rsid w:val="00C92ECD"/>
    <w:pPr>
      <w:widowControl w:val="0"/>
      <w:spacing w:after="0" w:line="240" w:lineRule="auto"/>
    </w:pPr>
    <w:rPr>
      <w:rFonts w:ascii="Arial" w:eastAsia="Calibri" w:hAnsi="Arial" w:cs="Calibri"/>
      <w:color w:val="000000"/>
      <w:sz w:val="24"/>
      <w:szCs w:val="24"/>
    </w:rPr>
  </w:style>
  <w:style w:type="paragraph" w:customStyle="1" w:styleId="A7B5BA908B77494B9CC40BC64F75E72515">
    <w:name w:val="A7B5BA908B77494B9CC40BC64F75E72515"/>
    <w:rsid w:val="00C92ECD"/>
    <w:pPr>
      <w:widowControl w:val="0"/>
      <w:spacing w:after="0" w:line="240" w:lineRule="auto"/>
    </w:pPr>
    <w:rPr>
      <w:rFonts w:ascii="Arial" w:eastAsia="Calibri" w:hAnsi="Arial" w:cs="Calibri"/>
      <w:color w:val="000000"/>
      <w:sz w:val="24"/>
      <w:szCs w:val="24"/>
    </w:rPr>
  </w:style>
  <w:style w:type="paragraph" w:customStyle="1" w:styleId="B65612CC531A4FDABEE9D5D79625135915">
    <w:name w:val="B65612CC531A4FDABEE9D5D79625135915"/>
    <w:rsid w:val="00C92ECD"/>
    <w:pPr>
      <w:widowControl w:val="0"/>
      <w:spacing w:after="0" w:line="240" w:lineRule="auto"/>
    </w:pPr>
    <w:rPr>
      <w:rFonts w:ascii="Arial" w:eastAsia="Calibri" w:hAnsi="Arial" w:cs="Calibri"/>
      <w:color w:val="000000"/>
      <w:sz w:val="24"/>
      <w:szCs w:val="24"/>
    </w:rPr>
  </w:style>
  <w:style w:type="paragraph" w:customStyle="1" w:styleId="38A5A30349C448FB852A8A8599E89BC013">
    <w:name w:val="38A5A30349C448FB852A8A8599E89BC013"/>
    <w:rsid w:val="00C92ECD"/>
    <w:pPr>
      <w:widowControl w:val="0"/>
      <w:spacing w:after="240"/>
      <w:ind w:left="720"/>
      <w:contextualSpacing/>
    </w:pPr>
    <w:rPr>
      <w:rFonts w:ascii="Arial" w:eastAsia="Calibri" w:hAnsi="Arial" w:cs="Calibri"/>
      <w:color w:val="000000"/>
      <w:sz w:val="24"/>
      <w:szCs w:val="24"/>
    </w:rPr>
  </w:style>
  <w:style w:type="paragraph" w:customStyle="1" w:styleId="AB4DF00A15424ED5A7729E5614B5D26D13">
    <w:name w:val="AB4DF00A15424ED5A7729E5614B5D26D13"/>
    <w:rsid w:val="00C92ECD"/>
    <w:pPr>
      <w:widowControl w:val="0"/>
      <w:spacing w:after="240"/>
      <w:ind w:left="720"/>
      <w:contextualSpacing/>
    </w:pPr>
    <w:rPr>
      <w:rFonts w:ascii="Arial" w:eastAsia="Calibri" w:hAnsi="Arial" w:cs="Calibri"/>
      <w:color w:val="000000"/>
      <w:sz w:val="24"/>
      <w:szCs w:val="24"/>
    </w:rPr>
  </w:style>
  <w:style w:type="paragraph" w:customStyle="1" w:styleId="8B75AEFBE519411FB0C7BFC0FDE7D7E213">
    <w:name w:val="8B75AEFBE519411FB0C7BFC0FDE7D7E213"/>
    <w:rsid w:val="00C92ECD"/>
    <w:pPr>
      <w:widowControl w:val="0"/>
      <w:spacing w:after="240"/>
      <w:ind w:left="720"/>
      <w:contextualSpacing/>
    </w:pPr>
    <w:rPr>
      <w:rFonts w:ascii="Arial" w:eastAsia="Calibri" w:hAnsi="Arial" w:cs="Calibri"/>
      <w:color w:val="000000"/>
      <w:sz w:val="24"/>
      <w:szCs w:val="24"/>
    </w:rPr>
  </w:style>
  <w:style w:type="paragraph" w:customStyle="1" w:styleId="E1252596818846FBAEB228C471DD48CD11">
    <w:name w:val="E1252596818846FBAEB228C471DD48CD11"/>
    <w:rsid w:val="00C92ECD"/>
    <w:pPr>
      <w:widowControl w:val="0"/>
      <w:spacing w:after="240"/>
      <w:ind w:left="720"/>
      <w:contextualSpacing/>
    </w:pPr>
    <w:rPr>
      <w:rFonts w:ascii="Arial" w:eastAsia="Calibri" w:hAnsi="Arial" w:cs="Calibri"/>
      <w:color w:val="000000"/>
      <w:sz w:val="24"/>
      <w:szCs w:val="24"/>
    </w:rPr>
  </w:style>
  <w:style w:type="paragraph" w:customStyle="1" w:styleId="7111B153974D4DE0804E43E86A05AFF59">
    <w:name w:val="7111B153974D4DE0804E43E86A05AFF59"/>
    <w:rsid w:val="00C92ECD"/>
    <w:pPr>
      <w:widowControl w:val="0"/>
      <w:spacing w:after="240"/>
      <w:ind w:left="720"/>
      <w:contextualSpacing/>
    </w:pPr>
    <w:rPr>
      <w:rFonts w:ascii="Arial" w:eastAsia="Calibri" w:hAnsi="Arial" w:cs="Calibri"/>
      <w:color w:val="000000"/>
      <w:sz w:val="24"/>
      <w:szCs w:val="24"/>
    </w:rPr>
  </w:style>
  <w:style w:type="paragraph" w:customStyle="1" w:styleId="89CF405C968F48469F84499D7EB3ABDD3">
    <w:name w:val="89CF405C968F48469F84499D7EB3ABDD3"/>
    <w:rsid w:val="00C92ECD"/>
    <w:pPr>
      <w:widowControl w:val="0"/>
      <w:spacing w:after="240"/>
    </w:pPr>
    <w:rPr>
      <w:rFonts w:ascii="Arial" w:eastAsia="Calibri" w:hAnsi="Arial" w:cs="Calibri"/>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1ECA1-F75C-40F6-9640-93DE1FC4A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BiologyLab2Template</Template>
  <TotalTime>24</TotalTime>
  <Pages>18</Pages>
  <Words>2903</Words>
  <Characters>16550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Lab 6 Respiration and Fementation 8.2020 Form</vt:lpstr>
    </vt:vector>
  </TitlesOfParts>
  <Company>LaGuardia Community College</Company>
  <LinksUpToDate>false</LinksUpToDate>
  <CharactersWithSpaces>19415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6 Respiration and Fementation 8.2020 Form</dc:title>
  <dc:subject>General Biology SCB 201</dc:subject>
  <dc:creator>Dr. A.L. Fuentes;Dr. Maria Entezari</dc:creator>
  <cp:keywords>Biology Lab, Respiration and Fermentation</cp:keywords>
  <cp:lastModifiedBy>Van Tran</cp:lastModifiedBy>
  <cp:revision>12</cp:revision>
  <cp:lastPrinted>2020-07-19T11:24:00Z</cp:lastPrinted>
  <dcterms:created xsi:type="dcterms:W3CDTF">2020-08-15T20:21:00Z</dcterms:created>
  <dcterms:modified xsi:type="dcterms:W3CDTF">2020-08-19T11:57:00Z</dcterms:modified>
  <cp:category>Laboratory Manual</cp:category>
</cp:coreProperties>
</file>